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4D981" w14:textId="72468F1C" w:rsidR="00B049E0" w:rsidRPr="00CA49E4" w:rsidRDefault="00B049E0" w:rsidP="00CA49E4">
      <w:pPr>
        <w:pStyle w:val="Nagwek4"/>
        <w:rPr>
          <w:bCs/>
          <w:i w:val="0"/>
          <w:sz w:val="20"/>
        </w:rPr>
      </w:pPr>
      <w:r w:rsidRPr="00CA49E4">
        <w:rPr>
          <w:bCs/>
          <w:i w:val="0"/>
          <w:sz w:val="20"/>
        </w:rPr>
        <w:t xml:space="preserve">Załącznik nr </w:t>
      </w:r>
      <w:r w:rsidR="00E66A35" w:rsidRPr="00CA49E4">
        <w:rPr>
          <w:bCs/>
          <w:i w:val="0"/>
          <w:sz w:val="20"/>
        </w:rPr>
        <w:t>5</w:t>
      </w:r>
      <w:r w:rsidRPr="00CA49E4">
        <w:rPr>
          <w:bCs/>
          <w:i w:val="0"/>
          <w:sz w:val="20"/>
        </w:rPr>
        <w:t xml:space="preserve"> do SWZ</w:t>
      </w:r>
    </w:p>
    <w:p w14:paraId="0968EA01" w14:textId="77777777" w:rsidR="00B049E0" w:rsidRPr="00CA49E4" w:rsidRDefault="00B049E0" w:rsidP="00B049E0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CA49E4">
        <w:rPr>
          <w:rFonts w:ascii="Times New Roman" w:hAnsi="Times New Roman"/>
          <w:b/>
          <w:sz w:val="20"/>
          <w:szCs w:val="20"/>
        </w:rPr>
        <w:t>Zamawiający:</w:t>
      </w:r>
    </w:p>
    <w:p w14:paraId="18E5EE6D" w14:textId="77777777" w:rsidR="00B049E0" w:rsidRPr="00CA49E4" w:rsidRDefault="00E66A35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GMINA NIEPOŁOMICE</w:t>
      </w:r>
    </w:p>
    <w:p w14:paraId="47F878B4" w14:textId="77777777" w:rsidR="00B049E0" w:rsidRPr="00CA49E4" w:rsidRDefault="00E66A35" w:rsidP="00B049E0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Pl. Zwycięstwa</w:t>
      </w:r>
      <w:r w:rsidR="00B049E0" w:rsidRPr="00CA49E4">
        <w:rPr>
          <w:sz w:val="20"/>
          <w:szCs w:val="20"/>
        </w:rPr>
        <w:t xml:space="preserve"> </w:t>
      </w:r>
      <w:r w:rsidRPr="00CA49E4">
        <w:rPr>
          <w:sz w:val="20"/>
          <w:szCs w:val="20"/>
        </w:rPr>
        <w:t>13</w:t>
      </w:r>
      <w:r w:rsidR="00B049E0" w:rsidRPr="00CA49E4">
        <w:rPr>
          <w:sz w:val="20"/>
          <w:szCs w:val="20"/>
        </w:rPr>
        <w:t xml:space="preserve"> </w:t>
      </w:r>
    </w:p>
    <w:p w14:paraId="69A0EDBC" w14:textId="2B0D373C" w:rsidR="00B049E0" w:rsidRPr="00CA49E4" w:rsidRDefault="00E66A35" w:rsidP="00CA49E4">
      <w:pPr>
        <w:pStyle w:val="Tekstpodstawowy"/>
        <w:spacing w:after="0"/>
        <w:ind w:left="4111"/>
        <w:rPr>
          <w:sz w:val="20"/>
          <w:szCs w:val="20"/>
        </w:rPr>
      </w:pPr>
      <w:r w:rsidRPr="00CA49E4">
        <w:rPr>
          <w:sz w:val="20"/>
          <w:szCs w:val="20"/>
        </w:rPr>
        <w:t>32-005</w:t>
      </w:r>
      <w:r w:rsidR="00B049E0" w:rsidRPr="00CA49E4">
        <w:rPr>
          <w:sz w:val="20"/>
          <w:szCs w:val="20"/>
        </w:rPr>
        <w:t xml:space="preserve"> </w:t>
      </w:r>
      <w:r w:rsidRPr="00CA49E4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CA49E4" w14:paraId="404D6A8F" w14:textId="77777777" w:rsidTr="00B475B8">
        <w:tc>
          <w:tcPr>
            <w:tcW w:w="2800" w:type="dxa"/>
            <w:shd w:val="clear" w:color="auto" w:fill="auto"/>
          </w:tcPr>
          <w:p w14:paraId="5DCD2FD8" w14:textId="77777777" w:rsidR="00B049E0" w:rsidRPr="00CA49E4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A49E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B1568D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55213F8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18D50C81" w14:textId="77777777" w:rsidR="00B049E0" w:rsidRPr="00CA49E4" w:rsidRDefault="00B049E0" w:rsidP="00B475B8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049E0" w:rsidRPr="00CA49E4" w14:paraId="7DFB6EC7" w14:textId="77777777" w:rsidTr="00B475B8">
        <w:tc>
          <w:tcPr>
            <w:tcW w:w="2800" w:type="dxa"/>
            <w:shd w:val="clear" w:color="auto" w:fill="auto"/>
          </w:tcPr>
          <w:p w14:paraId="74FDC48A" w14:textId="77777777" w:rsidR="00B049E0" w:rsidRPr="00CA49E4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69E51B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7872A20" w14:textId="77777777" w:rsidR="00B049E0" w:rsidRPr="00CA49E4" w:rsidRDefault="00B049E0" w:rsidP="00B47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47680E5A" w14:textId="77777777" w:rsidR="00B049E0" w:rsidRPr="00CA49E4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A49E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1D5D190" w14:textId="77777777" w:rsidR="00B049E0" w:rsidRPr="00CA49E4" w:rsidRDefault="00B049E0" w:rsidP="00CA49E4">
      <w:pPr>
        <w:spacing w:after="0" w:line="36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66A35" w:rsidRPr="00CA49E4" w14:paraId="0ACF8B77" w14:textId="77777777" w:rsidTr="00B21B13">
        <w:tc>
          <w:tcPr>
            <w:tcW w:w="9104" w:type="dxa"/>
            <w:shd w:val="clear" w:color="auto" w:fill="D9D9D9"/>
          </w:tcPr>
          <w:p w14:paraId="72D55228" w14:textId="77777777" w:rsidR="00E66A35" w:rsidRPr="00CA49E4" w:rsidRDefault="00E66A35" w:rsidP="00B21B13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CBDC85B" w14:textId="77777777" w:rsidR="00E66A35" w:rsidRPr="00CA49E4" w:rsidRDefault="00E66A35" w:rsidP="00B21B13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CA49E4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CA49E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A49E4">
              <w:rPr>
                <w:rFonts w:ascii="Times New Roman" w:hAnsi="Times New Roman"/>
                <w:sz w:val="20"/>
                <w:szCs w:val="20"/>
              </w:rPr>
              <w:t>. Dz. U. z 2023r. poz. 1605)</w:t>
            </w:r>
            <w:r w:rsidRPr="00CA49E4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CA49E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A49E4">
              <w:rPr>
                <w:rFonts w:ascii="Times New Roman" w:hAnsi="Times New Roman"/>
                <w:sz w:val="20"/>
                <w:szCs w:val="20"/>
              </w:rPr>
              <w:t xml:space="preserve">), dotyczące przesłanek wykluczenia z: </w:t>
            </w:r>
          </w:p>
          <w:p w14:paraId="17BC46C5" w14:textId="77777777" w:rsidR="00E66A35" w:rsidRPr="00CA49E4" w:rsidRDefault="00E66A35" w:rsidP="00B21B1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2CF3A2D9" w14:textId="77777777" w:rsidR="00E66A35" w:rsidRPr="00CA49E4" w:rsidRDefault="00E66A35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19BB29EA" w14:textId="77777777" w:rsidR="00E66A35" w:rsidRPr="00CA49E4" w:rsidRDefault="00E66A35" w:rsidP="00B21B13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CA49E4">
              <w:rPr>
                <w:rFonts w:ascii="Times New Roman" w:hAnsi="Times New Roman"/>
                <w:b/>
                <w:bCs/>
                <w:sz w:val="20"/>
                <w:szCs w:val="20"/>
              </w:rPr>
              <w:t>. Dz. U. z 2023r. poz. 1497).</w:t>
            </w:r>
          </w:p>
          <w:p w14:paraId="3C43A9A2" w14:textId="77777777" w:rsidR="00E66A35" w:rsidRPr="00CA49E4" w:rsidRDefault="00E66A35" w:rsidP="00B21B13">
            <w:pPr>
              <w:spacing w:after="120" w:line="276" w:lineRule="auto"/>
              <w:jc w:val="both"/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A49E4">
              <w:rPr>
                <w:rFonts w:ascii="Times New Roman" w:hAnsi="Times New Roman"/>
                <w:color w:val="0070C0"/>
                <w:sz w:val="20"/>
                <w:szCs w:val="20"/>
              </w:rPr>
              <w:t>:</w:t>
            </w:r>
            <w:r w:rsidRPr="00CA49E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725FF03" w14:textId="77777777" w:rsidR="00B049E0" w:rsidRPr="00CA49E4" w:rsidRDefault="00E66A35" w:rsidP="00CA49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 xml:space="preserve"> </w:t>
      </w:r>
      <w:r w:rsidR="00B049E0" w:rsidRPr="00CA49E4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CA49E4" w14:paraId="178B729E" w14:textId="77777777" w:rsidTr="00B475B8">
        <w:tc>
          <w:tcPr>
            <w:tcW w:w="2269" w:type="dxa"/>
            <w:shd w:val="clear" w:color="auto" w:fill="auto"/>
          </w:tcPr>
          <w:p w14:paraId="67B50B6D" w14:textId="77777777" w:rsidR="00B049E0" w:rsidRPr="00CA49E4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7843FAC" w14:textId="6F398A5F" w:rsidR="00B049E0" w:rsidRPr="00CA49E4" w:rsidRDefault="00E66A35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B049E0"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..........................</w:t>
            </w:r>
          </w:p>
        </w:tc>
      </w:tr>
      <w:tr w:rsidR="00E66A35" w:rsidRPr="00CA49E4" w14:paraId="0C6EC702" w14:textId="77777777" w:rsidTr="00B21B13">
        <w:tc>
          <w:tcPr>
            <w:tcW w:w="2269" w:type="dxa"/>
            <w:shd w:val="clear" w:color="auto" w:fill="auto"/>
          </w:tcPr>
          <w:p w14:paraId="5BB8D5AA" w14:textId="77777777" w:rsidR="00E66A35" w:rsidRPr="00CA49E4" w:rsidRDefault="00E66A3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E9B26C" w14:textId="77777777" w:rsidR="00E66A35" w:rsidRPr="00CA49E4" w:rsidRDefault="00E66A35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A49E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ZP.271.12.2024</w:t>
            </w:r>
          </w:p>
        </w:tc>
      </w:tr>
    </w:tbl>
    <w:p w14:paraId="10D54F2D" w14:textId="77777777" w:rsidR="00B049E0" w:rsidRPr="00CA49E4" w:rsidRDefault="00B049E0" w:rsidP="00B049E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24B34B5" w14:textId="77777777" w:rsidR="00F90CD1" w:rsidRPr="00CA49E4" w:rsidRDefault="00B049E0" w:rsidP="00B049E0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 xml:space="preserve">prowadzonego przez </w:t>
      </w:r>
      <w:r w:rsidR="00E66A35" w:rsidRPr="00CA49E4">
        <w:rPr>
          <w:rFonts w:ascii="Times New Roman" w:hAnsi="Times New Roman"/>
          <w:b/>
          <w:sz w:val="20"/>
          <w:szCs w:val="20"/>
        </w:rPr>
        <w:t>GMINA NIEPOŁOMICE</w:t>
      </w:r>
      <w:r w:rsidRPr="00CA49E4">
        <w:rPr>
          <w:rFonts w:ascii="Times New Roman" w:hAnsi="Times New Roman"/>
          <w:b/>
          <w:sz w:val="20"/>
          <w:szCs w:val="20"/>
        </w:rPr>
        <w:t>,</w:t>
      </w:r>
      <w:r w:rsidRPr="00CA49E4">
        <w:rPr>
          <w:rFonts w:ascii="Times New Roman" w:hAnsi="Times New Roman"/>
          <w:sz w:val="20"/>
          <w:szCs w:val="20"/>
        </w:rPr>
        <w:t xml:space="preserve"> oświadczam, co następuje</w:t>
      </w:r>
      <w:r w:rsidR="002B2AD9" w:rsidRPr="00CA49E4">
        <w:rPr>
          <w:rFonts w:ascii="Times New Roman" w:hAnsi="Times New Roman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A49E4" w14:paraId="67C0EE5C" w14:textId="77777777" w:rsidTr="00650D6C">
        <w:tc>
          <w:tcPr>
            <w:tcW w:w="9104" w:type="dxa"/>
            <w:shd w:val="clear" w:color="auto" w:fill="D9D9D9"/>
          </w:tcPr>
          <w:p w14:paraId="7A31E8E7" w14:textId="77777777" w:rsidR="00E50194" w:rsidRPr="00CA49E4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FA2CAA" w:rsidRPr="00CA49E4">
              <w:rPr>
                <w:rFonts w:ascii="Times New Roman" w:hAnsi="Times New Roman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6F8536C8" w14:textId="77777777" w:rsidR="00FA2CAA" w:rsidRPr="00CA49E4" w:rsidRDefault="00FA2CAA" w:rsidP="00B049E0">
      <w:pPr>
        <w:spacing w:before="160" w:after="120" w:line="360" w:lineRule="auto"/>
        <w:jc w:val="both"/>
        <w:rPr>
          <w:rFonts w:ascii="Times New Roman" w:hAnsi="Times New Roman"/>
          <w:color w:val="000000"/>
          <w:sz w:val="20"/>
          <w:szCs w:val="20"/>
          <w:lang w:eastAsia="x-none"/>
        </w:rPr>
      </w:pPr>
      <w:r w:rsidRPr="00CA49E4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CA49E4">
        <w:rPr>
          <w:rFonts w:ascii="Times New Roman" w:hAnsi="Times New Roman"/>
          <w:i/>
          <w:iCs/>
          <w:color w:val="000000"/>
          <w:sz w:val="20"/>
          <w:szCs w:val="20"/>
          <w:lang w:eastAsia="x-none"/>
        </w:rPr>
        <w:t>rozporządzenie 2022/576</w:t>
      </w:r>
      <w:r w:rsidR="00443B23" w:rsidRPr="00CA49E4">
        <w:rPr>
          <w:rFonts w:ascii="Times New Roman" w:hAnsi="Times New Roman"/>
          <w:color w:val="000000"/>
          <w:sz w:val="20"/>
          <w:szCs w:val="20"/>
          <w:lang w:eastAsia="x-none"/>
        </w:rPr>
        <w:t xml:space="preserve"> </w:t>
      </w:r>
      <w:r w:rsidRPr="00CA49E4">
        <w:rPr>
          <w:rStyle w:val="Odwoanieprzypisudolnego"/>
          <w:rFonts w:ascii="Times New Roman" w:hAnsi="Times New Roman"/>
          <w:color w:val="000000"/>
          <w:sz w:val="20"/>
          <w:szCs w:val="20"/>
          <w:lang w:eastAsia="x-none"/>
        </w:rPr>
        <w:footnoteReference w:id="1"/>
      </w:r>
      <w:r w:rsidR="00443B23" w:rsidRPr="00CA49E4">
        <w:rPr>
          <w:rFonts w:ascii="Times New Roman" w:hAnsi="Times New Roman"/>
          <w:color w:val="000000"/>
          <w:sz w:val="20"/>
          <w:szCs w:val="20"/>
          <w:lang w:eastAsia="x-none"/>
        </w:rPr>
        <w:t>.</w:t>
      </w:r>
    </w:p>
    <w:p w14:paraId="64937E0E" w14:textId="77777777" w:rsidR="00C62F57" w:rsidRPr="00CA49E4" w:rsidRDefault="007A2BCB" w:rsidP="00B049E0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A49E4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A49E4">
        <w:rPr>
          <w:rFonts w:ascii="Times New Roman" w:hAnsi="Times New Roman"/>
          <w:sz w:val="20"/>
          <w:szCs w:val="20"/>
        </w:rPr>
        <w:t xml:space="preserve"> (</w:t>
      </w:r>
      <w:r w:rsidR="002D758B" w:rsidRPr="00CA49E4">
        <w:rPr>
          <w:rFonts w:ascii="Times New Roman" w:hAnsi="Times New Roman"/>
          <w:sz w:val="20"/>
          <w:szCs w:val="20"/>
        </w:rPr>
        <w:t>t.j. Dz. U. z 2023r. poz. 1</w:t>
      </w:r>
      <w:r w:rsidR="000F1E1B" w:rsidRPr="00CA49E4">
        <w:rPr>
          <w:rFonts w:ascii="Times New Roman" w:hAnsi="Times New Roman"/>
          <w:sz w:val="20"/>
          <w:szCs w:val="20"/>
        </w:rPr>
        <w:t>497</w:t>
      </w:r>
      <w:r w:rsidRPr="00CA49E4">
        <w:rPr>
          <w:rFonts w:ascii="Times New Roman" w:hAnsi="Times New Roman"/>
          <w:sz w:val="20"/>
          <w:szCs w:val="20"/>
        </w:rPr>
        <w:t>)</w:t>
      </w:r>
      <w:r w:rsidR="00443B23" w:rsidRPr="00CA49E4">
        <w:rPr>
          <w:rFonts w:ascii="Times New Roman" w:hAnsi="Times New Roman"/>
          <w:sz w:val="20"/>
          <w:szCs w:val="20"/>
        </w:rPr>
        <w:t xml:space="preserve"> </w:t>
      </w:r>
      <w:r w:rsidR="0011306C" w:rsidRPr="00CA49E4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CA49E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A49E4" w14:paraId="092F81CD" w14:textId="77777777" w:rsidTr="00CD4DD1">
        <w:tc>
          <w:tcPr>
            <w:tcW w:w="9104" w:type="dxa"/>
            <w:shd w:val="clear" w:color="auto" w:fill="D9D9D9"/>
          </w:tcPr>
          <w:p w14:paraId="0957D267" w14:textId="77777777" w:rsidR="00BE6F04" w:rsidRPr="00CA49E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E935AC7" w14:textId="77777777" w:rsidR="00FE4E2B" w:rsidRPr="00CA49E4" w:rsidRDefault="00E426EB" w:rsidP="00B049E0">
      <w:pPr>
        <w:spacing w:before="16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A49E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A49E4" w14:paraId="2617ACA6" w14:textId="77777777" w:rsidTr="00847232">
        <w:tc>
          <w:tcPr>
            <w:tcW w:w="9104" w:type="dxa"/>
            <w:shd w:val="clear" w:color="auto" w:fill="D9D9D9"/>
          </w:tcPr>
          <w:p w14:paraId="760E852B" w14:textId="77777777" w:rsidR="00E426EB" w:rsidRPr="00CA49E4" w:rsidRDefault="00E426EB" w:rsidP="00B049E0">
            <w:pPr>
              <w:spacing w:before="12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A49E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4710AD" w14:textId="77777777" w:rsidR="00E426EB" w:rsidRPr="00CA49E4" w:rsidRDefault="00E426EB" w:rsidP="00AD04E8">
      <w:pPr>
        <w:spacing w:before="16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257BBC7" w14:textId="77777777" w:rsidR="00E426EB" w:rsidRPr="00CA49E4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ACB8FBE" w14:textId="77777777" w:rsidR="00E426EB" w:rsidRPr="00CA49E4" w:rsidRDefault="00AD04E8" w:rsidP="00AD04E8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49E4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CA49E4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</w:t>
      </w:r>
      <w:r w:rsidRPr="00CA49E4">
        <w:rPr>
          <w:rFonts w:ascii="Times New Roman" w:hAnsi="Times New Roman"/>
          <w:i/>
          <w:iCs/>
          <w:sz w:val="20"/>
          <w:szCs w:val="20"/>
        </w:rPr>
        <w:t>)</w:t>
      </w:r>
    </w:p>
    <w:p w14:paraId="2E564CAF" w14:textId="77777777" w:rsidR="00E426EB" w:rsidRPr="00CA49E4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A49E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FC89530" w14:textId="77777777" w:rsidR="00F92B90" w:rsidRPr="00CA49E4" w:rsidRDefault="00AD04E8" w:rsidP="00B049E0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A49E4">
        <w:rPr>
          <w:rFonts w:ascii="Times New Roman" w:hAnsi="Times New Roman"/>
          <w:i/>
          <w:iCs/>
          <w:sz w:val="20"/>
          <w:szCs w:val="20"/>
        </w:rPr>
        <w:t>(</w:t>
      </w:r>
      <w:r w:rsidR="00E426EB" w:rsidRPr="00CA49E4">
        <w:rPr>
          <w:rFonts w:ascii="Times New Roman" w:hAnsi="Times New Roman"/>
          <w:i/>
          <w:iCs/>
          <w:sz w:val="20"/>
          <w:szCs w:val="20"/>
        </w:rPr>
        <w:t>wskazać podmiotowy środek dowodowy, adres internetowy, wydający urząd lub organ, dokładne dane referencyjne dokumentacji)</w:t>
      </w:r>
    </w:p>
    <w:p w14:paraId="65F112EC" w14:textId="77777777" w:rsidR="00CA49E4" w:rsidRDefault="00CA49E4" w:rsidP="002D758B">
      <w:pPr>
        <w:spacing w:after="48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8F9F834" w14:textId="48B39D1C" w:rsidR="00CA49E4" w:rsidRPr="00CA49E4" w:rsidRDefault="00CA49E4" w:rsidP="002D758B">
      <w:pPr>
        <w:spacing w:after="48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CA49E4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podmiotu udostępniającego zasoby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CA49E4" w14:paraId="621D38B8" w14:textId="77777777" w:rsidTr="00B475B8">
        <w:tc>
          <w:tcPr>
            <w:tcW w:w="2660" w:type="dxa"/>
            <w:shd w:val="clear" w:color="auto" w:fill="auto"/>
          </w:tcPr>
          <w:p w14:paraId="41B8C35E" w14:textId="77777777" w:rsidR="002D758B" w:rsidRPr="00CA49E4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7418B716" w14:textId="0D7E48D7" w:rsidR="002D758B" w:rsidRPr="00CA49E4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7334B8E1" w14:textId="77777777" w:rsidR="002D758B" w:rsidRPr="00CA49E4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1319DC18" w14:textId="4AD1EB8E" w:rsidR="002D758B" w:rsidRPr="00CA49E4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615C6EF" w14:textId="77777777" w:rsidR="00484F88" w:rsidRPr="00CA49E4" w:rsidRDefault="00484F88" w:rsidP="002D758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CA49E4" w:rsidSect="00CA49E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B995A4" w14:textId="77777777" w:rsidR="00FD7865" w:rsidRDefault="00FD7865" w:rsidP="0038231F">
      <w:pPr>
        <w:spacing w:after="0" w:line="240" w:lineRule="auto"/>
      </w:pPr>
      <w:r>
        <w:separator/>
      </w:r>
    </w:p>
  </w:endnote>
  <w:endnote w:type="continuationSeparator" w:id="0">
    <w:p w14:paraId="02F38C8A" w14:textId="77777777" w:rsidR="00FD7865" w:rsidRDefault="00FD78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849CF" w14:textId="77777777" w:rsidR="00E66A35" w:rsidRDefault="00E66A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EF8D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14969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509CB" w14:textId="77777777" w:rsidR="00E66A35" w:rsidRDefault="00E66A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153B62" w14:textId="77777777" w:rsidR="00FD7865" w:rsidRDefault="00FD7865" w:rsidP="0038231F">
      <w:pPr>
        <w:spacing w:after="0" w:line="240" w:lineRule="auto"/>
      </w:pPr>
      <w:r>
        <w:separator/>
      </w:r>
    </w:p>
  </w:footnote>
  <w:footnote w:type="continuationSeparator" w:id="0">
    <w:p w14:paraId="0F929C8D" w14:textId="77777777" w:rsidR="00FD7865" w:rsidRDefault="00FD7865" w:rsidP="0038231F">
      <w:pPr>
        <w:spacing w:after="0" w:line="240" w:lineRule="auto"/>
      </w:pPr>
      <w:r>
        <w:continuationSeparator/>
      </w:r>
    </w:p>
  </w:footnote>
  <w:footnote w:id="1">
    <w:p w14:paraId="398AB584" w14:textId="77777777"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14:paraId="196258C1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14:paraId="6CF3A8BF" w14:textId="77777777"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14:paraId="5A9D8FE9" w14:textId="77777777"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14:paraId="69A6C678" w14:textId="77777777"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14:paraId="3E18C7DB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B7E35D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49A5993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FA038E" w:rsidRPr="00FA038E">
        <w:rPr>
          <w:rFonts w:ascii="Arial" w:hAnsi="Arial" w:cs="Arial"/>
          <w:sz w:val="16"/>
          <w:szCs w:val="16"/>
        </w:rPr>
        <w:t>t.j. Dz. U. z 2023r. poz. 1124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06B40BB" w14:textId="77777777" w:rsidR="0011306C" w:rsidRPr="00B049E0" w:rsidRDefault="00B049E0" w:rsidP="007B3577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49E4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FA038E" w:rsidRPr="00CA49E4">
        <w:rPr>
          <w:rFonts w:ascii="Arial" w:hAnsi="Arial" w:cs="Arial"/>
          <w:sz w:val="16"/>
          <w:szCs w:val="16"/>
        </w:rPr>
        <w:t>t.j. Dz. U. z 2023r. poz. 120</w:t>
      </w:r>
      <w:r w:rsidRPr="00CA49E4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CA49E4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851FA" w14:textId="77777777" w:rsidR="00E66A35" w:rsidRDefault="00E66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AF489" w14:textId="77777777" w:rsidR="00E66A35" w:rsidRDefault="00E66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E4CCC1" w14:textId="77777777" w:rsidR="00E66A35" w:rsidRDefault="00E66A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59290">
    <w:abstractNumId w:val="12"/>
  </w:num>
  <w:num w:numId="2" w16cid:durableId="1521318640">
    <w:abstractNumId w:val="0"/>
  </w:num>
  <w:num w:numId="3" w16cid:durableId="506793086">
    <w:abstractNumId w:val="11"/>
  </w:num>
  <w:num w:numId="4" w16cid:durableId="1998412736">
    <w:abstractNumId w:val="14"/>
  </w:num>
  <w:num w:numId="5" w16cid:durableId="267590940">
    <w:abstractNumId w:val="13"/>
  </w:num>
  <w:num w:numId="6" w16cid:durableId="1618098424">
    <w:abstractNumId w:val="10"/>
  </w:num>
  <w:num w:numId="7" w16cid:durableId="1042901179">
    <w:abstractNumId w:val="1"/>
  </w:num>
  <w:num w:numId="8" w16cid:durableId="698436196">
    <w:abstractNumId w:val="6"/>
  </w:num>
  <w:num w:numId="9" w16cid:durableId="360866742">
    <w:abstractNumId w:val="4"/>
  </w:num>
  <w:num w:numId="10" w16cid:durableId="2104301463">
    <w:abstractNumId w:val="7"/>
  </w:num>
  <w:num w:numId="11" w16cid:durableId="566261364">
    <w:abstractNumId w:val="5"/>
  </w:num>
  <w:num w:numId="12" w16cid:durableId="438263405">
    <w:abstractNumId w:val="9"/>
  </w:num>
  <w:num w:numId="13" w16cid:durableId="1083913326">
    <w:abstractNumId w:val="3"/>
  </w:num>
  <w:num w:numId="14" w16cid:durableId="350256920">
    <w:abstractNumId w:val="2"/>
  </w:num>
  <w:num w:numId="15" w16cid:durableId="121000849">
    <w:abstractNumId w:val="8"/>
  </w:num>
  <w:num w:numId="16" w16cid:durableId="8683019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865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A49E4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6A3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D786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124C2"/>
  <w15:docId w15:val="{17482C52-8E9F-4BBB-8B67-7DA428C7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523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2024-06-06T13:06:00Z</cp:lastPrinted>
  <dcterms:created xsi:type="dcterms:W3CDTF">2024-06-06T13:06:00Z</dcterms:created>
  <dcterms:modified xsi:type="dcterms:W3CDTF">2024-06-06T13:06:00Z</dcterms:modified>
</cp:coreProperties>
</file>