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E81E43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81E43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81E43">
        <w:rPr>
          <w:rFonts w:ascii="Arial" w:hAnsi="Arial" w:cs="Arial"/>
          <w:sz w:val="24"/>
          <w:szCs w:val="24"/>
        </w:rPr>
        <w:t>2024-06-10</w:t>
      </w:r>
    </w:p>
    <w:p w:rsidR="00843A88" w:rsidRPr="00AD45A9" w:rsidRDefault="00E81E43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1E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E81E43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81E43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81E43">
        <w:rPr>
          <w:rFonts w:ascii="Arial" w:hAnsi="Arial" w:cs="Arial"/>
          <w:sz w:val="24"/>
          <w:szCs w:val="24"/>
        </w:rPr>
        <w:t>69</w:t>
      </w:r>
    </w:p>
    <w:p w:rsidR="00843A88" w:rsidRDefault="00E81E43" w:rsidP="00843A88">
      <w:pPr>
        <w:rPr>
          <w:rFonts w:ascii="Arial" w:hAnsi="Arial" w:cs="Arial"/>
          <w:sz w:val="24"/>
          <w:szCs w:val="24"/>
        </w:rPr>
      </w:pPr>
      <w:r w:rsidRPr="00E81E43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81E43">
        <w:rPr>
          <w:rFonts w:ascii="Arial" w:hAnsi="Arial" w:cs="Arial"/>
          <w:sz w:val="24"/>
          <w:szCs w:val="24"/>
        </w:rPr>
        <w:t>Częstochowa</w:t>
      </w:r>
    </w:p>
    <w:p w:rsidR="00D51D3E" w:rsidRPr="00AD45A9" w:rsidRDefault="00D51D3E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296EB0">
        <w:rPr>
          <w:rFonts w:ascii="Arial" w:hAnsi="Arial" w:cs="Arial"/>
          <w:sz w:val="24"/>
          <w:szCs w:val="24"/>
        </w:rPr>
        <w:t>307/24</w:t>
      </w:r>
      <w:bookmarkStart w:id="0" w:name="_GoBack"/>
      <w:bookmarkEnd w:id="0"/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81E4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E43">
              <w:rPr>
                <w:rFonts w:ascii="Arial" w:hAnsi="Arial" w:cs="Arial"/>
                <w:bCs/>
                <w:sz w:val="24"/>
                <w:szCs w:val="24"/>
              </w:rPr>
              <w:t>Rozbiórka budynku magazynowego zlokalizowanego w Częstochowie na terenie Politechniki Częstochowskiej przy Alei Armii Krajowej 17/19, działka nr 22/2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1E43" w:rsidRPr="004E4B64" w:rsidTr="003853E0">
        <w:tc>
          <w:tcPr>
            <w:tcW w:w="2269" w:type="dxa"/>
            <w:shd w:val="clear" w:color="auto" w:fill="auto"/>
          </w:tcPr>
          <w:p w:rsidR="00E81E43" w:rsidRPr="004E4B64" w:rsidRDefault="00E81E43" w:rsidP="003853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1E43" w:rsidRPr="004E4B64" w:rsidRDefault="00E81E43" w:rsidP="003853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1E43">
              <w:rPr>
                <w:rFonts w:ascii="Arial" w:hAnsi="Arial" w:cs="Arial"/>
                <w:bCs/>
                <w:sz w:val="24"/>
                <w:szCs w:val="24"/>
              </w:rPr>
              <w:t>RK-NZ.261.25.2024.ŁZ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81E43" w:rsidRPr="00E81E43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81E43" w:rsidRPr="00E81E43">
        <w:rPr>
          <w:rFonts w:ascii="Arial" w:hAnsi="Arial" w:cs="Arial"/>
          <w:sz w:val="24"/>
          <w:szCs w:val="24"/>
        </w:rPr>
        <w:t>(</w:t>
      </w:r>
      <w:proofErr w:type="spellStart"/>
      <w:r w:rsidR="00E81E43" w:rsidRPr="00E81E43">
        <w:rPr>
          <w:rFonts w:ascii="Arial" w:hAnsi="Arial" w:cs="Arial"/>
          <w:sz w:val="24"/>
          <w:szCs w:val="24"/>
        </w:rPr>
        <w:t>t.j</w:t>
      </w:r>
      <w:proofErr w:type="spellEnd"/>
      <w:r w:rsidR="00E81E43" w:rsidRPr="00E81E43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1E43" w:rsidRPr="00E935D6" w:rsidTr="003853E0">
        <w:tc>
          <w:tcPr>
            <w:tcW w:w="9356" w:type="dxa"/>
            <w:shd w:val="clear" w:color="auto" w:fill="auto"/>
          </w:tcPr>
          <w:p w:rsidR="00E81E43" w:rsidRPr="004E4B64" w:rsidRDefault="00E81E43" w:rsidP="003853E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E81E43" w:rsidRPr="004E4B64" w:rsidRDefault="00E81E43" w:rsidP="003853E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E43">
              <w:rPr>
                <w:rFonts w:ascii="Arial" w:hAnsi="Arial" w:cs="Arial"/>
                <w:sz w:val="24"/>
                <w:szCs w:val="24"/>
              </w:rPr>
              <w:t>Zwracam się z prośbą o wyznaczenie terminu oraz godziny dla przeprowadzenia wizji lokalnej dla ww. zadania.</w:t>
            </w:r>
          </w:p>
          <w:p w:rsidR="00E81E43" w:rsidRPr="004E4B64" w:rsidRDefault="00E81E43" w:rsidP="003853E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81E43" w:rsidRPr="004E4B64" w:rsidRDefault="00E81E43" w:rsidP="003853E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1E43">
              <w:rPr>
                <w:rFonts w:ascii="Arial" w:hAnsi="Arial" w:cs="Arial"/>
                <w:sz w:val="24"/>
                <w:szCs w:val="24"/>
              </w:rPr>
              <w:lastRenderedPageBreak/>
              <w:t>Zamawiający w SWZ nie określił obowiązku odbycia wizji lokalnej jednocześnie nie zakazał jej. W związku z tym istnieje możliwość odbycia wizji lokalnej po wcześniejszym uzgodnieniu terminu (poniedziałek-piątek, godz. 8-15) z przedstawicielem merytorycznym zamawiającego wskazanym w SWZ. Zgodnie z zapisami SWZ przeprowadzenie wizji lokalnej nie jest wymogiem obligatoryjnym i nie skutkuje odrzuceniem oferty. Podczas wizji lokalnej nie będą udzielane dodatkowe informacje, jak również odpowiedzi na pytania zadawane przez Wykonawców.</w:t>
            </w:r>
          </w:p>
        </w:tc>
      </w:tr>
    </w:tbl>
    <w:p w:rsidR="00D51D3E" w:rsidRDefault="00D51D3E" w:rsidP="00D51D3E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Kanclerz </w:t>
      </w:r>
    </w:p>
    <w:p w:rsidR="00D51D3E" w:rsidRDefault="00D51D3E" w:rsidP="00D51D3E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BE7BFD" w:rsidRPr="00E935D6" w:rsidRDefault="00D51D3E" w:rsidP="00D51D3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87A" w:rsidRDefault="00E5187A">
      <w:r>
        <w:separator/>
      </w:r>
    </w:p>
  </w:endnote>
  <w:endnote w:type="continuationSeparator" w:id="0">
    <w:p w:rsidR="00E5187A" w:rsidRDefault="00E51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3E" w:rsidRDefault="00D51D3E" w:rsidP="00D51D3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8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93717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1D3E" w:rsidTr="00D51D3E">
      <w:tc>
        <w:tcPr>
          <w:tcW w:w="0" w:type="auto"/>
          <w:vAlign w:val="center"/>
        </w:tcPr>
        <w:p w:rsidR="00D51D3E" w:rsidRDefault="00D51D3E" w:rsidP="00D51D3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D51D3E" w:rsidRDefault="00D51D3E" w:rsidP="00D51D3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D51D3E" w:rsidRDefault="00D51D3E" w:rsidP="00D51D3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1D3E" w:rsidRDefault="00D51D3E" w:rsidP="00D51D3E">
          <w:pPr>
            <w:pStyle w:val="Bezodstpw"/>
            <w:jc w:val="center"/>
            <w:rPr>
              <w:noProof/>
            </w:rPr>
          </w:pPr>
        </w:p>
      </w:tc>
    </w:tr>
  </w:tbl>
  <w:p w:rsidR="00D51D3E" w:rsidRDefault="00D51D3E" w:rsidP="00D51D3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51D3E" w:rsidRDefault="00D51D3E" w:rsidP="00D51D3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D51D3E" w:rsidRDefault="00D51D3E" w:rsidP="00D51D3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D51D3E" w:rsidP="00D51D3E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C5DB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87A" w:rsidRDefault="00E5187A">
      <w:r>
        <w:separator/>
      </w:r>
    </w:p>
  </w:footnote>
  <w:footnote w:type="continuationSeparator" w:id="0">
    <w:p w:rsidR="00E5187A" w:rsidRDefault="00E51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E43" w:rsidRDefault="00E81E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D3E" w:rsidRDefault="00D51D3E" w:rsidP="00D51D3E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9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032D2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tab/>
    </w:r>
    <w:r>
      <w:tab/>
    </w:r>
  </w:p>
  <w:p w:rsidR="00D51D3E" w:rsidRDefault="00D51D3E" w:rsidP="00D51D3E">
    <w:pPr>
      <w:pStyle w:val="Nagwek"/>
    </w:pPr>
  </w:p>
  <w:p w:rsidR="00D51D3E" w:rsidRDefault="00D51D3E" w:rsidP="00D51D3E">
    <w:pPr>
      <w:pStyle w:val="Nagwek"/>
    </w:pPr>
  </w:p>
  <w:p w:rsidR="00D51D3E" w:rsidRDefault="00D51D3E" w:rsidP="00D51D3E">
    <w:pPr>
      <w:pStyle w:val="Nagwek"/>
    </w:pPr>
  </w:p>
  <w:p w:rsidR="00D51D3E" w:rsidRDefault="00D51D3E" w:rsidP="00D51D3E">
    <w:pPr>
      <w:pStyle w:val="Nagwek"/>
    </w:pPr>
  </w:p>
  <w:p w:rsidR="00D51D3E" w:rsidRDefault="00D51D3E" w:rsidP="00D51D3E">
    <w:pPr>
      <w:pStyle w:val="Nagwek"/>
    </w:pPr>
  </w:p>
  <w:p w:rsidR="00E81E43" w:rsidRDefault="00E81E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E43" w:rsidRDefault="00E81E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7A"/>
    <w:rsid w:val="00031374"/>
    <w:rsid w:val="000A1097"/>
    <w:rsid w:val="000E2A8F"/>
    <w:rsid w:val="0012774F"/>
    <w:rsid w:val="00144B7A"/>
    <w:rsid w:val="00180C6E"/>
    <w:rsid w:val="0029606A"/>
    <w:rsid w:val="00296EB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5DB8"/>
    <w:rsid w:val="00A905AC"/>
    <w:rsid w:val="00BA6584"/>
    <w:rsid w:val="00BE7BFD"/>
    <w:rsid w:val="00C370F2"/>
    <w:rsid w:val="00C44EEC"/>
    <w:rsid w:val="00C46732"/>
    <w:rsid w:val="00D22FFA"/>
    <w:rsid w:val="00D51D3E"/>
    <w:rsid w:val="00D8461B"/>
    <w:rsid w:val="00D915F2"/>
    <w:rsid w:val="00DF32E8"/>
    <w:rsid w:val="00DF53CA"/>
    <w:rsid w:val="00E21B49"/>
    <w:rsid w:val="00E2789F"/>
    <w:rsid w:val="00E5187A"/>
    <w:rsid w:val="00E72428"/>
    <w:rsid w:val="00E74BC3"/>
    <w:rsid w:val="00E81E4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B341E3"/>
  <w15:chartTrackingRefBased/>
  <w15:docId w15:val="{F1056272-A9FC-43CF-B887-954735E8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51D3E"/>
  </w:style>
  <w:style w:type="paragraph" w:styleId="Bezodstpw">
    <w:name w:val="No Spacing"/>
    <w:uiPriority w:val="1"/>
    <w:qFormat/>
    <w:rsid w:val="00D51D3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2024-06-10T08:23:00Z</cp:lastPrinted>
  <dcterms:created xsi:type="dcterms:W3CDTF">2024-06-11T09:57:00Z</dcterms:created>
  <dcterms:modified xsi:type="dcterms:W3CDTF">2024-06-11T09:57:00Z</dcterms:modified>
</cp:coreProperties>
</file>