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2C5D8D" w:rsidRPr="002C5D8D" w:rsidRDefault="00813C72" w:rsidP="002C5D8D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</w:p>
    <w:p w:rsidR="00813C72" w:rsidRPr="005C4C25" w:rsidRDefault="0060069D" w:rsidP="00FB2FCC">
      <w:pPr>
        <w:pStyle w:val="Tekstpodstawowy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60069D">
        <w:rPr>
          <w:rFonts w:ascii="Arial" w:hAnsi="Arial" w:cs="Arial"/>
          <w:szCs w:val="24"/>
        </w:rPr>
        <w:t>Roboty budowlane w zakresie dostosowania do obowiązujących warunków ochrony przeciwpożarowej budynku DS. Maluch</w:t>
      </w:r>
      <w:r w:rsidR="00FB2FCC">
        <w:rPr>
          <w:rFonts w:ascii="Arial" w:hAnsi="Arial" w:cs="Arial"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w sprawie nr rej. </w:t>
      </w:r>
      <w:r w:rsidR="00FB2FCC">
        <w:rPr>
          <w:rFonts w:ascii="Arial" w:hAnsi="Arial" w:cs="Arial"/>
          <w:bCs/>
          <w:szCs w:val="24"/>
        </w:rPr>
        <w:t>RK-NZ.261.</w:t>
      </w:r>
      <w:r>
        <w:rPr>
          <w:rFonts w:ascii="Arial" w:hAnsi="Arial" w:cs="Arial"/>
          <w:bCs/>
          <w:szCs w:val="24"/>
        </w:rPr>
        <w:t>27</w:t>
      </w:r>
      <w:r w:rsidR="00E56376">
        <w:rPr>
          <w:rFonts w:ascii="Arial" w:hAnsi="Arial" w:cs="Arial"/>
          <w:bCs/>
          <w:szCs w:val="24"/>
        </w:rPr>
        <w:t>.202</w:t>
      </w:r>
      <w:r w:rsidR="0095139C">
        <w:rPr>
          <w:rFonts w:ascii="Arial" w:hAnsi="Arial" w:cs="Arial"/>
          <w:bCs/>
          <w:szCs w:val="24"/>
        </w:rPr>
        <w:t>4</w:t>
      </w:r>
      <w:r w:rsidR="00E56376">
        <w:rPr>
          <w:rFonts w:ascii="Arial" w:hAnsi="Arial" w:cs="Arial"/>
          <w:bCs/>
          <w:szCs w:val="24"/>
        </w:rPr>
        <w:t>.ŁZ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szCs w:val="24"/>
        </w:rPr>
        <w:t>składamy niniejszą ofertę, oferując</w:t>
      </w:r>
      <w:r w:rsidR="00561C43" w:rsidRPr="005C4C25">
        <w:rPr>
          <w:rFonts w:ascii="Arial" w:hAnsi="Arial" w:cs="Arial"/>
          <w:b w:val="0"/>
          <w:szCs w:val="24"/>
        </w:rPr>
        <w:t xml:space="preserve"> wykonanie zamówienia za</w:t>
      </w:r>
      <w:r w:rsidR="00813C72" w:rsidRPr="005C4C25">
        <w:rPr>
          <w:rFonts w:ascii="Arial" w:hAnsi="Arial" w:cs="Arial"/>
          <w:b w:val="0"/>
          <w:szCs w:val="24"/>
        </w:rPr>
        <w:t xml:space="preserve">: </w:t>
      </w:r>
    </w:p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  <w:r w:rsidR="00606EC4">
        <w:rPr>
          <w:rFonts w:ascii="Arial" w:hAnsi="Arial" w:cs="Arial"/>
          <w:sz w:val="24"/>
          <w:szCs w:val="24"/>
        </w:rPr>
        <w:t>,</w:t>
      </w:r>
    </w:p>
    <w:p w:rsidR="00606EC4" w:rsidRDefault="00606EC4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tym</w:t>
      </w:r>
      <w:r w:rsidR="00C41E0C">
        <w:rPr>
          <w:rFonts w:ascii="Arial" w:hAnsi="Arial" w:cs="Arial"/>
          <w:sz w:val="24"/>
          <w:szCs w:val="24"/>
        </w:rPr>
        <w:t xml:space="preserve"> cena</w:t>
      </w:r>
      <w:r w:rsidR="00DF10E4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:</w:t>
      </w:r>
    </w:p>
    <w:p w:rsidR="00CB000E" w:rsidRDefault="00CB000E" w:rsidP="00CB000E">
      <w:pPr>
        <w:pStyle w:val="Tekstpodstawowy2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606EC4">
        <w:rPr>
          <w:rFonts w:ascii="Arial" w:hAnsi="Arial" w:cs="Arial"/>
          <w:sz w:val="24"/>
          <w:szCs w:val="24"/>
        </w:rPr>
        <w:t>oboty wykonywane w obrębie budynku Domu Studenckiego Maluch</w:t>
      </w:r>
      <w:r>
        <w:rPr>
          <w:rFonts w:ascii="Arial" w:hAnsi="Arial" w:cs="Arial"/>
          <w:sz w:val="24"/>
          <w:szCs w:val="24"/>
        </w:rPr>
        <w:t>:</w:t>
      </w:r>
    </w:p>
    <w:p w:rsidR="00606EC4" w:rsidRDefault="00CB000E" w:rsidP="00CB000E">
      <w:pPr>
        <w:pStyle w:val="Tekstpodstawowy2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wartość netto</w:t>
      </w:r>
      <w:r w:rsidR="00DF10E4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……………………………………………zł</w:t>
      </w:r>
    </w:p>
    <w:p w:rsidR="00CB000E" w:rsidRDefault="00CB000E" w:rsidP="00CB000E">
      <w:pPr>
        <w:pStyle w:val="Tekstpodstawowy2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wartość brutto:</w:t>
      </w:r>
      <w:r w:rsidR="00DF10E4">
        <w:rPr>
          <w:rFonts w:ascii="Arial" w:hAnsi="Arial" w:cs="Arial"/>
          <w:sz w:val="24"/>
          <w:szCs w:val="24"/>
        </w:rPr>
        <w:t>………………………………………….. zł</w:t>
      </w:r>
    </w:p>
    <w:p w:rsidR="00DF10E4" w:rsidRDefault="009410E7" w:rsidP="00CB000E">
      <w:pPr>
        <w:pStyle w:val="Tekstpodstawowy2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zastosowana </w:t>
      </w:r>
      <w:r w:rsidR="00A82112">
        <w:rPr>
          <w:rFonts w:ascii="Arial" w:hAnsi="Arial" w:cs="Arial"/>
          <w:sz w:val="24"/>
          <w:szCs w:val="24"/>
        </w:rPr>
        <w:t>stawka podatku vat 8</w:t>
      </w:r>
      <w:r w:rsidR="00DF10E4">
        <w:rPr>
          <w:rFonts w:ascii="Arial" w:hAnsi="Arial" w:cs="Arial"/>
          <w:sz w:val="24"/>
          <w:szCs w:val="24"/>
        </w:rPr>
        <w:t>%</w:t>
      </w:r>
    </w:p>
    <w:p w:rsidR="00DF10E4" w:rsidRDefault="00DF10E4" w:rsidP="00DF10E4">
      <w:pPr>
        <w:pStyle w:val="Tekstpodstawowy2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roboty wykonywane poza obrębem budynku Domu Studenckiego Maluch</w:t>
      </w:r>
      <w:r w:rsidR="00683154">
        <w:rPr>
          <w:rFonts w:ascii="Arial" w:hAnsi="Arial" w:cs="Arial"/>
          <w:sz w:val="24"/>
          <w:szCs w:val="24"/>
        </w:rPr>
        <w:t xml:space="preserve"> </w:t>
      </w:r>
      <w:r w:rsidR="00683154">
        <w:rPr>
          <w:rFonts w:ascii="Arial" w:hAnsi="Arial" w:cs="Arial"/>
          <w:sz w:val="24"/>
          <w:szCs w:val="24"/>
        </w:rPr>
        <w:br/>
        <w:t>(Etap I - Utwardzenie terenu)</w:t>
      </w:r>
      <w:r>
        <w:rPr>
          <w:rFonts w:ascii="Arial" w:hAnsi="Arial" w:cs="Arial"/>
          <w:sz w:val="24"/>
          <w:szCs w:val="24"/>
        </w:rPr>
        <w:t>:</w:t>
      </w:r>
    </w:p>
    <w:p w:rsidR="00DF10E4" w:rsidRPr="00DF10E4" w:rsidRDefault="00DF10E4" w:rsidP="00DF10E4">
      <w:pPr>
        <w:pStyle w:val="Tekstpodstawowy2"/>
        <w:ind w:left="720"/>
        <w:jc w:val="both"/>
        <w:rPr>
          <w:rFonts w:ascii="Arial" w:hAnsi="Arial" w:cs="Arial"/>
          <w:sz w:val="24"/>
          <w:szCs w:val="24"/>
        </w:rPr>
      </w:pPr>
      <w:r w:rsidRPr="00DF10E4">
        <w:rPr>
          <w:rFonts w:ascii="Arial" w:hAnsi="Arial" w:cs="Arial"/>
          <w:sz w:val="24"/>
          <w:szCs w:val="24"/>
        </w:rPr>
        <w:t>wartość netto:……………………………………………zł</w:t>
      </w:r>
    </w:p>
    <w:p w:rsidR="00DF10E4" w:rsidRPr="00DF10E4" w:rsidRDefault="00DF10E4" w:rsidP="00DF10E4">
      <w:pPr>
        <w:pStyle w:val="Tekstpodstawowy2"/>
        <w:ind w:left="720"/>
        <w:jc w:val="both"/>
        <w:rPr>
          <w:rFonts w:ascii="Arial" w:hAnsi="Arial" w:cs="Arial"/>
          <w:sz w:val="24"/>
          <w:szCs w:val="24"/>
        </w:rPr>
      </w:pPr>
      <w:r w:rsidRPr="00DF10E4">
        <w:rPr>
          <w:rFonts w:ascii="Arial" w:hAnsi="Arial" w:cs="Arial"/>
          <w:sz w:val="24"/>
          <w:szCs w:val="24"/>
        </w:rPr>
        <w:t>wartość brutto:………………………………………….. zł</w:t>
      </w:r>
    </w:p>
    <w:p w:rsidR="00DF10E4" w:rsidRDefault="009410E7" w:rsidP="00DF10E4">
      <w:pPr>
        <w:pStyle w:val="Tekstpodstawowy2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zastosowana </w:t>
      </w:r>
      <w:r w:rsidR="00A82112">
        <w:rPr>
          <w:rFonts w:ascii="Arial" w:hAnsi="Arial" w:cs="Arial"/>
          <w:sz w:val="24"/>
          <w:szCs w:val="24"/>
        </w:rPr>
        <w:t>stawka podatku vat 23</w:t>
      </w:r>
      <w:r w:rsidR="00DF10E4" w:rsidRPr="00DF10E4">
        <w:rPr>
          <w:rFonts w:ascii="Arial" w:hAnsi="Arial" w:cs="Arial"/>
          <w:sz w:val="24"/>
          <w:szCs w:val="24"/>
        </w:rPr>
        <w:t>%</w:t>
      </w:r>
    </w:p>
    <w:p w:rsidR="00DF10E4" w:rsidRDefault="008C1058" w:rsidP="00DF10E4">
      <w:pPr>
        <w:pStyle w:val="Tekstpodstawowy2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utylizację</w:t>
      </w:r>
      <w:bookmarkStart w:id="0" w:name="_GoBack"/>
      <w:bookmarkEnd w:id="0"/>
      <w:r w:rsidR="00DF10E4">
        <w:rPr>
          <w:rFonts w:ascii="Arial" w:hAnsi="Arial" w:cs="Arial"/>
          <w:sz w:val="24"/>
          <w:szCs w:val="24"/>
        </w:rPr>
        <w:t xml:space="preserve"> czujek jonizacyjnych:</w:t>
      </w:r>
    </w:p>
    <w:p w:rsidR="00DF10E4" w:rsidRPr="00DF10E4" w:rsidRDefault="00DF10E4" w:rsidP="00DF10E4">
      <w:pPr>
        <w:pStyle w:val="Tekstpodstawowy2"/>
        <w:ind w:left="720"/>
        <w:jc w:val="both"/>
        <w:rPr>
          <w:rFonts w:ascii="Arial" w:hAnsi="Arial" w:cs="Arial"/>
          <w:sz w:val="24"/>
          <w:szCs w:val="24"/>
        </w:rPr>
      </w:pPr>
      <w:r w:rsidRPr="00DF10E4">
        <w:rPr>
          <w:rFonts w:ascii="Arial" w:hAnsi="Arial" w:cs="Arial"/>
          <w:sz w:val="24"/>
          <w:szCs w:val="24"/>
        </w:rPr>
        <w:t>wartość netto:……………………………………………zł</w:t>
      </w:r>
    </w:p>
    <w:p w:rsidR="00DF10E4" w:rsidRPr="00DF10E4" w:rsidRDefault="00DF10E4" w:rsidP="00DF10E4">
      <w:pPr>
        <w:pStyle w:val="Tekstpodstawowy2"/>
        <w:ind w:left="720"/>
        <w:jc w:val="both"/>
        <w:rPr>
          <w:rFonts w:ascii="Arial" w:hAnsi="Arial" w:cs="Arial"/>
          <w:sz w:val="24"/>
          <w:szCs w:val="24"/>
        </w:rPr>
      </w:pPr>
      <w:r w:rsidRPr="00DF10E4">
        <w:rPr>
          <w:rFonts w:ascii="Arial" w:hAnsi="Arial" w:cs="Arial"/>
          <w:sz w:val="24"/>
          <w:szCs w:val="24"/>
        </w:rPr>
        <w:t>wartość brutto:………………………………………….. zł</w:t>
      </w:r>
    </w:p>
    <w:p w:rsidR="00DF10E4" w:rsidRDefault="009410E7" w:rsidP="00DF10E4">
      <w:pPr>
        <w:pStyle w:val="Tekstpodstawowy2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zastosowana </w:t>
      </w:r>
      <w:r w:rsidR="00A82112">
        <w:rPr>
          <w:rFonts w:ascii="Arial" w:hAnsi="Arial" w:cs="Arial"/>
          <w:sz w:val="24"/>
          <w:szCs w:val="24"/>
        </w:rPr>
        <w:t>stawka podatku vat 23</w:t>
      </w:r>
      <w:r w:rsidR="00DF10E4" w:rsidRPr="00DF10E4">
        <w:rPr>
          <w:rFonts w:ascii="Arial" w:hAnsi="Arial" w:cs="Arial"/>
          <w:sz w:val="24"/>
          <w:szCs w:val="24"/>
        </w:rPr>
        <w:t>%</w:t>
      </w:r>
    </w:p>
    <w:p w:rsidR="00DF10E4" w:rsidRDefault="00DF10E4" w:rsidP="00DF10E4">
      <w:pPr>
        <w:pStyle w:val="Tekstpodstawowy2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demontaż czujek jonizacyjnych:</w:t>
      </w:r>
    </w:p>
    <w:p w:rsidR="00DF10E4" w:rsidRPr="00DF10E4" w:rsidRDefault="00DF10E4" w:rsidP="00DF10E4">
      <w:pPr>
        <w:pStyle w:val="Tekstpodstawowy2"/>
        <w:ind w:left="720"/>
        <w:jc w:val="both"/>
        <w:rPr>
          <w:rFonts w:ascii="Arial" w:hAnsi="Arial" w:cs="Arial"/>
          <w:sz w:val="24"/>
          <w:szCs w:val="24"/>
        </w:rPr>
      </w:pPr>
      <w:r w:rsidRPr="00DF10E4">
        <w:rPr>
          <w:rFonts w:ascii="Arial" w:hAnsi="Arial" w:cs="Arial"/>
          <w:sz w:val="24"/>
          <w:szCs w:val="24"/>
        </w:rPr>
        <w:t>wartość netto:……………………………………………zł</w:t>
      </w:r>
    </w:p>
    <w:p w:rsidR="00DF10E4" w:rsidRPr="00DF10E4" w:rsidRDefault="00DF10E4" w:rsidP="00DF10E4">
      <w:pPr>
        <w:pStyle w:val="Tekstpodstawowy2"/>
        <w:ind w:left="720"/>
        <w:jc w:val="both"/>
        <w:rPr>
          <w:rFonts w:ascii="Arial" w:hAnsi="Arial" w:cs="Arial"/>
          <w:sz w:val="24"/>
          <w:szCs w:val="24"/>
        </w:rPr>
      </w:pPr>
      <w:r w:rsidRPr="00DF10E4">
        <w:rPr>
          <w:rFonts w:ascii="Arial" w:hAnsi="Arial" w:cs="Arial"/>
          <w:sz w:val="24"/>
          <w:szCs w:val="24"/>
        </w:rPr>
        <w:t>wartość brutto:………………………………………….. zł</w:t>
      </w:r>
    </w:p>
    <w:p w:rsidR="00CB000E" w:rsidRDefault="00A82112" w:rsidP="00DF10E4">
      <w:pPr>
        <w:pStyle w:val="Tekstpodstawowy2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stawka podatku vat 8</w:t>
      </w:r>
      <w:r w:rsidR="00DF10E4" w:rsidRPr="00DF10E4">
        <w:rPr>
          <w:rFonts w:ascii="Arial" w:hAnsi="Arial" w:cs="Arial"/>
          <w:sz w:val="24"/>
          <w:szCs w:val="24"/>
        </w:rPr>
        <w:t>%</w:t>
      </w:r>
    </w:p>
    <w:p w:rsidR="005C4C25" w:rsidRDefault="005C4C25" w:rsidP="004D44A8">
      <w:pPr>
        <w:pStyle w:val="Tekstpodstawowy2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Oświadczamy, że na przedmiot zamówienia udzielamy …… miesięcy gwarancji z wyjątkiem systemów i urządzeń na które gwarancji udzielił producent </w:t>
      </w:r>
      <w:r w:rsidR="009410E7">
        <w:rPr>
          <w:rStyle w:val="Odwoanieprzypisukocowego"/>
          <w:rFonts w:ascii="Arial" w:hAnsi="Arial" w:cs="Arial"/>
          <w:sz w:val="24"/>
          <w:szCs w:val="24"/>
        </w:rPr>
        <w:endnoteReference w:id="1"/>
      </w:r>
      <w:r w:rsidRPr="005C4C25">
        <w:rPr>
          <w:rFonts w:ascii="Arial" w:hAnsi="Arial" w:cs="Arial"/>
          <w:sz w:val="24"/>
          <w:szCs w:val="24"/>
        </w:rPr>
        <w:t>**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</w:p>
    <w:p w:rsidR="0060069D" w:rsidRDefault="0060069D" w:rsidP="0060069D">
      <w:pPr>
        <w:pStyle w:val="Tekstpodstawowy2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Termin realizacji zgodnie z SWZ</w:t>
      </w:r>
    </w:p>
    <w:p w:rsidR="0060069D" w:rsidRDefault="0060069D" w:rsidP="0060069D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60069D" w:rsidRDefault="0060069D" w:rsidP="0060069D">
      <w:pPr>
        <w:pStyle w:val="Tekstpodstawowy2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Oferta w ramach niniejszego zadania została zabezpieczona wadium w wysokości </w:t>
      </w:r>
      <w:r>
        <w:rPr>
          <w:rFonts w:ascii="Arial" w:hAnsi="Arial" w:cs="Arial"/>
          <w:sz w:val="24"/>
          <w:szCs w:val="24"/>
        </w:rPr>
        <w:br/>
        <w:t>35 000 zł.    Wniesionym w formie …………………………………..</w:t>
      </w:r>
    </w:p>
    <w:p w:rsidR="004350A2" w:rsidRDefault="004350A2" w:rsidP="0060069D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60069D" w:rsidRDefault="0060069D" w:rsidP="0060069D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Informujemy, że zostaną zastosowane przez nas następujące materiały, urządzenia lub rozwiązania równoważne: ……………………………………….…. </w:t>
      </w:r>
      <w:r>
        <w:rPr>
          <w:rFonts w:ascii="Arial" w:hAnsi="Arial" w:cs="Arial"/>
          <w:i/>
          <w:iCs/>
          <w:sz w:val="24"/>
          <w:szCs w:val="24"/>
        </w:rPr>
        <w:t xml:space="preserve">(jeśli dotyczy </w:t>
      </w:r>
      <w:r>
        <w:rPr>
          <w:rFonts w:ascii="Arial" w:hAnsi="Arial" w:cs="Arial"/>
          <w:i/>
          <w:sz w:val="24"/>
          <w:szCs w:val="24"/>
        </w:rPr>
        <w:t>wypełnić zgodnie z punktem 4.1.7 SWZ)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9410E7" w:rsidRDefault="009410E7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footerReference w:type="default" r:id="rId8"/>
          <w:footerReference w:type="first" r:id="rId9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lastRenderedPageBreak/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i/>
          <w:sz w:val="24"/>
          <w:szCs w:val="24"/>
        </w:rPr>
      </w:pPr>
    </w:p>
    <w:p w:rsidR="00142A08" w:rsidRP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142A08">
        <w:rPr>
          <w:rFonts w:ascii="Arial" w:hAnsi="Arial" w:cs="Arial"/>
          <w:i/>
          <w:sz w:val="24"/>
          <w:szCs w:val="24"/>
        </w:rPr>
        <w:t>Data: kwalifikowany podpis elektroniczny lub podpis zaufany lub podpis osobisty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10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C37" w:rsidRDefault="00BF1C37">
      <w:r>
        <w:separator/>
      </w:r>
    </w:p>
  </w:endnote>
  <w:endnote w:type="continuationSeparator" w:id="0">
    <w:p w:rsidR="00BF1C37" w:rsidRDefault="00BF1C37">
      <w:r>
        <w:continuationSeparator/>
      </w:r>
    </w:p>
  </w:endnote>
  <w:endnote w:id="1">
    <w:p w:rsidR="009410E7" w:rsidRPr="009410E7" w:rsidRDefault="009410E7" w:rsidP="009410E7">
      <w:pPr>
        <w:pStyle w:val="Stopka"/>
        <w:rPr>
          <w:rFonts w:ascii="Arial" w:hAnsi="Arial" w:cs="Arial"/>
          <w:sz w:val="24"/>
          <w:szCs w:val="24"/>
        </w:rPr>
      </w:pPr>
      <w:r>
        <w:rPr>
          <w:rStyle w:val="Odwoanieprzypisukocowego"/>
        </w:rPr>
        <w:endnoteRef/>
      </w:r>
      <w:r>
        <w:t xml:space="preserve"> </w:t>
      </w:r>
      <w:r w:rsidRPr="009410E7">
        <w:rPr>
          <w:rFonts w:ascii="Arial" w:hAnsi="Arial" w:cs="Arial"/>
          <w:sz w:val="24"/>
          <w:szCs w:val="24"/>
        </w:rPr>
        <w:t>** niewypełnienie powyższego pola skutkowało będzie przyjęciem oświadczenia o udzieleniu gwarancji na 36 miesięcy</w:t>
      </w:r>
    </w:p>
    <w:p w:rsidR="009410E7" w:rsidRPr="009410E7" w:rsidRDefault="009410E7" w:rsidP="009410E7">
      <w:pPr>
        <w:tabs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  <w:r w:rsidRPr="009410E7">
        <w:rPr>
          <w:rFonts w:ascii="Arial" w:hAnsi="Arial" w:cs="Arial"/>
          <w:sz w:val="24"/>
          <w:szCs w:val="24"/>
        </w:rPr>
        <w:t>***Mikroprzedsiębiorstwo: przedsiębiorstwo, które zatrudnia mniej niż 10 osób i którego roczny obrót lub roczna suma bilansowa nie przekracza 2 milionów EUR.</w:t>
      </w:r>
    </w:p>
    <w:p w:rsidR="009410E7" w:rsidRPr="009410E7" w:rsidRDefault="009410E7" w:rsidP="009410E7">
      <w:pPr>
        <w:tabs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  <w:r w:rsidRPr="009410E7">
        <w:rPr>
          <w:rFonts w:ascii="Arial" w:hAnsi="Arial" w:cs="Arial"/>
          <w:sz w:val="24"/>
          <w:szCs w:val="24"/>
        </w:rPr>
        <w:t>Małe przedsiębiorstwo: przedsiębiorstwo, które zatrudnia mniej niż 50 osób i którego roczny obrót lub roczna suma bilansowa nie przekracza 10 milionów EUR.</w:t>
      </w:r>
    </w:p>
    <w:p w:rsidR="009410E7" w:rsidRPr="009410E7" w:rsidRDefault="009410E7" w:rsidP="009410E7">
      <w:pPr>
        <w:tabs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  <w:r w:rsidRPr="009410E7">
        <w:rPr>
          <w:rFonts w:ascii="Arial" w:hAnsi="Arial" w:cs="Arial"/>
          <w:sz w:val="24"/>
          <w:szCs w:val="24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9410E7" w:rsidRPr="009410E7" w:rsidRDefault="009410E7" w:rsidP="009410E7">
      <w:pPr>
        <w:tabs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  <w:r w:rsidRPr="009410E7">
        <w:rPr>
          <w:rFonts w:ascii="Arial" w:hAnsi="Arial" w:cs="Arial"/>
          <w:sz w:val="24"/>
          <w:szCs w:val="24"/>
        </w:rPr>
        <w:t>Podane informacje wymagane są wyłącznie do celów statystycznych</w:t>
      </w:r>
    </w:p>
    <w:p w:rsidR="009410E7" w:rsidRPr="009410E7" w:rsidRDefault="009410E7" w:rsidP="009410E7">
      <w:pPr>
        <w:tabs>
          <w:tab w:val="center" w:pos="4536"/>
          <w:tab w:val="right" w:pos="9072"/>
        </w:tabs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9410E7">
        <w:rPr>
          <w:rFonts w:ascii="Arial" w:hAnsi="Arial" w:cs="Arial"/>
          <w:sz w:val="24"/>
          <w:szCs w:val="24"/>
        </w:rPr>
        <w:t>****</w:t>
      </w:r>
      <w:r w:rsidRPr="009410E7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9410E7" w:rsidRPr="009410E7" w:rsidRDefault="009410E7" w:rsidP="009410E7">
      <w:pPr>
        <w:tabs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  <w:r w:rsidRPr="009410E7">
        <w:rPr>
          <w:rFonts w:ascii="Arial" w:hAnsi="Arial" w:cs="Arial"/>
          <w:sz w:val="24"/>
          <w:szCs w:val="24"/>
        </w:rPr>
  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9410E7" w:rsidRPr="009410E7" w:rsidRDefault="009410E7" w:rsidP="009410E7">
      <w:pPr>
        <w:tabs>
          <w:tab w:val="center" w:pos="4536"/>
          <w:tab w:val="right" w:pos="9072"/>
        </w:tabs>
      </w:pPr>
    </w:p>
    <w:p w:rsidR="009410E7" w:rsidRPr="009410E7" w:rsidRDefault="009410E7" w:rsidP="009410E7">
      <w:pPr>
        <w:tabs>
          <w:tab w:val="center" w:pos="4536"/>
          <w:tab w:val="right" w:pos="9072"/>
        </w:tabs>
      </w:pPr>
    </w:p>
    <w:p w:rsidR="009410E7" w:rsidRDefault="009410E7">
      <w:pPr>
        <w:pStyle w:val="Tekstprzypisukocoweg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Pr="009410E7" w:rsidRDefault="005A35EB" w:rsidP="009410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C37" w:rsidRDefault="00BF1C37">
      <w:r>
        <w:separator/>
      </w:r>
    </w:p>
  </w:footnote>
  <w:footnote w:type="continuationSeparator" w:id="0">
    <w:p w:rsidR="00BF1C37" w:rsidRDefault="00BF1C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E1E75"/>
    <w:multiLevelType w:val="hybridMultilevel"/>
    <w:tmpl w:val="3D7643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37733"/>
    <w:rsid w:val="0006100B"/>
    <w:rsid w:val="000861F9"/>
    <w:rsid w:val="00121B97"/>
    <w:rsid w:val="001376FD"/>
    <w:rsid w:val="00142A08"/>
    <w:rsid w:val="00193E80"/>
    <w:rsid w:val="001B3638"/>
    <w:rsid w:val="001D4B84"/>
    <w:rsid w:val="001E7D66"/>
    <w:rsid w:val="00205BD2"/>
    <w:rsid w:val="0023235F"/>
    <w:rsid w:val="00260AA6"/>
    <w:rsid w:val="00265D08"/>
    <w:rsid w:val="002A3D04"/>
    <w:rsid w:val="002C5D8D"/>
    <w:rsid w:val="002F080E"/>
    <w:rsid w:val="00304D27"/>
    <w:rsid w:val="0031538E"/>
    <w:rsid w:val="00341C6F"/>
    <w:rsid w:val="00370C2D"/>
    <w:rsid w:val="00392A4F"/>
    <w:rsid w:val="003E0136"/>
    <w:rsid w:val="00416187"/>
    <w:rsid w:val="00424694"/>
    <w:rsid w:val="004350A2"/>
    <w:rsid w:val="00440A06"/>
    <w:rsid w:val="00475FAD"/>
    <w:rsid w:val="00482A93"/>
    <w:rsid w:val="004B16D8"/>
    <w:rsid w:val="004D082D"/>
    <w:rsid w:val="004D44A8"/>
    <w:rsid w:val="004E3F10"/>
    <w:rsid w:val="00544944"/>
    <w:rsid w:val="00561C43"/>
    <w:rsid w:val="00566D86"/>
    <w:rsid w:val="00567095"/>
    <w:rsid w:val="00591EA4"/>
    <w:rsid w:val="005A35EB"/>
    <w:rsid w:val="005B02EB"/>
    <w:rsid w:val="005C4C25"/>
    <w:rsid w:val="005F5805"/>
    <w:rsid w:val="0060069D"/>
    <w:rsid w:val="006046CA"/>
    <w:rsid w:val="00606EC4"/>
    <w:rsid w:val="00621713"/>
    <w:rsid w:val="00683154"/>
    <w:rsid w:val="0069212F"/>
    <w:rsid w:val="006C6682"/>
    <w:rsid w:val="006E2C2D"/>
    <w:rsid w:val="00707866"/>
    <w:rsid w:val="0074621A"/>
    <w:rsid w:val="00781C42"/>
    <w:rsid w:val="00797099"/>
    <w:rsid w:val="00813C72"/>
    <w:rsid w:val="008418EF"/>
    <w:rsid w:val="008C1058"/>
    <w:rsid w:val="008D0C51"/>
    <w:rsid w:val="009072B3"/>
    <w:rsid w:val="00914C19"/>
    <w:rsid w:val="009410E7"/>
    <w:rsid w:val="00947476"/>
    <w:rsid w:val="0095139C"/>
    <w:rsid w:val="00960CC2"/>
    <w:rsid w:val="0096185F"/>
    <w:rsid w:val="00981702"/>
    <w:rsid w:val="009F340A"/>
    <w:rsid w:val="00A0598A"/>
    <w:rsid w:val="00A37EB7"/>
    <w:rsid w:val="00A50022"/>
    <w:rsid w:val="00A8211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B5283"/>
    <w:rsid w:val="00BB7D14"/>
    <w:rsid w:val="00BC3E33"/>
    <w:rsid w:val="00BF111B"/>
    <w:rsid w:val="00BF1C37"/>
    <w:rsid w:val="00C04D63"/>
    <w:rsid w:val="00C070CF"/>
    <w:rsid w:val="00C31CAA"/>
    <w:rsid w:val="00C40C31"/>
    <w:rsid w:val="00C41E0C"/>
    <w:rsid w:val="00C51103"/>
    <w:rsid w:val="00C5775A"/>
    <w:rsid w:val="00C77C39"/>
    <w:rsid w:val="00C80E68"/>
    <w:rsid w:val="00CA71E7"/>
    <w:rsid w:val="00CB000E"/>
    <w:rsid w:val="00D06121"/>
    <w:rsid w:val="00D14AF1"/>
    <w:rsid w:val="00D9695D"/>
    <w:rsid w:val="00DA5898"/>
    <w:rsid w:val="00DB4D4A"/>
    <w:rsid w:val="00DB7157"/>
    <w:rsid w:val="00DF10E4"/>
    <w:rsid w:val="00E02776"/>
    <w:rsid w:val="00E13675"/>
    <w:rsid w:val="00E143A0"/>
    <w:rsid w:val="00E14D88"/>
    <w:rsid w:val="00E56376"/>
    <w:rsid w:val="00E61B0E"/>
    <w:rsid w:val="00E86D42"/>
    <w:rsid w:val="00E91EA0"/>
    <w:rsid w:val="00EF09FD"/>
    <w:rsid w:val="00F224E5"/>
    <w:rsid w:val="00F47402"/>
    <w:rsid w:val="00F76094"/>
    <w:rsid w:val="00FB047D"/>
    <w:rsid w:val="00FB2FCC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6C3154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410E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410E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410E7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10E7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10E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10E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1E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1E0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D37C0E-BB5E-4E0D-B7C1-FF360ACF1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39</TotalTime>
  <Pages>4</Pages>
  <Words>611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6</cp:revision>
  <cp:lastPrinted>2024-06-10T08:03:00Z</cp:lastPrinted>
  <dcterms:created xsi:type="dcterms:W3CDTF">2024-06-07T11:47:00Z</dcterms:created>
  <dcterms:modified xsi:type="dcterms:W3CDTF">2024-06-10T08:07:00Z</dcterms:modified>
</cp:coreProperties>
</file>