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9D1AEC" w:rsidRPr="009D1AEC">
        <w:rPr>
          <w:rFonts w:ascii="Arial" w:hAnsi="Arial" w:cs="Arial"/>
          <w:bCs/>
          <w:i w:val="0"/>
          <w:szCs w:val="24"/>
        </w:rPr>
        <w:t>1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:rsidTr="004F10A0">
        <w:tc>
          <w:tcPr>
            <w:tcW w:w="2269" w:type="dxa"/>
            <w:shd w:val="clear" w:color="auto" w:fill="auto"/>
          </w:tcPr>
          <w:p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A2540E" w:rsidRDefault="009D1AEC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D1AE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Roboty budowlane w zakresie dostosowania do obowiązujących warunków ochrony przeciwpożarowej budynku DS. Maluch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D1AEC" w:rsidRPr="00A2540E" w:rsidTr="005F3F7A">
        <w:tc>
          <w:tcPr>
            <w:tcW w:w="2269" w:type="dxa"/>
            <w:shd w:val="clear" w:color="auto" w:fill="auto"/>
          </w:tcPr>
          <w:p w:rsidR="009D1AEC" w:rsidRPr="00A2540E" w:rsidRDefault="009D1AEC" w:rsidP="005F3F7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D1AEC" w:rsidRPr="00A2540E" w:rsidRDefault="009D1AEC" w:rsidP="005F3F7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D1AE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RK-NZ.261.27.2024.ŁZ</w:t>
            </w:r>
          </w:p>
        </w:tc>
      </w:tr>
    </w:tbl>
    <w:p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9D1AEC" w:rsidRPr="009D1AEC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9D1AEC" w:rsidRPr="009D1AEC">
        <w:rPr>
          <w:rFonts w:ascii="Arial" w:hAnsi="Arial" w:cs="Arial"/>
          <w:sz w:val="24"/>
          <w:szCs w:val="24"/>
        </w:rPr>
        <w:t>(t.j. Dz. U. z 2023r. poz. 1605)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:rsidTr="004F10A0">
        <w:tc>
          <w:tcPr>
            <w:tcW w:w="2660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A137C9" w:rsidRPr="008B745A" w:rsidRDefault="00A137C9" w:rsidP="009D1AEC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9D1AEC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714A" w:rsidRDefault="003C714A" w:rsidP="00025386">
      <w:pPr>
        <w:spacing w:after="0" w:line="240" w:lineRule="auto"/>
      </w:pPr>
      <w:r>
        <w:separator/>
      </w:r>
    </w:p>
  </w:endnote>
  <w:endnote w:type="continuationSeparator" w:id="0">
    <w:p w:rsidR="003C714A" w:rsidRDefault="003C714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1AEC" w:rsidRDefault="009D1AE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D1AE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D1AE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1AEC" w:rsidRDefault="009D1A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714A" w:rsidRDefault="003C714A" w:rsidP="00025386">
      <w:pPr>
        <w:spacing w:after="0" w:line="240" w:lineRule="auto"/>
      </w:pPr>
      <w:r>
        <w:separator/>
      </w:r>
    </w:p>
  </w:footnote>
  <w:footnote w:type="continuationSeparator" w:id="0">
    <w:p w:rsidR="003C714A" w:rsidRDefault="003C714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1AEC" w:rsidRDefault="009D1A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1AEC" w:rsidRDefault="009D1AE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1AEC" w:rsidRDefault="009D1AE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C714A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3C714A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9D1AEC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2537B19D-A6D3-42AD-849D-C5D9D7F6A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209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2024-06-10T11:46:00Z</dcterms:created>
  <dcterms:modified xsi:type="dcterms:W3CDTF">2024-06-10T11:46:00Z</dcterms:modified>
</cp:coreProperties>
</file>