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388C3" w14:textId="3112D1F1" w:rsidR="006676AE" w:rsidRPr="0012157F" w:rsidRDefault="006676AE" w:rsidP="00720FA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F62CB">
        <w:rPr>
          <w:rFonts w:ascii="Arial" w:hAnsi="Arial" w:cs="Arial"/>
          <w:bCs/>
          <w:i w:val="0"/>
          <w:szCs w:val="24"/>
        </w:rPr>
        <w:t>10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4027FC5" w14:textId="77777777" w:rsidR="005103B9" w:rsidRPr="0012157F" w:rsidRDefault="005103B9" w:rsidP="00720FA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EECAE17" w14:textId="77777777" w:rsidR="006676AE" w:rsidRPr="0012157F" w:rsidRDefault="005103B9" w:rsidP="00720F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1337B" w:rsidRPr="00C1337B">
        <w:rPr>
          <w:rFonts w:ascii="Arial" w:hAnsi="Arial" w:cs="Arial"/>
          <w:b/>
          <w:sz w:val="24"/>
          <w:szCs w:val="24"/>
        </w:rPr>
        <w:t>SZW/DZP/49/2024</w:t>
      </w:r>
    </w:p>
    <w:p w14:paraId="78DF7634" w14:textId="77777777" w:rsidR="00C4103F" w:rsidRPr="0012157F" w:rsidRDefault="006676AE" w:rsidP="00720FA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C69E88" w14:textId="77777777" w:rsidR="006676AE" w:rsidRPr="0012157F" w:rsidRDefault="006676AE" w:rsidP="00720FA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SZPITAL WOJEWÓDZKI W POZNANIU</w:t>
      </w:r>
    </w:p>
    <w:p w14:paraId="71BC81C6" w14:textId="77777777" w:rsidR="006676AE" w:rsidRPr="0012157F" w:rsidRDefault="006676AE" w:rsidP="00720FA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67CB75E0" w14:textId="77777777" w:rsidR="00F90CD1" w:rsidRDefault="006676AE" w:rsidP="00720FA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C1337B" w:rsidRPr="00C1337B">
        <w:rPr>
          <w:rFonts w:ascii="Arial" w:hAnsi="Arial" w:cs="Arial"/>
        </w:rPr>
        <w:t>Poznań</w:t>
      </w:r>
    </w:p>
    <w:p w14:paraId="0375F06A" w14:textId="77777777" w:rsidR="009169D4" w:rsidRDefault="009169D4" w:rsidP="00720FAC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E94C469" w14:textId="77777777" w:rsidR="009169D4" w:rsidRPr="0012157F" w:rsidRDefault="009169D4" w:rsidP="00720FAC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C3FC8F0" w14:textId="77777777" w:rsidR="00C4103F" w:rsidRPr="0012157F" w:rsidRDefault="006676AE" w:rsidP="00720FAC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0C5C08" w14:textId="77777777" w:rsidR="00C4103F" w:rsidRPr="0012157F" w:rsidRDefault="007118F0" w:rsidP="00720F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336544" w14:textId="77777777" w:rsidR="00757EFB" w:rsidRPr="0012157F" w:rsidRDefault="00757EFB" w:rsidP="00720FA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5C0AAB0" w14:textId="77777777" w:rsidR="007118F0" w:rsidRPr="0012157F" w:rsidRDefault="007118F0" w:rsidP="00720FAC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B60D244" w14:textId="77777777" w:rsidR="00C4103F" w:rsidRPr="00650D6C" w:rsidRDefault="007936D6" w:rsidP="00720FAC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C6F5A9C" w14:textId="77777777" w:rsidR="00757EFB" w:rsidRPr="0012157F" w:rsidRDefault="00757EFB" w:rsidP="00720FAC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6F3FFB2" w14:textId="77777777" w:rsidR="00484F88" w:rsidRDefault="007936D6" w:rsidP="00720FAC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1E25BA82" w14:textId="77777777" w:rsidR="00720FAC" w:rsidRPr="00612283" w:rsidRDefault="00720FAC" w:rsidP="00720FAC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1337B" w:rsidRPr="0012157F" w14:paraId="129EB895" w14:textId="77777777" w:rsidTr="0097483E">
        <w:tc>
          <w:tcPr>
            <w:tcW w:w="9104" w:type="dxa"/>
            <w:shd w:val="clear" w:color="auto" w:fill="D9D9D9"/>
          </w:tcPr>
          <w:p w14:paraId="49A50E27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C1CDABD" w14:textId="77777777" w:rsidR="00C1337B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1337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006611" w14:textId="77777777" w:rsidR="00C1337B" w:rsidRPr="00C86421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C58791C" w14:textId="77777777" w:rsidR="00C1337B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2B0655" w14:textId="77777777" w:rsidR="00C1337B" w:rsidRPr="00C86421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CDC1A2E" w14:textId="77777777" w:rsidR="00720FAC" w:rsidRDefault="00720FAC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1BED77" w14:textId="2870DD07" w:rsidR="00E50194" w:rsidRDefault="001F027E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071D70E" w14:textId="77777777" w:rsidR="00E50194" w:rsidRDefault="00C1337B" w:rsidP="00720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1337B">
        <w:rPr>
          <w:rFonts w:ascii="Arial" w:hAnsi="Arial" w:cs="Arial"/>
          <w:b/>
          <w:sz w:val="24"/>
          <w:szCs w:val="24"/>
        </w:rPr>
        <w:t>Kompleksowa modernizacja mediów Wielkopolskiego Centrum Specjalistycznego</w:t>
      </w:r>
    </w:p>
    <w:p w14:paraId="6A54126B" w14:textId="77777777" w:rsidR="00F90CD1" w:rsidRDefault="005434B3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1337B" w:rsidRPr="00C1337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59F80BC3" w14:textId="77777777" w:rsidR="00720FAC" w:rsidRPr="0012157F" w:rsidRDefault="00720FAC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D6F4665" w14:textId="77777777" w:rsidTr="00650D6C">
        <w:tc>
          <w:tcPr>
            <w:tcW w:w="9104" w:type="dxa"/>
            <w:shd w:val="clear" w:color="auto" w:fill="D9D9D9"/>
          </w:tcPr>
          <w:p w14:paraId="36538703" w14:textId="77777777" w:rsidR="00E50194" w:rsidRPr="00650D6C" w:rsidRDefault="00650D6C" w:rsidP="00720F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0EC7564" w14:textId="77777777" w:rsidR="0032618A" w:rsidRPr="0032618A" w:rsidRDefault="00BA53CA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608254" w14:textId="77777777" w:rsidR="0011306C" w:rsidRDefault="007A2BC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 xml:space="preserve">o szczególnych rozwiązaniach w zakresie przeciwdziałania wspieraniu agresji na </w:t>
      </w:r>
      <w:r w:rsidRPr="0032618A">
        <w:rPr>
          <w:rFonts w:ascii="Arial" w:hAnsi="Arial" w:cs="Arial"/>
          <w:i/>
          <w:iCs/>
          <w:sz w:val="24"/>
          <w:szCs w:val="24"/>
        </w:rPr>
        <w:lastRenderedPageBreak/>
        <w:t>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09F1606" w14:textId="77777777" w:rsidR="00720FAC" w:rsidRDefault="00720FAC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A59DD87" w14:textId="77777777" w:rsidTr="00CD4DD1">
        <w:tc>
          <w:tcPr>
            <w:tcW w:w="9104" w:type="dxa"/>
            <w:shd w:val="clear" w:color="auto" w:fill="D9D9D9"/>
          </w:tcPr>
          <w:p w14:paraId="237493E1" w14:textId="77777777" w:rsidR="0011306C" w:rsidRPr="00650D6C" w:rsidRDefault="00103D09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494661F" w14:textId="77777777" w:rsidR="00103D09" w:rsidRDefault="00103D09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C1EAA8B" w14:textId="77777777" w:rsidR="00D2702A" w:rsidRPr="0012157F" w:rsidRDefault="0012295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59A4CA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9D4B" w14:textId="77777777" w:rsidR="00D2702A" w:rsidRPr="0012157F" w:rsidRDefault="00D2702A" w:rsidP="00720FA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1764" w14:textId="77777777" w:rsidR="00D2702A" w:rsidRPr="0012157F" w:rsidRDefault="00D2702A" w:rsidP="00720F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1337B" w:rsidRPr="0012157F" w14:paraId="3073803A" w14:textId="77777777" w:rsidTr="00974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00D4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8B482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337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D71C3DC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C1337B" w:rsidRPr="0012157F" w14:paraId="77A06858" w14:textId="77777777" w:rsidTr="00974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F87A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B3E21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337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8BB61B6" w14:textId="166897E4" w:rsidR="00C1337B" w:rsidRPr="0012157F" w:rsidRDefault="004170E4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2B55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</w:t>
            </w:r>
            <w:r w:rsidRPr="0026434D">
              <w:rPr>
                <w:rFonts w:ascii="Arial" w:hAnsi="Arial" w:cs="Arial"/>
              </w:rPr>
              <w:t>zawodowej. Ocena spełniania warunków udziału w postępowaniu będzie dokonana na zasadzie spełnia/nie spełnia w II etapie oceny badania ofert</w:t>
            </w:r>
            <w:r>
              <w:rPr>
                <w:rFonts w:ascii="Arial" w:hAnsi="Arial" w:cs="Arial"/>
              </w:rPr>
              <w:t>,</w:t>
            </w:r>
            <w:r w:rsidRPr="0026434D">
              <w:rPr>
                <w:rFonts w:ascii="Arial" w:hAnsi="Arial" w:cs="Arial"/>
              </w:rPr>
              <w:t xml:space="preserve"> w którym Zamawiający żądać będzie przedstawienia dokumentów wyszczególnionych w rozdziale </w:t>
            </w:r>
            <w:r w:rsidRPr="000C003D">
              <w:rPr>
                <w:rFonts w:ascii="Arial" w:hAnsi="Arial" w:cs="Arial"/>
              </w:rPr>
              <w:t>9 ust. 9.2 SWZ</w:t>
            </w:r>
            <w:r w:rsidRPr="0026434D">
              <w:rPr>
                <w:rFonts w:ascii="Arial" w:hAnsi="Arial" w:cs="Arial"/>
              </w:rPr>
              <w:t xml:space="preserve"> </w:t>
            </w:r>
            <w:r w:rsidRPr="00332B55">
              <w:rPr>
                <w:rFonts w:ascii="Arial" w:hAnsi="Arial" w:cs="Arial"/>
              </w:rPr>
              <w:t>(na podstawie art. 274 ust. 1)</w:t>
            </w:r>
            <w:r>
              <w:rPr>
                <w:rFonts w:ascii="Arial" w:hAnsi="Arial" w:cs="Arial"/>
              </w:rPr>
              <w:t>.</w:t>
            </w:r>
          </w:p>
        </w:tc>
      </w:tr>
      <w:tr w:rsidR="00C1337B" w:rsidRPr="0012157F" w14:paraId="2CD37996" w14:textId="77777777" w:rsidTr="00974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E104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49C5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337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432D2F3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C1337B" w:rsidRPr="0012157F" w14:paraId="61D2E415" w14:textId="77777777" w:rsidTr="00974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C4A01" w14:textId="77777777" w:rsidR="00C1337B" w:rsidRPr="0012157F" w:rsidRDefault="00C1337B" w:rsidP="00720FA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F263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337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0629AA2" w14:textId="77777777" w:rsidR="00C1337B" w:rsidRPr="0012157F" w:rsidRDefault="00C1337B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337B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7284F269" w14:textId="77777777" w:rsidR="00122954" w:rsidRDefault="0012295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154AD3D" w14:textId="77777777" w:rsidR="00721D87" w:rsidRDefault="00E21BB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886EA2E" w14:textId="77777777" w:rsidR="00721D87" w:rsidRPr="00721D87" w:rsidRDefault="00721D87" w:rsidP="00720FA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AD2CBA4" w14:textId="77777777" w:rsidR="00721D87" w:rsidRDefault="00E21BB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3DB1FC2" w14:textId="77777777" w:rsidR="00E21BB4" w:rsidRPr="00E21BB4" w:rsidRDefault="00E21BB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85E0C66" w14:textId="77777777" w:rsidR="00E21BB4" w:rsidRPr="00721D87" w:rsidRDefault="00E21BB4" w:rsidP="00720FA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B0E845D" w14:textId="77777777" w:rsidR="00334A77" w:rsidRDefault="00334A77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7F22EE78" w14:textId="77777777" w:rsidR="004170E4" w:rsidRDefault="004170E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6FD471B1" w14:textId="77777777" w:rsidTr="0061040C">
        <w:tc>
          <w:tcPr>
            <w:tcW w:w="9104" w:type="dxa"/>
            <w:shd w:val="clear" w:color="auto" w:fill="D9D9D9"/>
          </w:tcPr>
          <w:p w14:paraId="66F8BF6C" w14:textId="77777777" w:rsidR="00334A77" w:rsidRPr="00650D6C" w:rsidRDefault="00560F5C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41A7CE0" w14:textId="77777777" w:rsidR="00334A77" w:rsidRDefault="004175A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73574AB" w14:textId="77777777" w:rsidR="004175AB" w:rsidRDefault="004175A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8C98F0C" w14:textId="77777777" w:rsidR="004175AB" w:rsidRDefault="004175A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781B1C7" w14:textId="77777777" w:rsidR="004175AB" w:rsidRPr="004175AB" w:rsidRDefault="004175AB" w:rsidP="00720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8DE0C7" w14:textId="77777777" w:rsidR="00334A77" w:rsidRDefault="004175A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3C307819" w14:textId="77777777" w:rsidR="004170E4" w:rsidRDefault="004170E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E34D41A" w14:textId="77777777" w:rsidTr="0061040C">
        <w:tc>
          <w:tcPr>
            <w:tcW w:w="9104" w:type="dxa"/>
            <w:shd w:val="clear" w:color="auto" w:fill="D9D9D9"/>
          </w:tcPr>
          <w:p w14:paraId="0EF5290F" w14:textId="77777777" w:rsidR="00C37715" w:rsidRPr="00650D6C" w:rsidRDefault="00747CEE" w:rsidP="00720FA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BB9D75D" w14:textId="77777777" w:rsidR="00334A77" w:rsidRDefault="00747CEE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387F69C" w14:textId="77777777" w:rsidR="0044648E" w:rsidRDefault="008C60E1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20C80D6" w14:textId="77777777" w:rsidR="0044648E" w:rsidRDefault="0044648E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4B75421" w14:textId="77777777" w:rsidR="0044648E" w:rsidRPr="004175AB" w:rsidRDefault="0044648E" w:rsidP="00720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8234D48" w14:textId="77777777" w:rsidR="00C62F57" w:rsidRDefault="0044648E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7A8192FD" w14:textId="77777777" w:rsidR="004170E4" w:rsidRDefault="004170E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94FAE0B" w14:textId="77777777" w:rsidTr="00CD4DD1">
        <w:tc>
          <w:tcPr>
            <w:tcW w:w="9104" w:type="dxa"/>
            <w:shd w:val="clear" w:color="auto" w:fill="D9D9D9"/>
          </w:tcPr>
          <w:p w14:paraId="6D588E15" w14:textId="77777777" w:rsidR="00BE6F04" w:rsidRPr="00650D6C" w:rsidRDefault="00E426EB" w:rsidP="00720F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0D4C3ED" w14:textId="77777777" w:rsidR="00FE4E2B" w:rsidRDefault="008C60E1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FF4A3C0" w14:textId="77777777" w:rsidR="004170E4" w:rsidRPr="00E426EB" w:rsidRDefault="004170E4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B78F336" w14:textId="77777777" w:rsidTr="00847232">
        <w:tc>
          <w:tcPr>
            <w:tcW w:w="9104" w:type="dxa"/>
            <w:shd w:val="clear" w:color="auto" w:fill="D9D9D9"/>
          </w:tcPr>
          <w:p w14:paraId="7D6D0C2C" w14:textId="77777777" w:rsidR="00E426EB" w:rsidRPr="00650D6C" w:rsidRDefault="00E426EB" w:rsidP="00720F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A175454" w14:textId="77777777" w:rsidR="00E426EB" w:rsidRPr="0012157F" w:rsidRDefault="00E426EB" w:rsidP="00720F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0B0210" w14:textId="77777777" w:rsidR="00E426EB" w:rsidRPr="00E426EB" w:rsidRDefault="00E426EB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D5B2110" w14:textId="77777777" w:rsidR="00E426EB" w:rsidRPr="00E426EB" w:rsidRDefault="00E426EB" w:rsidP="00720FA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104964" w14:textId="77777777" w:rsidR="00E426EB" w:rsidRPr="00FF0EBB" w:rsidRDefault="00E426EB" w:rsidP="00720FA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DC4E5A" w14:textId="77777777" w:rsidR="00E426EB" w:rsidRPr="00E426EB" w:rsidRDefault="00E426EB" w:rsidP="00720FA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B6C869" w14:textId="77777777" w:rsidR="00E426EB" w:rsidRPr="00FF0EBB" w:rsidRDefault="00E426EB" w:rsidP="00720FA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332555" w14:textId="77777777" w:rsidR="0012157F" w:rsidRDefault="0012157F" w:rsidP="00720FA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2C08C5" w14:textId="77777777" w:rsidR="008C60E1" w:rsidRPr="0012157F" w:rsidRDefault="008C60E1" w:rsidP="00720F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592DB5" w14:textId="77777777" w:rsidR="00524951" w:rsidRDefault="00FE4E2B" w:rsidP="00720F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D3B3ED1" w14:textId="77777777" w:rsidR="00524951" w:rsidRDefault="00524951" w:rsidP="00720FAC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4E58509" w14:textId="77777777" w:rsidR="00FE4E2B" w:rsidRPr="0012157F" w:rsidRDefault="00524951" w:rsidP="00720FAC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42D6B15" w14:textId="77777777" w:rsidR="00484F88" w:rsidRPr="0012157F" w:rsidRDefault="008C60E1" w:rsidP="00720FAC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9B1E5" w14:textId="77777777" w:rsidR="00C92BE0" w:rsidRDefault="00C92BE0" w:rsidP="0038231F">
      <w:pPr>
        <w:spacing w:after="0" w:line="240" w:lineRule="auto"/>
      </w:pPr>
      <w:r>
        <w:separator/>
      </w:r>
    </w:p>
  </w:endnote>
  <w:endnote w:type="continuationSeparator" w:id="0">
    <w:p w14:paraId="53F84ABB" w14:textId="77777777" w:rsidR="00C92BE0" w:rsidRDefault="00C92B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B9F9D" w14:textId="77777777" w:rsidR="00C1337B" w:rsidRDefault="00C133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D97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3F9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C72F1" w14:textId="77777777" w:rsidR="00C1337B" w:rsidRDefault="00C133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E4664B" w14:textId="77777777" w:rsidR="00C92BE0" w:rsidRDefault="00C92BE0" w:rsidP="0038231F">
      <w:pPr>
        <w:spacing w:after="0" w:line="240" w:lineRule="auto"/>
      </w:pPr>
      <w:r>
        <w:separator/>
      </w:r>
    </w:p>
  </w:footnote>
  <w:footnote w:type="continuationSeparator" w:id="0">
    <w:p w14:paraId="444203B0" w14:textId="77777777" w:rsidR="00C92BE0" w:rsidRDefault="00C92BE0" w:rsidP="0038231F">
      <w:pPr>
        <w:spacing w:after="0" w:line="240" w:lineRule="auto"/>
      </w:pPr>
      <w:r>
        <w:continuationSeparator/>
      </w:r>
    </w:p>
  </w:footnote>
  <w:footnote w:id="1">
    <w:p w14:paraId="6FED988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901B7E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1F813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504500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180177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A10AC56" w14:textId="77777777" w:rsidR="0032618A" w:rsidRDefault="0032618A" w:rsidP="0032618A">
      <w:pPr>
        <w:pStyle w:val="Tekstprzypisudolnego"/>
      </w:pPr>
    </w:p>
  </w:footnote>
  <w:footnote w:id="2">
    <w:p w14:paraId="2CB0280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CFB49C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4A904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8E52D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30FBC" w14:textId="77777777" w:rsidR="00C1337B" w:rsidRDefault="00C13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8C551" w14:textId="77777777" w:rsidR="00C1337B" w:rsidRDefault="00C13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ADE54" w14:textId="77777777" w:rsidR="00C1337B" w:rsidRDefault="00C133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965435">
    <w:abstractNumId w:val="11"/>
  </w:num>
  <w:num w:numId="2" w16cid:durableId="452793810">
    <w:abstractNumId w:val="0"/>
  </w:num>
  <w:num w:numId="3" w16cid:durableId="1601797072">
    <w:abstractNumId w:val="10"/>
  </w:num>
  <w:num w:numId="4" w16cid:durableId="698900043">
    <w:abstractNumId w:val="13"/>
  </w:num>
  <w:num w:numId="5" w16cid:durableId="993802503">
    <w:abstractNumId w:val="12"/>
  </w:num>
  <w:num w:numId="6" w16cid:durableId="48387099">
    <w:abstractNumId w:val="9"/>
  </w:num>
  <w:num w:numId="7" w16cid:durableId="1233346027">
    <w:abstractNumId w:val="1"/>
  </w:num>
  <w:num w:numId="8" w16cid:durableId="1213082746">
    <w:abstractNumId w:val="6"/>
  </w:num>
  <w:num w:numId="9" w16cid:durableId="4795293">
    <w:abstractNumId w:val="4"/>
  </w:num>
  <w:num w:numId="10" w16cid:durableId="1854296083">
    <w:abstractNumId w:val="7"/>
  </w:num>
  <w:num w:numId="11" w16cid:durableId="701129237">
    <w:abstractNumId w:val="5"/>
  </w:num>
  <w:num w:numId="12" w16cid:durableId="2057511230">
    <w:abstractNumId w:val="8"/>
  </w:num>
  <w:num w:numId="13" w16cid:durableId="1847984502">
    <w:abstractNumId w:val="3"/>
  </w:num>
  <w:num w:numId="14" w16cid:durableId="1085414625">
    <w:abstractNumId w:val="2"/>
  </w:num>
  <w:num w:numId="15" w16cid:durableId="1840265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BE0"/>
    <w:rsid w:val="00023477"/>
    <w:rsid w:val="000247FF"/>
    <w:rsid w:val="00025C8D"/>
    <w:rsid w:val="000303EE"/>
    <w:rsid w:val="0005473D"/>
    <w:rsid w:val="000642B4"/>
    <w:rsid w:val="0007344C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7B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D37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0E4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FAC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277F"/>
    <w:rsid w:val="00BE6F04"/>
    <w:rsid w:val="00C014B5"/>
    <w:rsid w:val="00C113BF"/>
    <w:rsid w:val="00C1337B"/>
    <w:rsid w:val="00C37715"/>
    <w:rsid w:val="00C4103F"/>
    <w:rsid w:val="00C57DEB"/>
    <w:rsid w:val="00C62F57"/>
    <w:rsid w:val="00C737A7"/>
    <w:rsid w:val="00C81012"/>
    <w:rsid w:val="00C86421"/>
    <w:rsid w:val="00C909B9"/>
    <w:rsid w:val="00C92BE0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D2C07"/>
  <w15:docId w15:val="{1D94F960-7D1E-41BF-A467-051B15ADC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1056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3</cp:revision>
  <cp:lastPrinted>2016-07-26T10:32:00Z</cp:lastPrinted>
  <dcterms:created xsi:type="dcterms:W3CDTF">2024-06-06T11:25:00Z</dcterms:created>
  <dcterms:modified xsi:type="dcterms:W3CDTF">2024-06-06T11:30:00Z</dcterms:modified>
</cp:coreProperties>
</file>