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5071FAD" w:rsidR="00281DC6" w:rsidRPr="00FE7210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3C6DB799" w14:textId="5BEC8486" w:rsidR="00361C07" w:rsidRDefault="001539A0" w:rsidP="00361C07">
      <w:pPr>
        <w:spacing w:after="120" w:line="276" w:lineRule="auto"/>
        <w:jc w:val="center"/>
        <w:rPr>
          <w:b/>
          <w:bCs/>
        </w:rPr>
      </w:pPr>
      <w:r w:rsidRPr="001539A0">
        <w:rPr>
          <w:b/>
          <w:bCs/>
        </w:rPr>
        <w:t>Kompleksowa modernizacja mediów Wielkopolskiego Centrum Specjalistycznego</w:t>
      </w:r>
    </w:p>
    <w:p w14:paraId="3CCEC880" w14:textId="7BEFDFE8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9D433C8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361C07">
        <w:rPr>
          <w:sz w:val="22"/>
        </w:rPr>
        <w:t>opisem przedmiotu zamówienia</w:t>
      </w:r>
      <w:r w:rsidR="00837F3E">
        <w:rPr>
          <w:sz w:val="22"/>
        </w:rPr>
        <w:t>, plikach merytorycznych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48B1FB52" w14:textId="72EFC9B5" w:rsidR="006929AB" w:rsidRPr="006929AB" w:rsidRDefault="00F86799" w:rsidP="009E1B04">
      <w:pPr>
        <w:spacing w:after="120" w:line="276" w:lineRule="auto"/>
        <w:ind w:left="284"/>
        <w:contextualSpacing/>
        <w:jc w:val="both"/>
        <w:rPr>
          <w:b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 w:rsidRPr="006929AB">
        <w:rPr>
          <w:b/>
          <w:sz w:val="22"/>
        </w:rPr>
        <w:t>ZADANIE NR 1 - MODERNIZACJA INSTALACJI WODNO-KANALIZACYJNEJ</w:t>
      </w:r>
    </w:p>
    <w:p w14:paraId="38973DE0" w14:textId="6A6891E5" w:rsidR="009E1B04" w:rsidRPr="00174A30" w:rsidRDefault="00C86FC9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9E1B04" w:rsidRPr="00174A30">
        <w:rPr>
          <w:bCs/>
          <w:sz w:val="22"/>
        </w:rPr>
        <w:t>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1F499199" w14:textId="77777777" w:rsidR="009E1B04" w:rsidRPr="00F86799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F86799">
        <w:rPr>
          <w:bCs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77D18271" w14:textId="5D848FB9" w:rsidR="009E1B04" w:rsidRDefault="009E1B04" w:rsidP="009E1B04">
      <w:pPr>
        <w:jc w:val="both"/>
      </w:pPr>
      <w:r w:rsidRPr="00F86799">
        <w:rPr>
          <w:bCs/>
        </w:rPr>
        <w:t>Okres gwarancji</w:t>
      </w:r>
      <w:r w:rsidR="002C1867" w:rsidRPr="00F86799">
        <w:rPr>
          <w:bCs/>
        </w:rPr>
        <w:t>:</w:t>
      </w:r>
      <w:r w:rsidRPr="00F86799">
        <w:rPr>
          <w:bCs/>
        </w:rPr>
        <w:t>……</w:t>
      </w:r>
      <w:r w:rsidR="002C1867" w:rsidRPr="00F86799">
        <w:rPr>
          <w:bCs/>
        </w:rPr>
        <w:t>..</w:t>
      </w:r>
      <w:r w:rsidRPr="00F86799">
        <w:rPr>
          <w:bCs/>
        </w:rPr>
        <w:t>…</w:t>
      </w:r>
      <w:r w:rsidRPr="00B35DA3">
        <w:t xml:space="preserve"> </w:t>
      </w:r>
      <w:r w:rsidR="0044224D">
        <w:t>m-</w:t>
      </w:r>
      <w:proofErr w:type="spellStart"/>
      <w:r w:rsidR="0044224D">
        <w:t>cy</w:t>
      </w:r>
      <w:proofErr w:type="spellEnd"/>
      <w:r w:rsidRPr="00B35DA3">
        <w:t xml:space="preserve"> (</w:t>
      </w:r>
      <w:r>
        <w:t>wpisać</w:t>
      </w:r>
      <w:r w:rsidR="00D55C45">
        <w:t xml:space="preserve"> ilość</w:t>
      </w:r>
      <w:r>
        <w:t xml:space="preserve">: </w:t>
      </w:r>
      <w:r w:rsidR="00022534">
        <w:t>min 60</w:t>
      </w:r>
      <w:r w:rsidR="00361C07">
        <w:t xml:space="preserve"> m-</w:t>
      </w:r>
      <w:proofErr w:type="spellStart"/>
      <w:r w:rsidR="00361C07">
        <w:t>cy</w:t>
      </w:r>
      <w:proofErr w:type="spellEnd"/>
      <w:r w:rsidR="002C1867">
        <w:t xml:space="preserve"> </w:t>
      </w:r>
      <w:r w:rsidR="00022534">
        <w:t>– II kryterium punktowane</w:t>
      </w:r>
      <w:r w:rsidRPr="00B35DA3">
        <w:t>)</w:t>
      </w:r>
      <w:r w:rsidR="00022534">
        <w:t>.</w:t>
      </w:r>
    </w:p>
    <w:p w14:paraId="2D462A4C" w14:textId="77777777" w:rsidR="009E1B04" w:rsidRDefault="009E1B04" w:rsidP="00C4798D">
      <w:pPr>
        <w:jc w:val="both"/>
        <w:rPr>
          <w:b/>
        </w:rPr>
      </w:pPr>
    </w:p>
    <w:p w14:paraId="2D39AFB8" w14:textId="024843EC" w:rsidR="00C4798D" w:rsidRDefault="00170A5F" w:rsidP="00C4798D">
      <w:pPr>
        <w:jc w:val="both"/>
      </w:pPr>
      <w:r w:rsidRPr="00F86799">
        <w:rPr>
          <w:bCs/>
        </w:rPr>
        <w:t>Doświadczenie kierownika robót</w:t>
      </w:r>
      <w:r w:rsidR="00D379C3" w:rsidRPr="00F86799">
        <w:rPr>
          <w:bCs/>
        </w:rPr>
        <w:t>:</w:t>
      </w:r>
      <w:r w:rsidR="00C4798D" w:rsidRPr="00F86799">
        <w:rPr>
          <w:bCs/>
        </w:rPr>
        <w:t xml:space="preserve"> ………………</w:t>
      </w:r>
      <w:r w:rsidR="00C4798D" w:rsidRPr="004C0B18">
        <w:t xml:space="preserve"> </w:t>
      </w:r>
      <w:r w:rsidR="00C4798D">
        <w:t xml:space="preserve">(wpisać odpowiednio: </w:t>
      </w:r>
      <w:r>
        <w:t>1 realizacja, 2 realizacje, 3 i więcej realizacji</w:t>
      </w:r>
      <w:r w:rsidR="00F86799">
        <w:t xml:space="preserve"> – III kryterium punktowane</w:t>
      </w:r>
      <w:r w:rsidR="00C4798D">
        <w:t xml:space="preserve">) </w:t>
      </w:r>
    </w:p>
    <w:p w14:paraId="47D9F185" w14:textId="77777777" w:rsidR="00022534" w:rsidRDefault="00022534" w:rsidP="0002253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  <w:bookmarkEnd w:id="2"/>
      <w:bookmarkEnd w:id="3"/>
      <w:r w:rsidRPr="00281DC6">
        <w:rPr>
          <w:bCs/>
          <w:sz w:val="22"/>
        </w:rPr>
        <w:t>Warunki płatności: 60 dni</w:t>
      </w:r>
    </w:p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E0B1CC6" w14:textId="0ABFEA5A" w:rsidR="008E75CD" w:rsidRDefault="00F86799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8E75CD">
        <w:rPr>
          <w:b/>
          <w:sz w:val="22"/>
        </w:rPr>
        <w:t>ZADANIE NR 2 - MODERNIZACJA INSTALACJI ELEKTRO-ENERGETYCZNEJ</w:t>
      </w:r>
    </w:p>
    <w:p w14:paraId="3667F527" w14:textId="77777777" w:rsidR="00170A5F" w:rsidRPr="00174A30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174A30">
        <w:rPr>
          <w:bCs/>
          <w:sz w:val="22"/>
        </w:rPr>
        <w:t>artość netto za wykonanie całości przedmiotu zamówienia wynosi ....................... zł</w:t>
      </w:r>
    </w:p>
    <w:p w14:paraId="4D349C61" w14:textId="77777777" w:rsidR="00170A5F" w:rsidRPr="00174A30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6600C74" w14:textId="77777777" w:rsidR="00170A5F" w:rsidRPr="00174A30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5DCAA876" w14:textId="77777777" w:rsidR="00170A5F" w:rsidRPr="00F86799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F86799">
        <w:rPr>
          <w:bCs/>
          <w:sz w:val="22"/>
        </w:rPr>
        <w:t>wartość brutto za wykonanie całości przedmiotu zamówienia wynosi ....................... zł</w:t>
      </w:r>
    </w:p>
    <w:p w14:paraId="42ADAD7B" w14:textId="77777777" w:rsidR="00170A5F" w:rsidRPr="003A60C7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3D9AA201" w14:textId="77777777" w:rsidR="00170A5F" w:rsidRDefault="00170A5F" w:rsidP="00170A5F">
      <w:pPr>
        <w:jc w:val="both"/>
        <w:rPr>
          <w:b/>
        </w:rPr>
      </w:pPr>
    </w:p>
    <w:p w14:paraId="7045C4FF" w14:textId="484CBC7F" w:rsidR="00170A5F" w:rsidRDefault="00170A5F" w:rsidP="00170A5F">
      <w:pPr>
        <w:jc w:val="both"/>
      </w:pPr>
      <w:r w:rsidRPr="00F86799">
        <w:rPr>
          <w:bCs/>
        </w:rPr>
        <w:t>Okres gwarancji:……..…</w:t>
      </w:r>
      <w:r w:rsidRPr="00B35DA3">
        <w:t xml:space="preserve"> </w:t>
      </w:r>
      <w:r>
        <w:t>m-</w:t>
      </w:r>
      <w:proofErr w:type="spellStart"/>
      <w:r>
        <w:t>cy</w:t>
      </w:r>
      <w:proofErr w:type="spellEnd"/>
      <w:r w:rsidRPr="00B35DA3">
        <w:t xml:space="preserve"> (</w:t>
      </w:r>
      <w:r>
        <w:t xml:space="preserve">wpisać </w:t>
      </w:r>
      <w:r w:rsidR="00D55C45">
        <w:t>ilość</w:t>
      </w:r>
      <w:r>
        <w:t>: min 60 m-</w:t>
      </w:r>
      <w:proofErr w:type="spellStart"/>
      <w:r>
        <w:t>cy</w:t>
      </w:r>
      <w:proofErr w:type="spellEnd"/>
      <w:r>
        <w:t xml:space="preserve"> – II kryterium punktowane</w:t>
      </w:r>
      <w:r w:rsidRPr="00B35DA3">
        <w:t>)</w:t>
      </w:r>
      <w:r>
        <w:t>.</w:t>
      </w:r>
    </w:p>
    <w:p w14:paraId="3FA35329" w14:textId="77777777" w:rsidR="00170A5F" w:rsidRDefault="00170A5F" w:rsidP="00170A5F">
      <w:pPr>
        <w:jc w:val="both"/>
        <w:rPr>
          <w:b/>
        </w:rPr>
      </w:pPr>
    </w:p>
    <w:p w14:paraId="77BA34B7" w14:textId="4AFAFE20" w:rsidR="00170A5F" w:rsidRDefault="00170A5F" w:rsidP="00170A5F">
      <w:pPr>
        <w:jc w:val="both"/>
      </w:pPr>
      <w:r w:rsidRPr="00170A5F">
        <w:rPr>
          <w:bCs/>
        </w:rPr>
        <w:t>Doświadczenie kierownika robót:</w:t>
      </w:r>
      <w:r w:rsidRPr="004C0B18">
        <w:t xml:space="preserve"> ……………… </w:t>
      </w:r>
      <w:r>
        <w:t>(wpisać odpowiednio: 1 realizacja, 2 realizacje, 3 i więcej realizacji</w:t>
      </w:r>
      <w:r w:rsidR="00F86799">
        <w:t xml:space="preserve"> – III kryterium punktowane</w:t>
      </w:r>
      <w:r>
        <w:t xml:space="preserve">) </w:t>
      </w:r>
    </w:p>
    <w:p w14:paraId="3D85551B" w14:textId="77777777" w:rsidR="00170A5F" w:rsidRDefault="00170A5F" w:rsidP="00170A5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E2FAED9" w14:textId="77777777" w:rsidR="008E75CD" w:rsidRDefault="008E75CD" w:rsidP="00D200D8">
      <w:pPr>
        <w:spacing w:after="120" w:line="276" w:lineRule="auto"/>
        <w:contextualSpacing/>
        <w:jc w:val="both"/>
        <w:rPr>
          <w:b/>
          <w:sz w:val="22"/>
        </w:rPr>
      </w:pPr>
    </w:p>
    <w:p w14:paraId="15A4216D" w14:textId="373C805F" w:rsidR="008E75CD" w:rsidRDefault="00F86799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ZADANIE NR 3 - </w:t>
      </w:r>
      <w:r w:rsidRPr="008E75CD">
        <w:rPr>
          <w:b/>
          <w:sz w:val="22"/>
        </w:rPr>
        <w:t>MODERNIZACJA INSTALACJI GAZÓW MEDYCZNYCH</w:t>
      </w:r>
    </w:p>
    <w:p w14:paraId="3F1EB3C4" w14:textId="77777777" w:rsidR="00170A5F" w:rsidRPr="00174A30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174A30">
        <w:rPr>
          <w:bCs/>
          <w:sz w:val="22"/>
        </w:rPr>
        <w:t>artość netto za wykonanie całości przedmiotu zamówienia wynosi ....................... zł</w:t>
      </w:r>
    </w:p>
    <w:p w14:paraId="17E34092" w14:textId="77777777" w:rsidR="00170A5F" w:rsidRPr="00174A30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0430D6C4" w14:textId="77777777" w:rsidR="00170A5F" w:rsidRPr="00174A30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60ABD9BE" w14:textId="77777777" w:rsidR="00170A5F" w:rsidRPr="00F86799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F86799">
        <w:rPr>
          <w:bCs/>
          <w:sz w:val="22"/>
        </w:rPr>
        <w:t>wartość brutto za wykonanie całości przedmiotu zamówienia wynosi ....................... zł</w:t>
      </w:r>
    </w:p>
    <w:p w14:paraId="3BCD453C" w14:textId="77777777" w:rsidR="00170A5F" w:rsidRPr="003A60C7" w:rsidRDefault="00170A5F" w:rsidP="00170A5F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2B0C2789" w14:textId="77777777" w:rsidR="00170A5F" w:rsidRDefault="00170A5F" w:rsidP="00170A5F">
      <w:pPr>
        <w:jc w:val="both"/>
        <w:rPr>
          <w:b/>
        </w:rPr>
      </w:pPr>
    </w:p>
    <w:p w14:paraId="0C557A68" w14:textId="707515D5" w:rsidR="00170A5F" w:rsidRDefault="00170A5F" w:rsidP="00170A5F">
      <w:pPr>
        <w:jc w:val="both"/>
      </w:pPr>
      <w:r w:rsidRPr="00F86799">
        <w:rPr>
          <w:bCs/>
        </w:rPr>
        <w:t>Okres gwarancji:……..…</w:t>
      </w:r>
      <w:r w:rsidRPr="00B35DA3">
        <w:t xml:space="preserve"> </w:t>
      </w:r>
      <w:r>
        <w:t>m-</w:t>
      </w:r>
      <w:proofErr w:type="spellStart"/>
      <w:r>
        <w:t>cy</w:t>
      </w:r>
      <w:proofErr w:type="spellEnd"/>
      <w:r w:rsidRPr="00B35DA3">
        <w:t xml:space="preserve"> (</w:t>
      </w:r>
      <w:r>
        <w:t xml:space="preserve">wpisać </w:t>
      </w:r>
      <w:r w:rsidR="00D55C45">
        <w:t>ilość</w:t>
      </w:r>
      <w:r>
        <w:t>: min 60 m-</w:t>
      </w:r>
      <w:proofErr w:type="spellStart"/>
      <w:r>
        <w:t>cy</w:t>
      </w:r>
      <w:proofErr w:type="spellEnd"/>
      <w:r>
        <w:t xml:space="preserve"> – II kryterium punktowane</w:t>
      </w:r>
      <w:r w:rsidRPr="00B35DA3">
        <w:t>)</w:t>
      </w:r>
      <w:r>
        <w:t>.</w:t>
      </w:r>
    </w:p>
    <w:p w14:paraId="46458DC5" w14:textId="77777777" w:rsidR="00170A5F" w:rsidRDefault="00170A5F" w:rsidP="00170A5F">
      <w:pPr>
        <w:jc w:val="both"/>
        <w:rPr>
          <w:b/>
        </w:rPr>
      </w:pPr>
    </w:p>
    <w:p w14:paraId="755C9BED" w14:textId="3E15C079" w:rsidR="00170A5F" w:rsidRDefault="00170A5F" w:rsidP="00170A5F">
      <w:pPr>
        <w:jc w:val="both"/>
      </w:pPr>
      <w:r w:rsidRPr="00F86799">
        <w:rPr>
          <w:bCs/>
        </w:rPr>
        <w:t>Doświadczenie kierownika robót:</w:t>
      </w:r>
      <w:r w:rsidRPr="004C0B18">
        <w:t xml:space="preserve"> ……………… </w:t>
      </w:r>
      <w:r>
        <w:t>(wpisać odpowiednio: 1 realizacja, 2 realizacje, 3 i więcej realizacji</w:t>
      </w:r>
      <w:r w:rsidR="00F86799">
        <w:t xml:space="preserve"> – III kryterium punktowane</w:t>
      </w:r>
      <w:r>
        <w:t xml:space="preserve">) </w:t>
      </w:r>
    </w:p>
    <w:p w14:paraId="7CD6B95F" w14:textId="77777777" w:rsidR="00170A5F" w:rsidRDefault="00170A5F" w:rsidP="00170A5F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5E1292D" w14:textId="77777777" w:rsidR="008E75CD" w:rsidRPr="008E75CD" w:rsidRDefault="008E75CD" w:rsidP="00D200D8">
      <w:pPr>
        <w:spacing w:after="120" w:line="276" w:lineRule="auto"/>
        <w:contextualSpacing/>
        <w:jc w:val="both"/>
        <w:rPr>
          <w:b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4ABBBE21" w14:textId="77777777" w:rsidR="00BD148F" w:rsidRDefault="000B7920" w:rsidP="00BD148F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A7736C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19FF18D6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 xml:space="preserve">podpis 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5362300F" w:rsidR="00D74BC1" w:rsidRDefault="00281DC6">
    <w:pPr>
      <w:pStyle w:val="Nagwek"/>
    </w:pPr>
    <w:r>
      <w:t>Znak sprawy: SZW/DZP/</w:t>
    </w:r>
    <w:r w:rsidR="001539A0">
      <w:t>49</w:t>
    </w:r>
    <w:r w:rsidR="00FE7210">
      <w:t>/</w:t>
    </w:r>
    <w:r>
      <w:t>202</w:t>
    </w:r>
    <w:r w:rsidR="00361C0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9A4575"/>
    <w:multiLevelType w:val="hybridMultilevel"/>
    <w:tmpl w:val="AB207A8A"/>
    <w:lvl w:ilvl="0" w:tplc="04150011">
      <w:start w:val="1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4"/>
  </w:num>
  <w:num w:numId="2" w16cid:durableId="1906186095">
    <w:abstractNumId w:val="3"/>
  </w:num>
  <w:num w:numId="3" w16cid:durableId="1681618092">
    <w:abstractNumId w:val="1"/>
  </w:num>
  <w:num w:numId="4" w16cid:durableId="209348552">
    <w:abstractNumId w:val="2"/>
  </w:num>
  <w:num w:numId="5" w16cid:durableId="423067455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2534"/>
    <w:rsid w:val="00033317"/>
    <w:rsid w:val="00066BA7"/>
    <w:rsid w:val="00071FE3"/>
    <w:rsid w:val="0007344C"/>
    <w:rsid w:val="000859D9"/>
    <w:rsid w:val="000B7920"/>
    <w:rsid w:val="000D2EDF"/>
    <w:rsid w:val="000F47FB"/>
    <w:rsid w:val="00121113"/>
    <w:rsid w:val="001539A0"/>
    <w:rsid w:val="00170A5F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C1867"/>
    <w:rsid w:val="002D0B11"/>
    <w:rsid w:val="00302047"/>
    <w:rsid w:val="0030391A"/>
    <w:rsid w:val="00361C07"/>
    <w:rsid w:val="003A652F"/>
    <w:rsid w:val="003B13D5"/>
    <w:rsid w:val="003F43BE"/>
    <w:rsid w:val="004064EE"/>
    <w:rsid w:val="004127BF"/>
    <w:rsid w:val="0044224D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035CF"/>
    <w:rsid w:val="00613B65"/>
    <w:rsid w:val="00622E48"/>
    <w:rsid w:val="00635C6E"/>
    <w:rsid w:val="006929AB"/>
    <w:rsid w:val="006929C9"/>
    <w:rsid w:val="006A2CCB"/>
    <w:rsid w:val="006B0115"/>
    <w:rsid w:val="006B5C98"/>
    <w:rsid w:val="006E5589"/>
    <w:rsid w:val="00740C0B"/>
    <w:rsid w:val="007717C3"/>
    <w:rsid w:val="007D1797"/>
    <w:rsid w:val="0080270C"/>
    <w:rsid w:val="00813379"/>
    <w:rsid w:val="008365C7"/>
    <w:rsid w:val="00837F3E"/>
    <w:rsid w:val="00844AA4"/>
    <w:rsid w:val="008B3F86"/>
    <w:rsid w:val="008D29B6"/>
    <w:rsid w:val="008E75CD"/>
    <w:rsid w:val="00925288"/>
    <w:rsid w:val="00925993"/>
    <w:rsid w:val="00942685"/>
    <w:rsid w:val="009971F0"/>
    <w:rsid w:val="009B5868"/>
    <w:rsid w:val="009E1B04"/>
    <w:rsid w:val="009E5297"/>
    <w:rsid w:val="009F45A4"/>
    <w:rsid w:val="00A35787"/>
    <w:rsid w:val="00A35DA2"/>
    <w:rsid w:val="00A45690"/>
    <w:rsid w:val="00A7736C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D148F"/>
    <w:rsid w:val="00BE1621"/>
    <w:rsid w:val="00C02BAF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55C45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86799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182</TotalTime>
  <Pages>4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Office Lutycka</cp:lastModifiedBy>
  <cp:revision>54</cp:revision>
  <cp:lastPrinted>2007-10-05T06:59:00Z</cp:lastPrinted>
  <dcterms:created xsi:type="dcterms:W3CDTF">2022-10-05T12:38:00Z</dcterms:created>
  <dcterms:modified xsi:type="dcterms:W3CDTF">2024-06-06T11:26:00Z</dcterms:modified>
</cp:coreProperties>
</file>