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270D24" w14:textId="3B75D5F2" w:rsidR="00D62E6E" w:rsidRPr="00D72D8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72D8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72D88" w:rsidRPr="00D72D88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D72D8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72D88" w14:paraId="4C374E75" w14:textId="77777777" w:rsidTr="00D62E6E">
        <w:tc>
          <w:tcPr>
            <w:tcW w:w="2800" w:type="dxa"/>
            <w:shd w:val="clear" w:color="auto" w:fill="auto"/>
          </w:tcPr>
          <w:p w14:paraId="702FE209" w14:textId="77777777" w:rsidR="00D62E6E" w:rsidRPr="00D72D8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72D8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72D8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7FF69CE" w14:textId="77777777" w:rsidR="00D62E6E" w:rsidRPr="00D72D8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C8AEB77" w14:textId="77777777" w:rsidR="00D62E6E" w:rsidRPr="00D72D8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77EFCD" w14:textId="77777777" w:rsidR="00D62E6E" w:rsidRPr="00D72D8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72D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72D8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72D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72D88" w14:paraId="074D95E5" w14:textId="77777777" w:rsidTr="00D62E6E">
        <w:tc>
          <w:tcPr>
            <w:tcW w:w="2800" w:type="dxa"/>
            <w:shd w:val="clear" w:color="auto" w:fill="auto"/>
          </w:tcPr>
          <w:p w14:paraId="00C9C72F" w14:textId="77777777" w:rsidR="00D62E6E" w:rsidRPr="00D72D8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72D8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7EB0008" w14:textId="77777777" w:rsidR="00D62E6E" w:rsidRPr="00D72D8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D6D2851" w14:textId="77777777" w:rsidR="00D62E6E" w:rsidRPr="00D72D8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B0A8EF" w14:textId="77777777" w:rsidR="00D62E6E" w:rsidRPr="00D72D8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72D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72D8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72D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67C2717" w14:textId="77777777" w:rsidR="00BC121E" w:rsidRPr="00D72D8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0B2B" w:rsidRPr="00D72D88" w14:paraId="2EC83F69" w14:textId="77777777" w:rsidTr="00F86F6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3F48056" w14:textId="77777777" w:rsidR="00270B2B" w:rsidRPr="00D72D88" w:rsidRDefault="00270B2B" w:rsidP="00F86F6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5EC3B0E" w14:textId="77777777" w:rsidR="00270B2B" w:rsidRPr="00D72D88" w:rsidRDefault="00270B2B" w:rsidP="00F86F6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72D88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D72D8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D72D88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D72D88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D72D8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D72D8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2A283CC" w14:textId="77777777" w:rsidR="00270B2B" w:rsidRPr="00D72D88" w:rsidRDefault="00270B2B" w:rsidP="00F86F6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FA6D864" w14:textId="77777777" w:rsidR="00270B2B" w:rsidRPr="00D72D88" w:rsidRDefault="00270B2B" w:rsidP="00F86F6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33569C6" w14:textId="77777777" w:rsidR="00BC121E" w:rsidRPr="00D72D88" w:rsidRDefault="00270B2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2D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72D8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72D8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72D88" w14:paraId="26EDDF5D" w14:textId="77777777" w:rsidTr="00D62E6E">
        <w:tc>
          <w:tcPr>
            <w:tcW w:w="2269" w:type="dxa"/>
            <w:shd w:val="clear" w:color="auto" w:fill="auto"/>
          </w:tcPr>
          <w:p w14:paraId="4327A779" w14:textId="77777777" w:rsidR="00D62E6E" w:rsidRPr="00D72D8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509EED" w14:textId="77777777" w:rsidR="00D62E6E" w:rsidRPr="00D72D88" w:rsidRDefault="00270B2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Wynajem i serwis mat wejściowych</w:t>
            </w:r>
            <w:r w:rsidR="00D62E6E" w:rsidRPr="00D72D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70B2B" w:rsidRPr="00D72D88" w14:paraId="4FD03980" w14:textId="77777777" w:rsidTr="00F86F6A">
        <w:tc>
          <w:tcPr>
            <w:tcW w:w="2269" w:type="dxa"/>
            <w:shd w:val="clear" w:color="auto" w:fill="auto"/>
          </w:tcPr>
          <w:p w14:paraId="0E9EB088" w14:textId="77777777" w:rsidR="00270B2B" w:rsidRPr="00D72D88" w:rsidRDefault="00270B2B" w:rsidP="00F86F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E6F84A" w14:textId="77777777" w:rsidR="00270B2B" w:rsidRPr="00D72D88" w:rsidRDefault="00270B2B" w:rsidP="00F86F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73/2024</w:t>
            </w:r>
          </w:p>
        </w:tc>
      </w:tr>
    </w:tbl>
    <w:p w14:paraId="023ABED7" w14:textId="77777777" w:rsidR="00BC121E" w:rsidRPr="00D72D88" w:rsidRDefault="00270B2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72D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72D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72D8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D72D8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72D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72D8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2B801B1" w14:textId="77777777" w:rsidR="00BC121E" w:rsidRPr="00D72D8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72D8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0DC98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72D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72D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D72D8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72D8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D72D8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72D8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825B700" w14:textId="77777777" w:rsidR="00BC121E" w:rsidRPr="00D72D8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2D8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9D14A66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D72D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72D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D72D8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72D8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D72D8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9EA415C" w14:textId="77777777" w:rsidR="00BF69A4" w:rsidRPr="00D72D8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2D8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72D88" w14:paraId="13CB574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A2F68" w14:textId="77777777" w:rsidR="00BC121E" w:rsidRPr="00D72D8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9591C" w14:textId="77777777" w:rsidR="00BC121E" w:rsidRPr="00D72D8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C6714" w14:textId="77777777" w:rsidR="00BC121E" w:rsidRPr="00D72D8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72D88" w14:paraId="4B68041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0705F" w14:textId="77777777" w:rsidR="00BC121E" w:rsidRPr="00D72D8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D916" w14:textId="77777777" w:rsidR="00BC121E" w:rsidRPr="00D72D8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DC1D" w14:textId="77777777" w:rsidR="00BC121E" w:rsidRPr="00D72D8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72D88" w14:paraId="7A0C304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127F0" w14:textId="77777777" w:rsidR="00BC121E" w:rsidRPr="00D72D8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616A0" w14:textId="77777777" w:rsidR="00BC121E" w:rsidRPr="00D72D8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DC75" w14:textId="77777777" w:rsidR="00BC121E" w:rsidRPr="00D72D8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0A5AB80" w14:textId="77777777" w:rsidR="00BC121E" w:rsidRPr="00D72D8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72D8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EB129E3" w14:textId="77777777" w:rsidR="00BC121E" w:rsidRPr="00D72D8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72D88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DA0C1E1" w14:textId="77777777" w:rsidR="00067B62" w:rsidRPr="00D72D8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72D8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72D8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72D8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B3ABB76" w14:textId="77777777" w:rsidR="00067B62" w:rsidRPr="00D72D8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72D88" w14:paraId="0EF4E036" w14:textId="77777777" w:rsidTr="00620E37">
        <w:tc>
          <w:tcPr>
            <w:tcW w:w="2660" w:type="dxa"/>
            <w:shd w:val="clear" w:color="auto" w:fill="auto"/>
          </w:tcPr>
          <w:p w14:paraId="17369F32" w14:textId="77777777" w:rsidR="00BC121E" w:rsidRPr="00D72D8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586086C" w14:textId="77777777" w:rsidR="00BC121E" w:rsidRPr="00D72D8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1FDE71C" w14:textId="77777777" w:rsidR="00BC121E" w:rsidRPr="00D72D8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72D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72D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497E8C7" w14:textId="77777777" w:rsidR="00BC121E" w:rsidRPr="00D72D8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2C9D855" w14:textId="77777777" w:rsidR="00BC121E" w:rsidRPr="00D72D8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47D1E01" w14:textId="77777777" w:rsidR="00BC121E" w:rsidRPr="00D72D8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72D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72D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72D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34A34E8" w14:textId="77777777" w:rsidR="00106AC7" w:rsidRPr="00D72D88" w:rsidRDefault="00106AC7" w:rsidP="00BC121E">
      <w:pPr>
        <w:rPr>
          <w:rFonts w:ascii="Arial Narrow" w:hAnsi="Arial Narrow"/>
        </w:rPr>
      </w:pPr>
    </w:p>
    <w:sectPr w:rsidR="00106AC7" w:rsidRPr="00D72D8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D48E4" w14:textId="77777777" w:rsidR="00B20AA0" w:rsidRDefault="00B20AA0">
      <w:r>
        <w:separator/>
      </w:r>
    </w:p>
  </w:endnote>
  <w:endnote w:type="continuationSeparator" w:id="0">
    <w:p w14:paraId="791AAF56" w14:textId="77777777" w:rsidR="00B20AA0" w:rsidRDefault="00B20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8977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A6F98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957E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21EBDD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1506C40">
        <v:line id="_x0000_s1025" style="position:absolute;left:0;text-align:left;z-index:251657728" from="-3.85pt,8.7pt" to="455.15pt,8.7pt"/>
      </w:pict>
    </w:r>
  </w:p>
  <w:p w14:paraId="4064E6E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F55E1" w14:textId="77777777" w:rsidR="00270B2B" w:rsidRDefault="00270B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87C8C" w14:textId="77777777" w:rsidR="00B20AA0" w:rsidRDefault="00B20AA0">
      <w:r>
        <w:separator/>
      </w:r>
    </w:p>
  </w:footnote>
  <w:footnote w:type="continuationSeparator" w:id="0">
    <w:p w14:paraId="0140142B" w14:textId="77777777" w:rsidR="00B20AA0" w:rsidRDefault="00B20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0A4F5" w14:textId="77777777" w:rsidR="00270B2B" w:rsidRDefault="00270B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3EC07" w14:textId="77777777" w:rsidR="00270B2B" w:rsidRDefault="00270B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0684F" w14:textId="77777777" w:rsidR="00270B2B" w:rsidRDefault="00270B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7503283">
    <w:abstractNumId w:val="13"/>
  </w:num>
  <w:num w:numId="2" w16cid:durableId="436675057">
    <w:abstractNumId w:val="0"/>
  </w:num>
  <w:num w:numId="3" w16cid:durableId="1363359114">
    <w:abstractNumId w:val="11"/>
  </w:num>
  <w:num w:numId="4" w16cid:durableId="739451661">
    <w:abstractNumId w:val="8"/>
  </w:num>
  <w:num w:numId="5" w16cid:durableId="1767387673">
    <w:abstractNumId w:val="7"/>
  </w:num>
  <w:num w:numId="6" w16cid:durableId="710769432">
    <w:abstractNumId w:val="1"/>
  </w:num>
  <w:num w:numId="7" w16cid:durableId="211384216">
    <w:abstractNumId w:val="6"/>
  </w:num>
  <w:num w:numId="8" w16cid:durableId="1409687260">
    <w:abstractNumId w:val="3"/>
  </w:num>
  <w:num w:numId="9" w16cid:durableId="80956754">
    <w:abstractNumId w:val="2"/>
  </w:num>
  <w:num w:numId="10" w16cid:durableId="164126618">
    <w:abstractNumId w:val="5"/>
  </w:num>
  <w:num w:numId="11" w16cid:durableId="1454206810">
    <w:abstractNumId w:val="10"/>
  </w:num>
  <w:num w:numId="12" w16cid:durableId="786849049">
    <w:abstractNumId w:val="4"/>
  </w:num>
  <w:num w:numId="13" w16cid:durableId="1313753995">
    <w:abstractNumId w:val="9"/>
  </w:num>
  <w:num w:numId="14" w16cid:durableId="11933477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AA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70B2B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6E5B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0AA0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2D88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34E106"/>
  <w15:chartTrackingRefBased/>
  <w15:docId w15:val="{5E2F88F0-7EE0-4F44-BEBB-03EEB6C99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217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2024-06-10T09:46:00Z</dcterms:created>
  <dcterms:modified xsi:type="dcterms:W3CDTF">2024-06-10T09:47:00Z</dcterms:modified>
</cp:coreProperties>
</file>