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98A461" w14:textId="7E829965" w:rsidR="00025386" w:rsidRPr="009850C7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9850C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9850C7">
        <w:rPr>
          <w:rFonts w:ascii="Arial Narrow" w:hAnsi="Arial Narrow" w:cs="Arial"/>
          <w:bCs/>
          <w:i w:val="0"/>
          <w:szCs w:val="24"/>
        </w:rPr>
        <w:t>3</w:t>
      </w:r>
      <w:r w:rsidR="007666D6" w:rsidRPr="009850C7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9850C7" w14:paraId="4BFAA6C1" w14:textId="77777777" w:rsidTr="00467CA2">
        <w:tc>
          <w:tcPr>
            <w:tcW w:w="2800" w:type="dxa"/>
            <w:shd w:val="clear" w:color="auto" w:fill="auto"/>
          </w:tcPr>
          <w:p w14:paraId="4CE70D42" w14:textId="77777777" w:rsidR="00D520D3" w:rsidRPr="009850C7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850C7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9850C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6F47145" w14:textId="77777777" w:rsidR="00D520D3" w:rsidRPr="009850C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AAA4B2A" w14:textId="77777777" w:rsidR="00D520D3" w:rsidRPr="009850C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850C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212880F" w14:textId="77777777" w:rsidR="00D520D3" w:rsidRPr="009850C7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9850C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9850C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9850C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9850C7" w14:paraId="43DF831A" w14:textId="77777777" w:rsidTr="00467CA2">
        <w:tc>
          <w:tcPr>
            <w:tcW w:w="2800" w:type="dxa"/>
            <w:shd w:val="clear" w:color="auto" w:fill="auto"/>
          </w:tcPr>
          <w:p w14:paraId="69DC04F7" w14:textId="77777777" w:rsidR="00D520D3" w:rsidRPr="009850C7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9850C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8B7632E" w14:textId="77777777" w:rsidR="00D520D3" w:rsidRPr="009850C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E64A151" w14:textId="77777777" w:rsidR="00D520D3" w:rsidRPr="009850C7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850C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58D96D0" w14:textId="77777777" w:rsidR="00D520D3" w:rsidRPr="009850C7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9850C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9850C7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9850C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0B5589B" w14:textId="77777777" w:rsidR="00B62AD0" w:rsidRPr="009850C7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9850C7" w14:paraId="258C8942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8151C2E" w14:textId="77777777" w:rsidR="00053927" w:rsidRPr="009850C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9850C7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5CE703E0" w14:textId="77777777" w:rsidR="00053927" w:rsidRPr="009850C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9850C7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9850C7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9850C7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B7A7D80" w14:textId="77777777" w:rsidR="0071340C" w:rsidRPr="009850C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850C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9850C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9850C7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9850C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9850C7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9850C7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336BFE" w:rsidRPr="009850C7">
        <w:rPr>
          <w:rFonts w:ascii="Arial Narrow" w:hAnsi="Arial Narrow" w:cs="Arial"/>
          <w:sz w:val="24"/>
          <w:szCs w:val="24"/>
        </w:rPr>
        <w:t>(t.j. Dz. U. z 2023r. poz. 1605)</w:t>
      </w:r>
      <w:r w:rsidR="00E27ABB" w:rsidRPr="009850C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9850C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9850C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9850C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9850C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9850C7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9850C7" w14:paraId="49DDD349" w14:textId="77777777" w:rsidTr="00467CA2">
        <w:tc>
          <w:tcPr>
            <w:tcW w:w="2269" w:type="dxa"/>
            <w:shd w:val="clear" w:color="auto" w:fill="auto"/>
          </w:tcPr>
          <w:p w14:paraId="452D46C8" w14:textId="77777777" w:rsidR="00D520D3" w:rsidRPr="009850C7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850C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50131BB" w14:textId="77777777" w:rsidR="00D520D3" w:rsidRPr="009850C7" w:rsidRDefault="00336BF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850C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Wynajem i serwis mat wejściowych</w:t>
            </w:r>
            <w:r w:rsidR="00D520D3" w:rsidRPr="009850C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36BFE" w:rsidRPr="009850C7" w14:paraId="332DBD95" w14:textId="77777777" w:rsidTr="00F86F6A">
        <w:tc>
          <w:tcPr>
            <w:tcW w:w="2269" w:type="dxa"/>
            <w:shd w:val="clear" w:color="auto" w:fill="auto"/>
          </w:tcPr>
          <w:p w14:paraId="5DFF7734" w14:textId="77777777" w:rsidR="00336BFE" w:rsidRPr="009850C7" w:rsidRDefault="00336BFE" w:rsidP="00F86F6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9850C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C8CDE02" w14:textId="77777777" w:rsidR="00336BFE" w:rsidRPr="009850C7" w:rsidRDefault="00336BFE" w:rsidP="00F86F6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9850C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73/2024</w:t>
            </w:r>
          </w:p>
        </w:tc>
      </w:tr>
    </w:tbl>
    <w:p w14:paraId="7CCEC236" w14:textId="77777777" w:rsidR="00DC652A" w:rsidRPr="009850C7" w:rsidRDefault="00336BF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850C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9850C7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22FD7D97" w14:textId="77777777" w:rsidR="00DC652A" w:rsidRPr="009850C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850C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71C7D9F3" w14:textId="77777777" w:rsidR="0071340C" w:rsidRPr="009850C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9850C7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9850C7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9850C7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1B014627" w14:textId="77777777" w:rsidR="0071340C" w:rsidRPr="009850C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1AECF7D9" w14:textId="77777777" w:rsidR="0071340C" w:rsidRPr="009850C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850C7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0FED03B8" w14:textId="77777777" w:rsidR="0071340C" w:rsidRPr="009850C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9850C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12B4730D" w14:textId="77777777" w:rsidR="0071340C" w:rsidRPr="009850C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9850C7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9850C7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9850C7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2FAE7EF5" w14:textId="77777777" w:rsidR="0071340C" w:rsidRPr="009850C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5449508C" w14:textId="77777777" w:rsidR="0071340C" w:rsidRPr="009850C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1BA3F902" w14:textId="77777777" w:rsidR="00DC652A" w:rsidRPr="009850C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9850C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9850C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9850C7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7C9475A6" w14:textId="77777777" w:rsidR="00DC652A" w:rsidRPr="009850C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850C7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9850C7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9850C7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9850C7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9850C7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9850C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9850C7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66725CC9" w14:textId="77777777" w:rsidR="0093388F" w:rsidRPr="009850C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9850C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4C5E720C" w14:textId="77777777" w:rsidR="0093388F" w:rsidRPr="009850C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850C7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5E4A06D5" w14:textId="77777777" w:rsidR="0093388F" w:rsidRPr="009850C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9850C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58F4F65D" w14:textId="77777777" w:rsidR="00CB29AC" w:rsidRPr="009850C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850C7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489C3795" w14:textId="77777777" w:rsidR="00CB29AC" w:rsidRPr="009850C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9850C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2C0D3B41" w14:textId="77777777" w:rsidR="00830970" w:rsidRPr="009850C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9850C7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9850C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9850C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9850C7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12A6E437" w14:textId="77777777" w:rsidR="00E27ABB" w:rsidRPr="009850C7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9850C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9850C7" w14:paraId="3BA5CF10" w14:textId="77777777" w:rsidTr="00467CA2">
        <w:tc>
          <w:tcPr>
            <w:tcW w:w="2660" w:type="dxa"/>
            <w:shd w:val="clear" w:color="auto" w:fill="auto"/>
          </w:tcPr>
          <w:p w14:paraId="278DBCEB" w14:textId="77777777" w:rsidR="00D520D3" w:rsidRPr="009850C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39539EC" w14:textId="77777777" w:rsidR="00D520D3" w:rsidRPr="009850C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9850C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EDBCF34" w14:textId="77777777" w:rsidR="00D520D3" w:rsidRPr="009850C7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850C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1A8C7C6" w14:textId="77777777" w:rsidR="00D520D3" w:rsidRPr="009850C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304AE26" w14:textId="77777777" w:rsidR="00D520D3" w:rsidRPr="009850C7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850C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599E2FD" w14:textId="77777777" w:rsidR="00D520D3" w:rsidRPr="009850C7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9850C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36BFE" w:rsidRPr="009850C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9850C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9850C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9850C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630579C5" w14:textId="77777777" w:rsidR="00E27ABB" w:rsidRPr="009850C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9850C7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8AB549" w14:textId="77777777" w:rsidR="00DD62D0" w:rsidRDefault="00DD62D0" w:rsidP="00025386">
      <w:pPr>
        <w:spacing w:after="0" w:line="240" w:lineRule="auto"/>
      </w:pPr>
      <w:r>
        <w:separator/>
      </w:r>
    </w:p>
  </w:endnote>
  <w:endnote w:type="continuationSeparator" w:id="0">
    <w:p w14:paraId="66247B84" w14:textId="77777777" w:rsidR="00DD62D0" w:rsidRDefault="00DD62D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9D91CD" w14:textId="77777777" w:rsidR="00336BFE" w:rsidRDefault="00336B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18375E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DFF05D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410F481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980CD2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487E58" w14:textId="77777777" w:rsidR="00336BFE" w:rsidRDefault="00336B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F9394E" w14:textId="77777777" w:rsidR="00DD62D0" w:rsidRDefault="00DD62D0" w:rsidP="00025386">
      <w:pPr>
        <w:spacing w:after="0" w:line="240" w:lineRule="auto"/>
      </w:pPr>
      <w:r>
        <w:separator/>
      </w:r>
    </w:p>
  </w:footnote>
  <w:footnote w:type="continuationSeparator" w:id="0">
    <w:p w14:paraId="5B037822" w14:textId="77777777" w:rsidR="00DD62D0" w:rsidRDefault="00DD62D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59622B" w14:textId="77777777" w:rsidR="00336BFE" w:rsidRDefault="00336B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BCA935" w14:textId="77777777" w:rsidR="00336BFE" w:rsidRDefault="00336B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7A444B" w14:textId="77777777" w:rsidR="00336BFE" w:rsidRDefault="00336B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4445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62D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36BFE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850C7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D62D0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82D835"/>
  <w15:chartTrackingRefBased/>
  <w15:docId w15:val="{C32CF5BC-CB34-4A5A-8A61-10E02DE8A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286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2024-06-10T09:44:00Z</dcterms:created>
  <dcterms:modified xsi:type="dcterms:W3CDTF">2024-06-10T09:44:00Z</dcterms:modified>
</cp:coreProperties>
</file>