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894E19" w14:textId="77777777" w:rsidR="005103B9" w:rsidRPr="00EA11B3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EA11B3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E242F5" w:rsidRPr="00EA11B3">
        <w:rPr>
          <w:rFonts w:ascii="Arial Narrow" w:hAnsi="Arial Narrow" w:cs="Arial"/>
          <w:bCs/>
          <w:i w:val="0"/>
          <w:szCs w:val="24"/>
        </w:rPr>
        <w:t>1</w:t>
      </w:r>
      <w:r w:rsidR="00B36ABD" w:rsidRPr="00EA11B3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4C85F48A" w14:textId="77777777" w:rsidR="00C4103F" w:rsidRPr="00EA11B3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EA11B3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EA11B3">
        <w:rPr>
          <w:rFonts w:ascii="Arial Narrow" w:hAnsi="Arial Narrow" w:cs="Arial"/>
          <w:b/>
          <w:sz w:val="24"/>
          <w:szCs w:val="24"/>
        </w:rPr>
        <w:t>:</w:t>
      </w:r>
    </w:p>
    <w:p w14:paraId="4A033BB5" w14:textId="77777777" w:rsidR="006676AE" w:rsidRPr="00EA11B3" w:rsidRDefault="00E242F5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EA11B3">
        <w:rPr>
          <w:rFonts w:ascii="Arial Narrow" w:hAnsi="Arial Narrow" w:cs="Arial"/>
        </w:rPr>
        <w:t>10 Wojskowy Szpital Kliniczny z Polikliniką Samodzielny Publiczny Zakład Opieki Zdrowotnej</w:t>
      </w:r>
    </w:p>
    <w:p w14:paraId="791665F8" w14:textId="77777777" w:rsidR="006676AE" w:rsidRPr="00EA11B3" w:rsidRDefault="00E242F5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EA11B3">
        <w:rPr>
          <w:rFonts w:ascii="Arial Narrow" w:hAnsi="Arial Narrow" w:cs="Arial"/>
        </w:rPr>
        <w:t>ul. Powstańców Warszawy</w:t>
      </w:r>
      <w:r w:rsidR="006676AE" w:rsidRPr="00EA11B3">
        <w:rPr>
          <w:rFonts w:ascii="Arial Narrow" w:hAnsi="Arial Narrow" w:cs="Arial"/>
        </w:rPr>
        <w:t xml:space="preserve"> </w:t>
      </w:r>
      <w:r w:rsidRPr="00EA11B3">
        <w:rPr>
          <w:rFonts w:ascii="Arial Narrow" w:hAnsi="Arial Narrow" w:cs="Arial"/>
        </w:rPr>
        <w:t>5</w:t>
      </w:r>
      <w:r w:rsidR="006676AE" w:rsidRPr="00EA11B3">
        <w:rPr>
          <w:rFonts w:ascii="Arial Narrow" w:hAnsi="Arial Narrow" w:cs="Arial"/>
        </w:rPr>
        <w:t xml:space="preserve"> </w:t>
      </w:r>
    </w:p>
    <w:p w14:paraId="6B52C56A" w14:textId="77777777" w:rsidR="00F90CD1" w:rsidRPr="00EA11B3" w:rsidRDefault="00E242F5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EA11B3">
        <w:rPr>
          <w:rFonts w:ascii="Arial Narrow" w:hAnsi="Arial Narrow" w:cs="Arial"/>
        </w:rPr>
        <w:t>85-681</w:t>
      </w:r>
      <w:r w:rsidR="006676AE" w:rsidRPr="00EA11B3">
        <w:rPr>
          <w:rFonts w:ascii="Arial Narrow" w:hAnsi="Arial Narrow" w:cs="Arial"/>
        </w:rPr>
        <w:t xml:space="preserve"> </w:t>
      </w:r>
      <w:r w:rsidRPr="00EA11B3">
        <w:rPr>
          <w:rFonts w:ascii="Arial Narrow" w:hAnsi="Arial Narrow" w:cs="Arial"/>
        </w:rPr>
        <w:t>Bydgoszcz</w:t>
      </w:r>
    </w:p>
    <w:p w14:paraId="616C6A1E" w14:textId="77777777" w:rsidR="009169D4" w:rsidRPr="00EA11B3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EA11B3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172FEF6C" w14:textId="77777777" w:rsidR="00C4103F" w:rsidRPr="00EA11B3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EA11B3">
        <w:rPr>
          <w:rFonts w:ascii="Arial Narrow" w:hAnsi="Arial Narrow" w:cs="Arial"/>
          <w:iCs/>
          <w:sz w:val="16"/>
          <w:szCs w:val="16"/>
        </w:rPr>
        <w:t>[</w:t>
      </w:r>
      <w:r w:rsidR="009169D4" w:rsidRPr="00EA11B3">
        <w:rPr>
          <w:rFonts w:ascii="Arial Narrow" w:hAnsi="Arial Narrow" w:cs="Arial"/>
          <w:iCs/>
          <w:sz w:val="16"/>
          <w:szCs w:val="16"/>
        </w:rPr>
        <w:t>pełna nazwa, adres</w:t>
      </w:r>
      <w:r w:rsidRPr="00EA11B3">
        <w:rPr>
          <w:rFonts w:ascii="Arial Narrow" w:hAnsi="Arial Narrow" w:cs="Arial"/>
          <w:iCs/>
          <w:sz w:val="16"/>
          <w:szCs w:val="16"/>
        </w:rPr>
        <w:t>]</w:t>
      </w:r>
    </w:p>
    <w:p w14:paraId="2500B2A4" w14:textId="77777777" w:rsidR="002578E4" w:rsidRPr="00EA11B3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EA11B3" w14:paraId="43C91F55" w14:textId="77777777" w:rsidTr="0018769E">
        <w:tc>
          <w:tcPr>
            <w:tcW w:w="2800" w:type="dxa"/>
            <w:shd w:val="clear" w:color="auto" w:fill="auto"/>
          </w:tcPr>
          <w:p w14:paraId="26D1FE18" w14:textId="77777777" w:rsidR="002578E4" w:rsidRPr="00EA11B3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A11B3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EA11B3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10DA141" w14:textId="77777777" w:rsidR="002578E4" w:rsidRPr="00EA11B3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2F01FD7" w14:textId="77777777" w:rsidR="002578E4" w:rsidRPr="00EA11B3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A11B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1026428" w14:textId="77777777" w:rsidR="002578E4" w:rsidRPr="00EA11B3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EA11B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EA11B3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EA11B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EA11B3" w14:paraId="6D40533B" w14:textId="77777777" w:rsidTr="0018769E">
        <w:tc>
          <w:tcPr>
            <w:tcW w:w="2800" w:type="dxa"/>
            <w:shd w:val="clear" w:color="auto" w:fill="auto"/>
          </w:tcPr>
          <w:p w14:paraId="15C3E0B0" w14:textId="77777777" w:rsidR="002578E4" w:rsidRPr="00EA11B3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A11B3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68F8D7E" w14:textId="77777777" w:rsidR="002578E4" w:rsidRPr="00EA11B3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C33CE2D" w14:textId="77777777" w:rsidR="002578E4" w:rsidRPr="00EA11B3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A11B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A795F0E" w14:textId="77777777" w:rsidR="002578E4" w:rsidRPr="00EA11B3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EA11B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EA11B3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EA11B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7C5F2A5" w14:textId="77777777" w:rsidR="002578E4" w:rsidRPr="00EA11B3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242F5" w:rsidRPr="00EA11B3" w14:paraId="272A805C" w14:textId="77777777" w:rsidTr="00F86F6A">
        <w:tc>
          <w:tcPr>
            <w:tcW w:w="9104" w:type="dxa"/>
            <w:shd w:val="clear" w:color="auto" w:fill="D9D9D9"/>
          </w:tcPr>
          <w:p w14:paraId="5FFA99A7" w14:textId="77777777" w:rsidR="00E242F5" w:rsidRPr="00EA11B3" w:rsidRDefault="00E242F5" w:rsidP="00F86F6A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EA11B3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2BE58338" w14:textId="77777777" w:rsidR="00E242F5" w:rsidRPr="00EA11B3" w:rsidRDefault="00E242F5" w:rsidP="00F86F6A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A11B3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EA11B3">
              <w:rPr>
                <w:rFonts w:ascii="Arial Narrow" w:hAnsi="Arial Narrow" w:cs="Arial"/>
                <w:sz w:val="24"/>
                <w:szCs w:val="24"/>
              </w:rPr>
              <w:t>(t.j. Dz. U. z 2023r. poz. 1605)</w:t>
            </w:r>
            <w:r w:rsidRPr="00EA11B3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dotyczące:</w:t>
            </w:r>
          </w:p>
          <w:p w14:paraId="1EE7D63C" w14:textId="77777777" w:rsidR="00E242F5" w:rsidRPr="00EA11B3" w:rsidRDefault="00E242F5" w:rsidP="00F86F6A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A11B3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3F127BF0" w14:textId="77777777" w:rsidR="00E242F5" w:rsidRPr="00EA11B3" w:rsidRDefault="00E242F5" w:rsidP="00F86F6A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A11B3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43296C3F" w14:textId="77777777" w:rsidR="00E242F5" w:rsidRPr="00EA11B3" w:rsidRDefault="00E242F5" w:rsidP="00F86F6A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EA11B3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48B0A3D" w14:textId="77777777" w:rsidR="00E50194" w:rsidRPr="00EA11B3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A11B3">
        <w:rPr>
          <w:rFonts w:ascii="Arial Narrow" w:hAnsi="Arial Narrow" w:cs="Arial"/>
          <w:sz w:val="24"/>
          <w:szCs w:val="24"/>
        </w:rPr>
        <w:t>Na potrzeby postę</w:t>
      </w:r>
      <w:r w:rsidR="008D0487" w:rsidRPr="00EA11B3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EA11B3">
        <w:rPr>
          <w:rFonts w:ascii="Arial Narrow" w:hAnsi="Arial Narrow" w:cs="Arial"/>
          <w:sz w:val="24"/>
          <w:szCs w:val="24"/>
        </w:rPr>
        <w:t>zamówienia publicznego</w:t>
      </w:r>
      <w:r w:rsidR="00E50194" w:rsidRPr="00EA11B3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EA11B3" w14:paraId="2719A030" w14:textId="77777777" w:rsidTr="0018769E">
        <w:tc>
          <w:tcPr>
            <w:tcW w:w="2269" w:type="dxa"/>
            <w:shd w:val="clear" w:color="auto" w:fill="auto"/>
          </w:tcPr>
          <w:p w14:paraId="05147E36" w14:textId="77777777" w:rsidR="002578E4" w:rsidRPr="00EA11B3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A11B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E3A8BFF" w14:textId="77777777" w:rsidR="002578E4" w:rsidRPr="00EA11B3" w:rsidRDefault="00E242F5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A11B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Wynajem i serwis mat wejściowych</w:t>
            </w:r>
            <w:r w:rsidR="002578E4" w:rsidRPr="00EA11B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242F5" w:rsidRPr="00EA11B3" w14:paraId="475909FB" w14:textId="77777777" w:rsidTr="00F86F6A">
        <w:tc>
          <w:tcPr>
            <w:tcW w:w="2269" w:type="dxa"/>
            <w:shd w:val="clear" w:color="auto" w:fill="auto"/>
          </w:tcPr>
          <w:p w14:paraId="1D23104E" w14:textId="77777777" w:rsidR="00E242F5" w:rsidRPr="00EA11B3" w:rsidRDefault="00E242F5" w:rsidP="00F86F6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A11B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5354305" w14:textId="77777777" w:rsidR="00E242F5" w:rsidRPr="00EA11B3" w:rsidRDefault="00E242F5" w:rsidP="00F86F6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A11B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73/2024</w:t>
            </w:r>
          </w:p>
        </w:tc>
      </w:tr>
    </w:tbl>
    <w:p w14:paraId="3DE0C2FE" w14:textId="77777777" w:rsidR="002578E4" w:rsidRPr="00EA11B3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72A557D2" w14:textId="77777777" w:rsidR="00F90CD1" w:rsidRPr="00EA11B3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EA11B3">
        <w:rPr>
          <w:rFonts w:ascii="Arial Narrow" w:hAnsi="Arial Narrow" w:cs="Arial"/>
          <w:sz w:val="24"/>
          <w:szCs w:val="24"/>
        </w:rPr>
        <w:t xml:space="preserve">prowadzonego przez </w:t>
      </w:r>
      <w:r w:rsidR="00E242F5" w:rsidRPr="00EA11B3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EA11B3">
        <w:rPr>
          <w:rFonts w:ascii="Arial Narrow" w:hAnsi="Arial Narrow" w:cs="Arial"/>
          <w:b/>
          <w:sz w:val="24"/>
          <w:szCs w:val="24"/>
        </w:rPr>
        <w:t>,</w:t>
      </w:r>
      <w:r w:rsidR="002B2AD9" w:rsidRPr="00EA11B3">
        <w:rPr>
          <w:rFonts w:ascii="Arial Narrow" w:hAnsi="Arial Narrow" w:cs="Arial"/>
          <w:sz w:val="24"/>
          <w:szCs w:val="24"/>
        </w:rPr>
        <w:t xml:space="preserve"> </w:t>
      </w:r>
      <w:r w:rsidR="00E65685" w:rsidRPr="00EA11B3">
        <w:rPr>
          <w:rFonts w:ascii="Arial Narrow" w:hAnsi="Arial Narrow" w:cs="Arial"/>
          <w:sz w:val="24"/>
          <w:szCs w:val="24"/>
        </w:rPr>
        <w:t>oświa</w:t>
      </w:r>
      <w:r w:rsidR="00825A09" w:rsidRPr="00EA11B3">
        <w:rPr>
          <w:rFonts w:ascii="Arial Narrow" w:hAnsi="Arial Narrow" w:cs="Arial"/>
          <w:sz w:val="24"/>
          <w:szCs w:val="24"/>
        </w:rPr>
        <w:t>dczam</w:t>
      </w:r>
      <w:r w:rsidR="00E65685" w:rsidRPr="00EA11B3">
        <w:rPr>
          <w:rFonts w:ascii="Arial Narrow" w:hAnsi="Arial Narrow" w:cs="Arial"/>
          <w:sz w:val="24"/>
          <w:szCs w:val="24"/>
        </w:rPr>
        <w:t>,</w:t>
      </w:r>
      <w:r w:rsidR="002B2AD9" w:rsidRPr="00EA11B3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EA11B3" w14:paraId="1220BABA" w14:textId="77777777" w:rsidTr="00650D6C">
        <w:tc>
          <w:tcPr>
            <w:tcW w:w="9104" w:type="dxa"/>
            <w:shd w:val="clear" w:color="auto" w:fill="D9D9D9"/>
          </w:tcPr>
          <w:p w14:paraId="4C27136B" w14:textId="77777777" w:rsidR="00E50194" w:rsidRPr="00EA11B3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EA11B3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0CA836A8" w14:textId="77777777" w:rsidR="00C113BF" w:rsidRPr="00EA11B3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EA11B3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EA11B3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EA11B3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EA11B3">
        <w:rPr>
          <w:rFonts w:ascii="Arial Narrow" w:hAnsi="Arial Narrow" w:cs="Arial"/>
          <w:sz w:val="24"/>
          <w:szCs w:val="24"/>
        </w:rPr>
        <w:t>108</w:t>
      </w:r>
      <w:r w:rsidR="002C4137" w:rsidRPr="00EA11B3">
        <w:rPr>
          <w:rFonts w:ascii="Arial Narrow" w:hAnsi="Arial Narrow" w:cs="Arial"/>
          <w:sz w:val="24"/>
          <w:szCs w:val="24"/>
        </w:rPr>
        <w:t xml:space="preserve"> ust 1 </w:t>
      </w:r>
      <w:r w:rsidRPr="00EA11B3">
        <w:rPr>
          <w:rFonts w:ascii="Arial Narrow" w:hAnsi="Arial Narrow" w:cs="Arial"/>
          <w:sz w:val="24"/>
          <w:szCs w:val="24"/>
        </w:rPr>
        <w:t>ustawy Pzp</w:t>
      </w:r>
      <w:r w:rsidR="00641874" w:rsidRPr="00EA11B3">
        <w:rPr>
          <w:rFonts w:ascii="Arial Narrow" w:hAnsi="Arial Narrow" w:cs="Arial"/>
          <w:sz w:val="24"/>
          <w:szCs w:val="24"/>
        </w:rPr>
        <w:t>.</w:t>
      </w:r>
    </w:p>
    <w:p w14:paraId="2C4590A4" w14:textId="77777777" w:rsidR="00E242F5" w:rsidRPr="00EA11B3" w:rsidRDefault="00E242F5" w:rsidP="00E242F5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03CAB39B" w14:textId="77777777" w:rsidR="002426FF" w:rsidRPr="00EA11B3" w:rsidRDefault="00E242F5" w:rsidP="00E242F5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EA11B3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EA11B3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14:paraId="1258F47D" w14:textId="77777777" w:rsidR="00E242F5" w:rsidRPr="00EA11B3" w:rsidRDefault="00E242F5" w:rsidP="00E242F5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79A81535" w14:textId="77777777" w:rsidR="00E242F5" w:rsidRPr="00EA11B3" w:rsidRDefault="00E242F5" w:rsidP="00E242F5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EA11B3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40427C21" w14:textId="77777777" w:rsidR="00E242F5" w:rsidRPr="00EA11B3" w:rsidRDefault="00E242F5" w:rsidP="00E242F5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EA11B3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51A0CACA" w14:textId="77777777" w:rsidR="00E242F5" w:rsidRPr="00EA11B3" w:rsidRDefault="00E242F5" w:rsidP="00E242F5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20908831" w14:textId="77777777" w:rsidR="00E242F5" w:rsidRPr="00EA11B3" w:rsidRDefault="00E242F5" w:rsidP="00E242F5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EA11B3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63C58D5A" w14:textId="76F01117" w:rsidR="00E242F5" w:rsidRPr="00EA11B3" w:rsidRDefault="00E242F5" w:rsidP="00E242F5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EA11B3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r w:rsidR="00EA11B3" w:rsidRPr="00EA11B3">
        <w:rPr>
          <w:rFonts w:ascii="Arial Narrow" w:hAnsi="Arial Narrow" w:cs="Arial"/>
          <w:color w:val="auto"/>
          <w:sz w:val="24"/>
          <w:szCs w:val="24"/>
        </w:rPr>
        <w:t>stosunku,</w:t>
      </w:r>
      <w:r w:rsidRPr="00EA11B3">
        <w:rPr>
          <w:rFonts w:ascii="Arial Narrow" w:hAnsi="Arial Narrow" w:cs="Arial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2CCC8F76" w14:textId="77777777" w:rsidR="00023477" w:rsidRPr="00EA11B3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3EA86C92" w14:textId="77777777" w:rsidR="00023477" w:rsidRPr="00EA11B3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EA11B3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5E59FA8C" w14:textId="77777777" w:rsidR="00992BD8" w:rsidRPr="00EA11B3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EA11B3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EA11B3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EA11B3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3CEDC113" w14:textId="77777777" w:rsidR="00023477" w:rsidRPr="00EA11B3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EA11B3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A11B3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EA11B3">
        <w:rPr>
          <w:rFonts w:ascii="Arial Narrow" w:hAnsi="Arial Narrow" w:cs="Arial"/>
          <w:i/>
          <w:sz w:val="24"/>
          <w:szCs w:val="24"/>
        </w:rPr>
        <w:t>.</w:t>
      </w:r>
      <w:r w:rsidRPr="00EA11B3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EA11B3">
        <w:rPr>
          <w:rFonts w:ascii="Arial Narrow" w:hAnsi="Arial Narrow" w:cs="Arial"/>
          <w:sz w:val="24"/>
          <w:szCs w:val="24"/>
        </w:rPr>
        <w:t>110</w:t>
      </w:r>
      <w:r w:rsidRPr="00EA11B3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EA11B3">
        <w:rPr>
          <w:rFonts w:ascii="Arial Narrow" w:hAnsi="Arial Narrow" w:cs="Arial"/>
          <w:sz w:val="24"/>
          <w:szCs w:val="24"/>
        </w:rPr>
        <w:t>2</w:t>
      </w:r>
      <w:r w:rsidRPr="00EA11B3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EA11B3">
        <w:rPr>
          <w:rFonts w:ascii="Arial Narrow" w:hAnsi="Arial Narrow" w:cs="Arial"/>
          <w:sz w:val="24"/>
          <w:szCs w:val="24"/>
        </w:rPr>
        <w:t xml:space="preserve"> i zapobiegawcze</w:t>
      </w:r>
      <w:r w:rsidRPr="00EA11B3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</w:t>
      </w:r>
      <w:proofErr w:type="gramStart"/>
      <w:r w:rsidRPr="00EA11B3">
        <w:rPr>
          <w:rFonts w:ascii="Arial Narrow" w:hAnsi="Arial Narrow" w:cs="Arial"/>
          <w:sz w:val="24"/>
          <w:szCs w:val="24"/>
        </w:rPr>
        <w:t>……</w:t>
      </w:r>
      <w:r w:rsidR="007A2BCB" w:rsidRPr="00EA11B3">
        <w:rPr>
          <w:rFonts w:ascii="Arial Narrow" w:hAnsi="Arial Narrow" w:cs="Arial"/>
          <w:sz w:val="24"/>
          <w:szCs w:val="24"/>
        </w:rPr>
        <w:t>.</w:t>
      </w:r>
      <w:proofErr w:type="gramEnd"/>
      <w:r w:rsidR="007A2BCB" w:rsidRPr="00EA11B3">
        <w:rPr>
          <w:rFonts w:ascii="Arial Narrow" w:hAnsi="Arial Narrow" w:cs="Arial"/>
          <w:sz w:val="24"/>
          <w:szCs w:val="24"/>
        </w:rPr>
        <w:t>.</w:t>
      </w:r>
      <w:r w:rsidRPr="00EA11B3">
        <w:rPr>
          <w:rFonts w:ascii="Arial Narrow" w:hAnsi="Arial Narrow" w:cs="Arial"/>
          <w:sz w:val="24"/>
          <w:szCs w:val="24"/>
        </w:rPr>
        <w:t>……………</w:t>
      </w:r>
      <w:r w:rsidR="00023477" w:rsidRPr="00EA11B3">
        <w:rPr>
          <w:rFonts w:ascii="Arial Narrow" w:hAnsi="Arial Narrow" w:cs="Arial"/>
          <w:sz w:val="24"/>
          <w:szCs w:val="24"/>
        </w:rPr>
        <w:t>…</w:t>
      </w:r>
      <w:r w:rsidRPr="00EA11B3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EA11B3">
        <w:rPr>
          <w:rFonts w:ascii="Arial Narrow" w:hAnsi="Arial Narrow" w:cs="Arial"/>
          <w:sz w:val="24"/>
          <w:szCs w:val="24"/>
        </w:rPr>
        <w:t>.</w:t>
      </w:r>
      <w:r w:rsidRPr="00EA11B3">
        <w:rPr>
          <w:rFonts w:ascii="Arial Narrow" w:hAnsi="Arial Narrow" w:cs="Arial"/>
          <w:sz w:val="24"/>
          <w:szCs w:val="24"/>
        </w:rPr>
        <w:t>…</w:t>
      </w:r>
      <w:r w:rsidR="007A2BCB" w:rsidRPr="00EA11B3">
        <w:rPr>
          <w:rFonts w:ascii="Arial Narrow" w:hAnsi="Arial Narrow" w:cs="Arial"/>
          <w:sz w:val="24"/>
          <w:szCs w:val="24"/>
        </w:rPr>
        <w:t>.</w:t>
      </w:r>
    </w:p>
    <w:p w14:paraId="0814C52E" w14:textId="77777777" w:rsidR="007A2BCB" w:rsidRPr="00EA11B3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EA11B3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1FDD2FEF" w14:textId="77777777" w:rsidR="0011306C" w:rsidRPr="00EA11B3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EA11B3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EA11B3">
        <w:rPr>
          <w:rFonts w:ascii="Arial Narrow" w:hAnsi="Arial Narrow" w:cs="Arial"/>
          <w:sz w:val="24"/>
          <w:szCs w:val="24"/>
        </w:rPr>
        <w:t xml:space="preserve">t.j. </w:t>
      </w:r>
      <w:r w:rsidRPr="00EA11B3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EA11B3">
        <w:rPr>
          <w:rFonts w:ascii="Arial Narrow" w:hAnsi="Arial Narrow" w:cs="Arial"/>
          <w:sz w:val="24"/>
          <w:szCs w:val="24"/>
        </w:rPr>
        <w:t xml:space="preserve">z 2023r. </w:t>
      </w:r>
      <w:r w:rsidRPr="00EA11B3">
        <w:rPr>
          <w:rFonts w:ascii="Arial Narrow" w:hAnsi="Arial Narrow" w:cs="Arial"/>
          <w:sz w:val="24"/>
          <w:szCs w:val="24"/>
        </w:rPr>
        <w:t xml:space="preserve">poz. </w:t>
      </w:r>
      <w:r w:rsidR="007020E3" w:rsidRPr="00EA11B3">
        <w:rPr>
          <w:rFonts w:ascii="Arial Narrow" w:hAnsi="Arial Narrow" w:cs="Arial"/>
          <w:sz w:val="24"/>
          <w:szCs w:val="24"/>
        </w:rPr>
        <w:t>1497</w:t>
      </w:r>
      <w:r w:rsidRPr="00EA11B3">
        <w:rPr>
          <w:rFonts w:ascii="Arial Narrow" w:hAnsi="Arial Narrow" w:cs="Arial"/>
          <w:sz w:val="24"/>
          <w:szCs w:val="24"/>
        </w:rPr>
        <w:t>)</w:t>
      </w:r>
      <w:r w:rsidR="0011306C" w:rsidRPr="00EA11B3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EA11B3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EA11B3" w14:paraId="11738DB9" w14:textId="77777777" w:rsidTr="00CD4DD1">
        <w:tc>
          <w:tcPr>
            <w:tcW w:w="9104" w:type="dxa"/>
            <w:shd w:val="clear" w:color="auto" w:fill="D9D9D9"/>
          </w:tcPr>
          <w:p w14:paraId="03849C79" w14:textId="77777777" w:rsidR="0011306C" w:rsidRPr="00EA11B3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EA11B3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EA11B3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1910BBCA" w14:textId="77777777" w:rsidR="00D2702A" w:rsidRPr="00EA11B3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A11B3">
        <w:rPr>
          <w:rFonts w:ascii="Arial Narrow" w:hAnsi="Arial Narrow" w:cs="Arial"/>
          <w:sz w:val="24"/>
          <w:szCs w:val="24"/>
        </w:rPr>
        <w:t>Oświadczam,</w:t>
      </w:r>
      <w:r w:rsidR="00313417" w:rsidRPr="00EA11B3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EA11B3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EA11B3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EA11B3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A11B3" w14:paraId="651E9BD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0F619" w14:textId="77777777" w:rsidR="00D2702A" w:rsidRPr="00EA11B3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A11B3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DDC05" w14:textId="77777777" w:rsidR="00D2702A" w:rsidRPr="00EA11B3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EA11B3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242F5" w:rsidRPr="00EA11B3" w14:paraId="1B326DD9" w14:textId="77777777" w:rsidTr="00F86F6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D296C" w14:textId="77777777" w:rsidR="00E242F5" w:rsidRPr="00EA11B3" w:rsidRDefault="00E242F5" w:rsidP="00F86F6A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A11B3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AF56B" w14:textId="77777777" w:rsidR="00E242F5" w:rsidRPr="00EA11B3" w:rsidRDefault="00E242F5" w:rsidP="00F86F6A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A11B3">
              <w:rPr>
                <w:rFonts w:ascii="Arial Narrow" w:hAnsi="Arial Narrow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01E5D3E8" w14:textId="77777777" w:rsidR="00E242F5" w:rsidRPr="00EA11B3" w:rsidRDefault="00E242F5" w:rsidP="00F86F6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A11B3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14:paraId="68FF0A13" w14:textId="67B66D6E" w:rsidR="00E242F5" w:rsidRPr="00EA11B3" w:rsidRDefault="00E242F5" w:rsidP="00F86F6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A11B3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warunku udziału w postępowaniu należy przedłożyć polisę lub inny dokument </w:t>
            </w:r>
            <w:r w:rsidR="00EA11B3" w:rsidRPr="00EA11B3">
              <w:rPr>
                <w:rFonts w:ascii="Arial Narrow" w:hAnsi="Arial Narrow" w:cs="Arial"/>
                <w:sz w:val="24"/>
                <w:szCs w:val="24"/>
              </w:rPr>
              <w:t>ubezpieczenia w</w:t>
            </w:r>
            <w:r w:rsidRPr="00EA11B3">
              <w:rPr>
                <w:rFonts w:ascii="Arial Narrow" w:hAnsi="Arial Narrow" w:cs="Arial"/>
                <w:sz w:val="24"/>
                <w:szCs w:val="24"/>
              </w:rPr>
              <w:t xml:space="preserve"> zakresie odpowiedzialności </w:t>
            </w:r>
            <w:r w:rsidR="00EA11B3" w:rsidRPr="00EA11B3">
              <w:rPr>
                <w:rFonts w:ascii="Arial Narrow" w:hAnsi="Arial Narrow" w:cs="Arial"/>
                <w:sz w:val="24"/>
                <w:szCs w:val="24"/>
              </w:rPr>
              <w:t>cywilnej w</w:t>
            </w:r>
            <w:r w:rsidRPr="00EA11B3">
              <w:rPr>
                <w:rFonts w:ascii="Arial Narrow" w:hAnsi="Arial Narrow" w:cs="Arial"/>
                <w:sz w:val="24"/>
                <w:szCs w:val="24"/>
              </w:rPr>
              <w:t xml:space="preserve"> zakresie prowadzonej działalności na </w:t>
            </w:r>
            <w:r w:rsidR="00EA11B3" w:rsidRPr="00EA11B3">
              <w:rPr>
                <w:rFonts w:ascii="Arial Narrow" w:hAnsi="Arial Narrow" w:cs="Arial"/>
                <w:sz w:val="24"/>
                <w:szCs w:val="24"/>
              </w:rPr>
              <w:t>kwotę min.</w:t>
            </w:r>
            <w:r w:rsidRPr="00EA11B3">
              <w:rPr>
                <w:rFonts w:ascii="Arial Narrow" w:hAnsi="Arial Narrow" w:cs="Arial"/>
                <w:sz w:val="24"/>
                <w:szCs w:val="24"/>
              </w:rPr>
              <w:t xml:space="preserve"> 200 0000,00 PLN brutto.</w:t>
            </w:r>
          </w:p>
        </w:tc>
      </w:tr>
      <w:tr w:rsidR="00E242F5" w:rsidRPr="00EA11B3" w14:paraId="774E2EBB" w14:textId="77777777" w:rsidTr="00F86F6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CDA5F" w14:textId="77777777" w:rsidR="00E242F5" w:rsidRPr="00EA11B3" w:rsidRDefault="00E242F5" w:rsidP="00F86F6A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A11B3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265BA" w14:textId="77777777" w:rsidR="00E242F5" w:rsidRPr="00EA11B3" w:rsidRDefault="00E242F5" w:rsidP="00F86F6A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A11B3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004543C0" w14:textId="44AF2063" w:rsidR="00E242F5" w:rsidRPr="00EA11B3" w:rsidRDefault="00E242F5" w:rsidP="00F86F6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A11B3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r w:rsidR="00EA11B3" w:rsidRPr="00EA11B3">
              <w:rPr>
                <w:rFonts w:ascii="Arial Narrow" w:hAnsi="Arial Narrow" w:cs="Arial"/>
                <w:sz w:val="24"/>
                <w:szCs w:val="24"/>
              </w:rPr>
              <w:t>dotyczące zdolności</w:t>
            </w:r>
            <w:r w:rsidRPr="00EA11B3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14:paraId="7C44D28C" w14:textId="287F8192" w:rsidR="00E242F5" w:rsidRPr="00EA11B3" w:rsidRDefault="00E242F5" w:rsidP="00F86F6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A11B3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usług (załącznik nr 2 do SWZ) odpowiadających przedmiotowi zamówienia wraz z dokumentami wskazanymi w pkt. 9.2 ppkt. 1 </w:t>
            </w:r>
            <w:r w:rsidR="00EA11B3" w:rsidRPr="00EA11B3">
              <w:rPr>
                <w:rFonts w:ascii="Arial Narrow" w:hAnsi="Arial Narrow" w:cs="Arial"/>
                <w:sz w:val="24"/>
                <w:szCs w:val="24"/>
              </w:rPr>
              <w:t>SWZ, z</w:t>
            </w:r>
            <w:r w:rsidRPr="00EA11B3">
              <w:rPr>
                <w:rFonts w:ascii="Arial Narrow" w:hAnsi="Arial Narrow" w:cs="Arial"/>
                <w:sz w:val="24"/>
                <w:szCs w:val="24"/>
              </w:rPr>
              <w:t xml:space="preserve"> zastrzeżeniem, że co najmniej jedna ze wskazanych usług będzie wynosiła wartość brutto min. 145 000,00 PLN w ramach jednej umowy.</w:t>
            </w:r>
          </w:p>
        </w:tc>
      </w:tr>
    </w:tbl>
    <w:p w14:paraId="0D63BD7D" w14:textId="77777777" w:rsidR="00E21BB4" w:rsidRPr="00EA11B3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EA11B3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14:paraId="46691A22" w14:textId="77777777" w:rsidR="00E21BB4" w:rsidRPr="00EA11B3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EA11B3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EA11B3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EA11B3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EA11B3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EA11B3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91C6D42" w14:textId="482C6DAA" w:rsidR="00C62F57" w:rsidRPr="00EA11B3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A11B3">
        <w:rPr>
          <w:rFonts w:ascii="Arial Narrow" w:hAnsi="Arial Narrow" w:cs="Arial"/>
          <w:sz w:val="24"/>
          <w:szCs w:val="24"/>
        </w:rPr>
        <w:t xml:space="preserve">Oświadczam, że spełniam warunki udziału w postępowaniu określone przez zamawiającego </w:t>
      </w:r>
      <w:r w:rsidR="00EA11B3" w:rsidRPr="00EA11B3">
        <w:rPr>
          <w:rFonts w:ascii="Arial Narrow" w:hAnsi="Arial Narrow" w:cs="Arial"/>
          <w:sz w:val="24"/>
          <w:szCs w:val="24"/>
        </w:rPr>
        <w:t>w następującym</w:t>
      </w:r>
      <w:r w:rsidRPr="00EA11B3">
        <w:rPr>
          <w:rFonts w:ascii="Arial Narrow" w:hAnsi="Arial Narrow" w:cs="Arial"/>
          <w:sz w:val="24"/>
          <w:szCs w:val="24"/>
        </w:rPr>
        <w:t xml:space="preserve"> zakresie:</w:t>
      </w:r>
    </w:p>
    <w:p w14:paraId="62984DD3" w14:textId="77777777" w:rsidR="00C62F57" w:rsidRPr="00EA11B3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EA11B3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07EE711F" w14:textId="77777777" w:rsidR="00721D87" w:rsidRPr="00EA11B3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A11B3">
        <w:rPr>
          <w:rFonts w:ascii="Arial Narrow" w:hAnsi="Arial Narrow" w:cs="Arial"/>
          <w:sz w:val="24"/>
          <w:szCs w:val="24"/>
        </w:rPr>
        <w:lastRenderedPageBreak/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EA11B3">
        <w:rPr>
          <w:rFonts w:ascii="Arial Narrow" w:hAnsi="Arial Narrow" w:cs="Arial"/>
          <w:sz w:val="24"/>
          <w:szCs w:val="24"/>
        </w:rPr>
        <w:t>ego/</w:t>
      </w:r>
      <w:r w:rsidRPr="00EA11B3">
        <w:rPr>
          <w:rFonts w:ascii="Arial Narrow" w:hAnsi="Arial Narrow" w:cs="Arial"/>
          <w:sz w:val="24"/>
          <w:szCs w:val="24"/>
        </w:rPr>
        <w:t xml:space="preserve">ych zasoby: </w:t>
      </w:r>
    </w:p>
    <w:p w14:paraId="61766117" w14:textId="77777777" w:rsidR="00721D87" w:rsidRPr="00EA11B3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EA11B3">
        <w:rPr>
          <w:rFonts w:ascii="Arial Narrow" w:hAnsi="Arial Narrow" w:cs="Arial"/>
          <w:sz w:val="24"/>
          <w:szCs w:val="24"/>
        </w:rPr>
        <w:t>……………</w:t>
      </w:r>
      <w:r w:rsidR="00721D87" w:rsidRPr="00EA11B3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15779D5A" w14:textId="77777777" w:rsidR="00721D87" w:rsidRPr="00EA11B3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EA11B3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28DC520D" w14:textId="77777777" w:rsidR="00721D87" w:rsidRPr="00EA11B3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EA11B3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274473B9" w14:textId="77777777" w:rsidR="00E21BB4" w:rsidRPr="00EA11B3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EA11B3">
        <w:rPr>
          <w:rFonts w:ascii="Arial Narrow" w:hAnsi="Arial Narrow" w:cs="Arial"/>
          <w:sz w:val="24"/>
          <w:szCs w:val="24"/>
        </w:rPr>
        <w:t>……………</w:t>
      </w:r>
      <w:r w:rsidR="00721D87" w:rsidRPr="00EA11B3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EA11B3">
        <w:rPr>
          <w:rFonts w:ascii="Arial Narrow" w:hAnsi="Arial Narrow" w:cs="Arial"/>
          <w:sz w:val="24"/>
          <w:szCs w:val="24"/>
        </w:rPr>
        <w:t>………………………….</w:t>
      </w:r>
    </w:p>
    <w:p w14:paraId="08184020" w14:textId="77777777" w:rsidR="00E21BB4" w:rsidRPr="00EA11B3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EA11B3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2560BCC8" w14:textId="77777777" w:rsidR="00C62F57" w:rsidRPr="00EA11B3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EA11B3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EA11B3" w14:paraId="57BFF7AD" w14:textId="77777777" w:rsidTr="00CD4DD1">
        <w:tc>
          <w:tcPr>
            <w:tcW w:w="9104" w:type="dxa"/>
            <w:shd w:val="clear" w:color="auto" w:fill="D9D9D9"/>
          </w:tcPr>
          <w:p w14:paraId="0B36FE21" w14:textId="77777777" w:rsidR="00BE6F04" w:rsidRPr="00EA11B3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EA11B3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A8D90D2" w14:textId="77777777" w:rsidR="00FE4E2B" w:rsidRPr="00EA11B3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EA11B3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A11B3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EA11B3" w14:paraId="3D8DDDFA" w14:textId="77777777" w:rsidTr="00847232">
        <w:tc>
          <w:tcPr>
            <w:tcW w:w="9104" w:type="dxa"/>
            <w:shd w:val="clear" w:color="auto" w:fill="D9D9D9"/>
          </w:tcPr>
          <w:p w14:paraId="23F9B47D" w14:textId="77777777" w:rsidR="00E426EB" w:rsidRPr="00EA11B3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EA11B3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6898D00" w14:textId="77777777" w:rsidR="00E426EB" w:rsidRPr="00EA11B3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65F2EFEC" w14:textId="77777777" w:rsidR="00E426EB" w:rsidRPr="00EA11B3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EA11B3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3EB100B" w14:textId="77777777" w:rsidR="00E426EB" w:rsidRPr="00EA11B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EA11B3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BD351A2" w14:textId="77777777" w:rsidR="00E426EB" w:rsidRPr="00EA11B3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EA11B3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4EF934F" w14:textId="77777777" w:rsidR="00E426EB" w:rsidRPr="00EA11B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EA11B3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5F32747" w14:textId="77777777" w:rsidR="00E426EB" w:rsidRPr="00EA11B3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EA11B3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C367FA5" w14:textId="77777777" w:rsidR="00E426EB" w:rsidRPr="00EA11B3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31CBC744" w14:textId="77777777" w:rsidR="0012157F" w:rsidRPr="00EA11B3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71A84BE0" w14:textId="77777777" w:rsidR="00524951" w:rsidRPr="00EA11B3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EA11B3">
        <w:rPr>
          <w:rFonts w:ascii="Arial Narrow" w:hAnsi="Arial Narrow" w:cs="Arial"/>
          <w:sz w:val="20"/>
          <w:szCs w:val="20"/>
        </w:rPr>
        <w:tab/>
      </w:r>
      <w:r w:rsidRPr="00EA11B3">
        <w:rPr>
          <w:rFonts w:ascii="Arial Narrow" w:hAnsi="Arial Narrow" w:cs="Arial"/>
          <w:sz w:val="20"/>
          <w:szCs w:val="20"/>
        </w:rPr>
        <w:tab/>
      </w:r>
      <w:r w:rsidRPr="00EA11B3">
        <w:rPr>
          <w:rFonts w:ascii="Arial Narrow" w:hAnsi="Arial Narrow" w:cs="Arial"/>
          <w:sz w:val="20"/>
          <w:szCs w:val="20"/>
        </w:rPr>
        <w:tab/>
      </w:r>
      <w:r w:rsidRPr="00EA11B3">
        <w:rPr>
          <w:rFonts w:ascii="Arial Narrow" w:hAnsi="Arial Narrow" w:cs="Arial"/>
          <w:sz w:val="20"/>
          <w:szCs w:val="20"/>
        </w:rPr>
        <w:tab/>
      </w:r>
      <w:r w:rsidRPr="00EA11B3">
        <w:rPr>
          <w:rFonts w:ascii="Arial Narrow" w:hAnsi="Arial Narrow" w:cs="Arial"/>
          <w:sz w:val="20"/>
          <w:szCs w:val="20"/>
        </w:rPr>
        <w:tab/>
      </w:r>
      <w:r w:rsidRPr="00EA11B3">
        <w:rPr>
          <w:rFonts w:ascii="Arial Narrow" w:hAnsi="Arial Narrow" w:cs="Arial"/>
          <w:sz w:val="20"/>
          <w:szCs w:val="20"/>
        </w:rPr>
        <w:tab/>
      </w:r>
      <w:r w:rsidRPr="00EA11B3">
        <w:rPr>
          <w:rFonts w:ascii="Arial Narrow" w:hAnsi="Arial Narrow" w:cs="Arial"/>
          <w:sz w:val="20"/>
          <w:szCs w:val="20"/>
        </w:rPr>
        <w:tab/>
      </w:r>
    </w:p>
    <w:p w14:paraId="6073B7D9" w14:textId="77777777" w:rsidR="00524951" w:rsidRPr="00EA11B3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5260FA30" w14:textId="77777777" w:rsidR="00FE4E2B" w:rsidRPr="00EA11B3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EA11B3">
        <w:rPr>
          <w:rFonts w:ascii="Arial Narrow" w:hAnsi="Arial Narrow" w:cs="Arial"/>
          <w:sz w:val="20"/>
          <w:szCs w:val="20"/>
        </w:rPr>
        <w:t xml:space="preserve">  </w:t>
      </w:r>
      <w:r w:rsidR="006D536F" w:rsidRPr="00EA11B3">
        <w:rPr>
          <w:rFonts w:ascii="Arial Narrow" w:hAnsi="Arial Narrow" w:cs="Arial"/>
          <w:sz w:val="20"/>
          <w:szCs w:val="20"/>
        </w:rPr>
        <w:t>………..</w:t>
      </w:r>
      <w:r w:rsidR="00FE4E2B" w:rsidRPr="00EA11B3">
        <w:rPr>
          <w:rFonts w:ascii="Arial Narrow" w:hAnsi="Arial Narrow" w:cs="Arial"/>
          <w:sz w:val="20"/>
          <w:szCs w:val="20"/>
        </w:rPr>
        <w:t>…</w:t>
      </w:r>
      <w:r w:rsidR="006D536F" w:rsidRPr="00EA11B3">
        <w:rPr>
          <w:rFonts w:ascii="Arial Narrow" w:hAnsi="Arial Narrow" w:cs="Arial"/>
          <w:sz w:val="20"/>
          <w:szCs w:val="20"/>
        </w:rPr>
        <w:t>………..</w:t>
      </w:r>
      <w:r w:rsidR="00FE4E2B" w:rsidRPr="00EA11B3">
        <w:rPr>
          <w:rFonts w:ascii="Arial Narrow" w:hAnsi="Arial Narrow" w:cs="Arial"/>
          <w:sz w:val="20"/>
          <w:szCs w:val="20"/>
        </w:rPr>
        <w:t>……</w:t>
      </w:r>
      <w:r w:rsidR="006D536F" w:rsidRPr="00EA11B3">
        <w:rPr>
          <w:rFonts w:ascii="Arial Narrow" w:hAnsi="Arial Narrow" w:cs="Arial"/>
          <w:sz w:val="20"/>
          <w:szCs w:val="20"/>
        </w:rPr>
        <w:t>………….</w:t>
      </w:r>
      <w:r w:rsidR="00FE4E2B" w:rsidRPr="00EA11B3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6D6AF507" w14:textId="77777777" w:rsidR="00484F88" w:rsidRPr="00EA11B3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EA11B3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EA11B3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EA11B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4775CC" w14:textId="77777777" w:rsidR="00A52480" w:rsidRDefault="00A52480" w:rsidP="0038231F">
      <w:pPr>
        <w:spacing w:after="0" w:line="240" w:lineRule="auto"/>
      </w:pPr>
      <w:r>
        <w:separator/>
      </w:r>
    </w:p>
  </w:endnote>
  <w:endnote w:type="continuationSeparator" w:id="0">
    <w:p w14:paraId="024D31E4" w14:textId="77777777" w:rsidR="00A52480" w:rsidRDefault="00A524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0E2B0A" w14:textId="77777777" w:rsidR="00E242F5" w:rsidRDefault="00E242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75B6A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BEBD02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53CEEF" w14:textId="77777777" w:rsidR="00E242F5" w:rsidRDefault="00E242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D26D26" w14:textId="77777777" w:rsidR="00A52480" w:rsidRDefault="00A52480" w:rsidP="0038231F">
      <w:pPr>
        <w:spacing w:after="0" w:line="240" w:lineRule="auto"/>
      </w:pPr>
      <w:r>
        <w:separator/>
      </w:r>
    </w:p>
  </w:footnote>
  <w:footnote w:type="continuationSeparator" w:id="0">
    <w:p w14:paraId="79594FE4" w14:textId="77777777" w:rsidR="00A52480" w:rsidRDefault="00A52480" w:rsidP="0038231F">
      <w:pPr>
        <w:spacing w:after="0" w:line="240" w:lineRule="auto"/>
      </w:pPr>
      <w:r>
        <w:continuationSeparator/>
      </w:r>
    </w:p>
  </w:footnote>
  <w:footnote w:id="1">
    <w:p w14:paraId="61D89B59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DCC8205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9A4C7BE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8F9A45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825982" w14:textId="77777777" w:rsidR="00E242F5" w:rsidRDefault="00E242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87282F" w14:textId="77777777" w:rsidR="00E242F5" w:rsidRDefault="00E242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F5561F" w14:textId="77777777" w:rsidR="00E242F5" w:rsidRDefault="00E242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9031244">
    <w:abstractNumId w:val="11"/>
  </w:num>
  <w:num w:numId="2" w16cid:durableId="7143967">
    <w:abstractNumId w:val="0"/>
  </w:num>
  <w:num w:numId="3" w16cid:durableId="325859878">
    <w:abstractNumId w:val="10"/>
  </w:num>
  <w:num w:numId="4" w16cid:durableId="2113351473">
    <w:abstractNumId w:val="13"/>
  </w:num>
  <w:num w:numId="5" w16cid:durableId="388001165">
    <w:abstractNumId w:val="12"/>
  </w:num>
  <w:num w:numId="6" w16cid:durableId="111752412">
    <w:abstractNumId w:val="9"/>
  </w:num>
  <w:num w:numId="7" w16cid:durableId="174152242">
    <w:abstractNumId w:val="1"/>
  </w:num>
  <w:num w:numId="8" w16cid:durableId="1807238553">
    <w:abstractNumId w:val="6"/>
  </w:num>
  <w:num w:numId="9" w16cid:durableId="867447827">
    <w:abstractNumId w:val="4"/>
  </w:num>
  <w:num w:numId="10" w16cid:durableId="1772778961">
    <w:abstractNumId w:val="7"/>
  </w:num>
  <w:num w:numId="11" w16cid:durableId="502202860">
    <w:abstractNumId w:val="5"/>
  </w:num>
  <w:num w:numId="12" w16cid:durableId="1910000293">
    <w:abstractNumId w:val="8"/>
  </w:num>
  <w:num w:numId="13" w16cid:durableId="1307707975">
    <w:abstractNumId w:val="3"/>
  </w:num>
  <w:num w:numId="14" w16cid:durableId="20434789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2480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52480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2F5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A11B3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CD455E"/>
  <w15:docId w15:val="{0ED163A0-9298-4D6D-A081-45CD99C8D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973</Words>
  <Characters>5841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2024-06-10T09:43:00Z</dcterms:created>
  <dcterms:modified xsi:type="dcterms:W3CDTF">2024-06-10T09:43:00Z</dcterms:modified>
</cp:coreProperties>
</file>