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5DECE905" w:rsidR="005103B9" w:rsidRPr="00783B2A" w:rsidRDefault="006676AE" w:rsidP="00783B2A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902FF8E" w14:textId="2EDD13F4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27525D" w:rsidRPr="0027525D">
        <w:rPr>
          <w:rFonts w:ascii="Times New Roman" w:hAnsi="Times New Roman"/>
          <w:b/>
        </w:rPr>
        <w:t>1</w:t>
      </w:r>
      <w:r w:rsidR="00124BC1">
        <w:rPr>
          <w:rFonts w:ascii="Times New Roman" w:hAnsi="Times New Roman"/>
          <w:b/>
        </w:rPr>
        <w:t>7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441A86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4188E59" w14:textId="5AA5E1C9" w:rsidR="00783B2A" w:rsidRDefault="001F027E" w:rsidP="00922AEE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 xml:space="preserve">na zadanie pn. </w:t>
      </w:r>
      <w:r w:rsidR="00124BC1" w:rsidRPr="00124BC1">
        <w:rPr>
          <w:rFonts w:ascii="Times New Roman" w:hAnsi="Times New Roman"/>
          <w:b/>
          <w:bCs/>
        </w:rPr>
        <w:t>Naprawa nawierzchni boiska sportowego w Zespole Szkół Zawodowych w Rawiczu</w:t>
      </w:r>
    </w:p>
    <w:p w14:paraId="4DCB4DB4" w14:textId="56A5E072" w:rsidR="00445A75" w:rsidRDefault="00445A75" w:rsidP="00445A75">
      <w:pPr>
        <w:spacing w:after="120" w:line="276" w:lineRule="auto"/>
        <w:ind w:firstLine="708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Część ……</w:t>
      </w:r>
      <w:r w:rsidRPr="006431DB">
        <w:rPr>
          <w:rFonts w:ascii="Times New Roman" w:hAnsi="Times New Roman"/>
          <w:b/>
          <w:bCs/>
          <w:color w:val="FF0000"/>
        </w:rPr>
        <w:t>*</w:t>
      </w:r>
      <w:r>
        <w:rPr>
          <w:rFonts w:ascii="Times New Roman" w:hAnsi="Times New Roman"/>
          <w:b/>
          <w:bCs/>
        </w:rPr>
        <w:t xml:space="preserve"> zamówienia</w:t>
      </w:r>
    </w:p>
    <w:p w14:paraId="3392A011" w14:textId="70738241" w:rsidR="00445A75" w:rsidRPr="006431DB" w:rsidRDefault="00445A75" w:rsidP="006431DB">
      <w:pPr>
        <w:spacing w:after="120" w:line="276" w:lineRule="auto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6431DB">
        <w:rPr>
          <w:rFonts w:ascii="Times New Roman" w:hAnsi="Times New Roman"/>
          <w:i/>
          <w:iCs/>
          <w:color w:val="FF0000"/>
          <w:sz w:val="18"/>
          <w:szCs w:val="18"/>
        </w:rPr>
        <w:t>*wpisać właściwe</w:t>
      </w:r>
      <w:r w:rsidR="006431DB" w:rsidRPr="006431DB">
        <w:rPr>
          <w:rFonts w:ascii="Times New Roman" w:hAnsi="Times New Roman"/>
          <w:i/>
          <w:iCs/>
          <w:color w:val="FF0000"/>
          <w:sz w:val="18"/>
          <w:szCs w:val="18"/>
        </w:rPr>
        <w:t xml:space="preserve"> I i/lub II</w:t>
      </w:r>
    </w:p>
    <w:p w14:paraId="5055668B" w14:textId="2C3B6830" w:rsidR="00AA3B8A" w:rsidRPr="006910B2" w:rsidRDefault="00AA3B8A" w:rsidP="006431DB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6431DB">
      <w:pPr>
        <w:spacing w:after="0" w:line="276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7A301FCD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 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2AB1A6FC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5A8DEB1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D97630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D97630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745CDA06" w:rsidR="00AA3B8A" w:rsidRPr="00783B2A" w:rsidRDefault="00AA3B8A" w:rsidP="006431DB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  <w:r w:rsidR="00124BC1">
        <w:rPr>
          <w:rFonts w:ascii="Times New Roman" w:hAnsi="Times New Roman"/>
          <w:b/>
          <w:sz w:val="21"/>
          <w:szCs w:val="21"/>
        </w:rPr>
        <w:t xml:space="preserve"> </w:t>
      </w:r>
    </w:p>
    <w:bookmarkEnd w:id="0"/>
    <w:p w14:paraId="5BAC1406" w14:textId="74F54DE7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>/nie spełniam</w:t>
      </w:r>
      <w:r w:rsidR="00311DE6" w:rsidRPr="00783B2A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 xml:space="preserve">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C61877">
        <w:rPr>
          <w:rFonts w:ascii="Times New Roman" w:hAnsi="Times New Roman"/>
          <w:sz w:val="21"/>
          <w:szCs w:val="21"/>
        </w:rPr>
        <w:t>Zamawiającego</w:t>
      </w:r>
      <w:r w:rsidR="00124BC1">
        <w:rPr>
          <w:rFonts w:ascii="Times New Roman" w:hAnsi="Times New Roman"/>
          <w:sz w:val="21"/>
          <w:szCs w:val="21"/>
        </w:rPr>
        <w:t xml:space="preserve"> dla Części II zamówienia</w:t>
      </w:r>
      <w:r w:rsidRPr="00C61877">
        <w:rPr>
          <w:rFonts w:ascii="Times New Roman" w:hAnsi="Times New Roman"/>
          <w:sz w:val="21"/>
          <w:szCs w:val="21"/>
        </w:rPr>
        <w:t xml:space="preserve"> </w:t>
      </w:r>
      <w:r w:rsidRPr="003D45A6">
        <w:rPr>
          <w:rFonts w:ascii="Times New Roman" w:hAnsi="Times New Roman"/>
          <w:sz w:val="21"/>
          <w:szCs w:val="21"/>
        </w:rPr>
        <w:t>w</w:t>
      </w:r>
      <w:r w:rsidR="00311DE6" w:rsidRPr="003D45A6">
        <w:rPr>
          <w:rFonts w:ascii="Times New Roman" w:hAnsi="Times New Roman"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3D45A6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3D45A6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>Specyfikacji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783B2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6431DB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6431DB">
      <w:pPr>
        <w:spacing w:after="120" w:line="360" w:lineRule="auto"/>
        <w:ind w:left="360" w:hanging="644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922AE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2D90D78" w14:textId="01BA8BBC" w:rsidR="00445A75" w:rsidRDefault="00AA3B8A" w:rsidP="00124BC1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="00783B2A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441A86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695931FA" w14:textId="79C6A1F8" w:rsidR="00783B2A" w:rsidRDefault="00AA3B8A" w:rsidP="00783B2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441A86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footerReference w:type="default" r:id="rId8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B625EF5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r. poz. 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E44E484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24BC1"/>
    <w:rsid w:val="00146087"/>
    <w:rsid w:val="00160A7A"/>
    <w:rsid w:val="001774C3"/>
    <w:rsid w:val="00186DD9"/>
    <w:rsid w:val="001902D2"/>
    <w:rsid w:val="001B4340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41A86"/>
    <w:rsid w:val="00445A75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431DB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22AEE"/>
    <w:rsid w:val="009301A2"/>
    <w:rsid w:val="009432A6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62809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A4D5D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97630"/>
    <w:rsid w:val="00DA6EC7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94819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5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650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3</cp:revision>
  <cp:lastPrinted>2024-04-25T06:14:00Z</cp:lastPrinted>
  <dcterms:created xsi:type="dcterms:W3CDTF">2024-04-25T06:14:00Z</dcterms:created>
  <dcterms:modified xsi:type="dcterms:W3CDTF">2024-05-29T06:58:00Z</dcterms:modified>
</cp:coreProperties>
</file>