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3EBE2C" w14:textId="77777777" w:rsidR="00F52223" w:rsidRDefault="00F52223"/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52223" w14:paraId="23DFA556" w14:textId="77777777" w:rsidTr="00D62E6E">
        <w:tc>
          <w:tcPr>
            <w:tcW w:w="2800" w:type="dxa"/>
            <w:shd w:val="clear" w:color="auto" w:fill="auto"/>
          </w:tcPr>
          <w:p w14:paraId="591C8BB6" w14:textId="77777777" w:rsidR="00D62E6E" w:rsidRPr="00F5222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52223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F5222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728B343" w14:textId="77777777" w:rsidR="00D62E6E" w:rsidRPr="00F52223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2F71EBA1" w14:textId="77777777" w:rsidR="00D62E6E" w:rsidRPr="00F52223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69549B" w14:textId="77777777" w:rsidR="00D62E6E" w:rsidRPr="00F52223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F52223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F5222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52223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52223" w14:paraId="1D39B7B8" w14:textId="77777777" w:rsidTr="00D62E6E">
        <w:tc>
          <w:tcPr>
            <w:tcW w:w="2800" w:type="dxa"/>
            <w:shd w:val="clear" w:color="auto" w:fill="auto"/>
          </w:tcPr>
          <w:p w14:paraId="55D6A4B7" w14:textId="77777777" w:rsidR="00D62E6E" w:rsidRPr="00F5222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52223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79DD78" w14:textId="77777777" w:rsidR="00D62E6E" w:rsidRPr="00F52223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2C320808" w14:textId="77777777" w:rsidR="00D62E6E" w:rsidRPr="00F52223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6AE0AB" w14:textId="77777777" w:rsidR="00D62E6E" w:rsidRPr="00F5222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F52223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F52223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F52223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A49DF24" w14:textId="77777777" w:rsidR="00BC121E" w:rsidRPr="00F5222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6089" w:rsidRPr="00F52223" w14:paraId="14542AAF" w14:textId="77777777" w:rsidTr="00857ED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0244FE" w14:textId="77777777" w:rsidR="005F6089" w:rsidRPr="00F52223" w:rsidRDefault="005F6089" w:rsidP="00857ED1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51D80BD" w14:textId="089E281D" w:rsidR="005F6089" w:rsidRPr="00F52223" w:rsidRDefault="005F6089" w:rsidP="00857ED1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lang w:eastAsia="pl-PL"/>
              </w:rPr>
              <w:t xml:space="preserve">składane w zakresie art. 108 ust. 1 pkt. 5 ustawy z dnia 11 września 2019 r. Prawo zamówień publicznych (dalej jako: ustawa </w:t>
            </w:r>
            <w:proofErr w:type="spellStart"/>
            <w:r w:rsidRPr="00F52223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F52223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37E0C2E7" w14:textId="77777777" w:rsidR="005F6089" w:rsidRPr="00F52223" w:rsidRDefault="005F6089" w:rsidP="00857E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4A1F581" w14:textId="77777777" w:rsidR="005F6089" w:rsidRPr="00F52223" w:rsidRDefault="005F6089" w:rsidP="00857E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7BF646B9" w14:textId="77777777" w:rsidR="00BC121E" w:rsidRPr="00F52223" w:rsidRDefault="005F6089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222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F52223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F52223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52223" w14:paraId="0CAE0EAC" w14:textId="77777777" w:rsidTr="00D62E6E">
        <w:tc>
          <w:tcPr>
            <w:tcW w:w="2269" w:type="dxa"/>
            <w:shd w:val="clear" w:color="auto" w:fill="auto"/>
          </w:tcPr>
          <w:p w14:paraId="32042E87" w14:textId="77777777" w:rsidR="00D62E6E" w:rsidRPr="00F5222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79CCAE" w14:textId="77777777" w:rsidR="00D62E6E" w:rsidRPr="00F52223" w:rsidRDefault="005F6089" w:rsidP="00F52223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Opieka serwisowa strategicznej aparatury medycznej: sprzęt endoskopowy Olympus, aparaty RTG Siemens, Samsung oraz sterylizatorów parowych </w:t>
            </w:r>
            <w:proofErr w:type="spellStart"/>
            <w:r w:rsidRPr="00F52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Sterivap</w:t>
            </w:r>
            <w:proofErr w:type="spellEnd"/>
            <w:r w:rsidR="00D62E6E" w:rsidRPr="00F52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6089" w:rsidRPr="00F52223" w14:paraId="15B81010" w14:textId="77777777" w:rsidTr="00857ED1">
        <w:tc>
          <w:tcPr>
            <w:tcW w:w="2269" w:type="dxa"/>
            <w:shd w:val="clear" w:color="auto" w:fill="auto"/>
          </w:tcPr>
          <w:p w14:paraId="0C759FB3" w14:textId="77777777" w:rsidR="005F6089" w:rsidRPr="00F52223" w:rsidRDefault="005F6089" w:rsidP="00857ED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7C46E2" w14:textId="77777777" w:rsidR="005F6089" w:rsidRPr="00F52223" w:rsidRDefault="005F6089" w:rsidP="00857ED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ZP/33/2024</w:t>
            </w:r>
          </w:p>
        </w:tc>
      </w:tr>
    </w:tbl>
    <w:p w14:paraId="12EB7C07" w14:textId="12976EC5" w:rsidR="00BC121E" w:rsidRPr="00F52223" w:rsidRDefault="005F6089" w:rsidP="00D62E6E">
      <w:pPr>
        <w:spacing w:before="240" w:after="12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5222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F52223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F52223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</w:t>
      </w:r>
      <w:r w:rsidR="00F52223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F52223">
        <w:rPr>
          <w:rFonts w:ascii="Times New Roman" w:eastAsia="Times New Roman" w:hAnsi="Times New Roman"/>
          <w:b/>
          <w:sz w:val="24"/>
          <w:szCs w:val="24"/>
          <w:lang w:eastAsia="pl-PL"/>
        </w:rPr>
        <w:t>w Krakowie</w:t>
      </w:r>
      <w:r w:rsidR="00BC121E" w:rsidRPr="00F52223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F52223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F52223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6F01C619" w14:textId="413C11F1" w:rsidR="00BC121E" w:rsidRPr="00F52223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F52223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 w14:anchorId="18DB77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F52223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F5222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F52223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F52223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F52223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52223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21997B5" w14:textId="5879D31F" w:rsidR="00BC121E" w:rsidRPr="00F52223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2223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 w14:anchorId="367B501C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F52223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F5222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52223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F52223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F52223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1ADDC084" w14:textId="77777777" w:rsidR="00BF69A4" w:rsidRPr="00F52223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2223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52223" w14:paraId="7E968FE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F3F8D" w14:textId="77777777" w:rsidR="00BC121E" w:rsidRPr="00F5222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5D585" w14:textId="77777777" w:rsidR="00BC121E" w:rsidRPr="00F5222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D2C3B" w14:textId="77777777" w:rsidR="00BC121E" w:rsidRPr="00F5222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52223" w14:paraId="2B14D9D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B5ACB" w14:textId="77777777" w:rsidR="00BC121E" w:rsidRPr="00F5222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21D8" w14:textId="77777777" w:rsidR="00BC121E" w:rsidRPr="00F522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3E4D" w14:textId="77777777" w:rsidR="00BC121E" w:rsidRPr="00F522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F52223" w14:paraId="54A6AFE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65DC8" w14:textId="77777777" w:rsidR="00BC121E" w:rsidRPr="00F5222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9679" w14:textId="77777777" w:rsidR="00BC121E" w:rsidRPr="00F522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9179" w14:textId="77777777" w:rsidR="00BC121E" w:rsidRPr="00F52223" w:rsidRDefault="00BC121E" w:rsidP="00F52223">
            <w:pPr>
              <w:widowControl w:val="0"/>
              <w:adjustRightInd w:val="0"/>
              <w:spacing w:before="60" w:after="60" w:line="360" w:lineRule="atLeast"/>
              <w:ind w:left="284"/>
              <w:jc w:val="righ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19B77F7F" w14:textId="77777777" w:rsidR="00BC121E" w:rsidRPr="00F5222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F52223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Uwaga</w:t>
      </w:r>
    </w:p>
    <w:p w14:paraId="2FA2FCA9" w14:textId="77777777" w:rsidR="00BC121E" w:rsidRPr="00F5222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F52223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AC3AADA" w14:textId="77777777" w:rsidR="00067B62" w:rsidRPr="00F5222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F52223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F52223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F52223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5F7E1D4C" w14:textId="77777777" w:rsidR="00067B62" w:rsidRPr="00F5222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52223" w14:paraId="4B9C89FA" w14:textId="77777777" w:rsidTr="00620E37">
        <w:tc>
          <w:tcPr>
            <w:tcW w:w="2660" w:type="dxa"/>
            <w:shd w:val="clear" w:color="auto" w:fill="auto"/>
          </w:tcPr>
          <w:p w14:paraId="0436DDFB" w14:textId="77777777" w:rsidR="00BC121E" w:rsidRPr="00F522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7EE92D7" w14:textId="77777777" w:rsidR="00BC121E" w:rsidRPr="00F5222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68425D6" w14:textId="77777777" w:rsidR="00BC121E" w:rsidRPr="00F5222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F52223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F52223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6AC5384" w14:textId="77777777" w:rsidR="00BC121E" w:rsidRPr="00F522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C0CC174" w14:textId="77777777" w:rsidR="00BC121E" w:rsidRPr="00F522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0663217" w14:textId="77777777" w:rsidR="00BC121E" w:rsidRPr="00F5222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F52223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F6089" w:rsidRPr="00F52223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F52223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F52223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F660BB1" w14:textId="77777777" w:rsidR="00106AC7" w:rsidRPr="00F52223" w:rsidRDefault="00106AC7" w:rsidP="00BC121E">
      <w:pPr>
        <w:rPr>
          <w:rFonts w:ascii="Times New Roman" w:hAnsi="Times New Roman"/>
        </w:rPr>
      </w:pPr>
    </w:p>
    <w:sectPr w:rsidR="00106AC7" w:rsidRPr="00F52223" w:rsidSect="00F5222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560" w:left="1418" w:header="709" w:footer="19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99C8D1" w14:textId="77777777" w:rsidR="006B2498" w:rsidRDefault="006B2498">
      <w:r>
        <w:separator/>
      </w:r>
    </w:p>
  </w:endnote>
  <w:endnote w:type="continuationSeparator" w:id="0">
    <w:p w14:paraId="6EB88F6C" w14:textId="77777777" w:rsidR="006B2498" w:rsidRDefault="006B2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CE64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FAF4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43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BD549B" w14:textId="0DF488B9" w:rsidR="009A4CD3" w:rsidRDefault="009A4CD3" w:rsidP="00F52223">
    <w:pPr>
      <w:pStyle w:val="Stopka"/>
      <w:tabs>
        <w:tab w:val="clear" w:pos="4536"/>
      </w:tabs>
      <w:spacing w:after="60"/>
      <w:jc w:val="center"/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B7AE4" w14:textId="77777777" w:rsidR="005F6089" w:rsidRDefault="005F6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759001" w14:textId="77777777" w:rsidR="006B2498" w:rsidRDefault="006B2498">
      <w:r>
        <w:separator/>
      </w:r>
    </w:p>
  </w:footnote>
  <w:footnote w:type="continuationSeparator" w:id="0">
    <w:p w14:paraId="231F40A0" w14:textId="77777777" w:rsidR="006B2498" w:rsidRDefault="006B2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906ED" w14:textId="77777777" w:rsidR="005F6089" w:rsidRDefault="005F6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5E883" w14:textId="17149CDD" w:rsidR="005F6089" w:rsidRPr="00F52223" w:rsidRDefault="005F6089" w:rsidP="00F522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C60B1" w14:textId="0620100E" w:rsidR="005F6089" w:rsidRDefault="00F52223" w:rsidP="00F52223">
    <w:pPr>
      <w:pStyle w:val="Nagwek"/>
      <w:jc w:val="right"/>
    </w:pPr>
    <w:r w:rsidRPr="00F52223">
      <w:rPr>
        <w:rFonts w:ascii="Times New Roman" w:eastAsia="Times New Roman" w:hAnsi="Times New Roman"/>
        <w:bCs/>
        <w:sz w:val="24"/>
        <w:szCs w:val="20"/>
        <w:lang w:eastAsia="pl-PL"/>
      </w:rPr>
      <w:t xml:space="preserve">Załącznik nr </w:t>
    </w:r>
    <w:r>
      <w:rPr>
        <w:rFonts w:ascii="Times New Roman" w:eastAsia="Times New Roman" w:hAnsi="Times New Roman"/>
        <w:bCs/>
        <w:sz w:val="24"/>
        <w:szCs w:val="20"/>
        <w:lang w:eastAsia="pl-PL"/>
      </w:rPr>
      <w:t>10</w:t>
    </w:r>
    <w:r w:rsidRPr="00F52223">
      <w:rPr>
        <w:rFonts w:ascii="Times New Roman" w:eastAsia="Times New Roman" w:hAnsi="Times New Roman"/>
        <w:bCs/>
        <w:sz w:val="24"/>
        <w:szCs w:val="24"/>
        <w:lang w:eastAsia="pl-PL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5923953">
    <w:abstractNumId w:val="13"/>
  </w:num>
  <w:num w:numId="2" w16cid:durableId="1322931388">
    <w:abstractNumId w:val="0"/>
  </w:num>
  <w:num w:numId="3" w16cid:durableId="1857845231">
    <w:abstractNumId w:val="11"/>
  </w:num>
  <w:num w:numId="4" w16cid:durableId="1575897425">
    <w:abstractNumId w:val="8"/>
  </w:num>
  <w:num w:numId="5" w16cid:durableId="1640038961">
    <w:abstractNumId w:val="7"/>
  </w:num>
  <w:num w:numId="6" w16cid:durableId="1239905942">
    <w:abstractNumId w:val="1"/>
  </w:num>
  <w:num w:numId="7" w16cid:durableId="893588291">
    <w:abstractNumId w:val="6"/>
  </w:num>
  <w:num w:numId="8" w16cid:durableId="657805354">
    <w:abstractNumId w:val="3"/>
  </w:num>
  <w:num w:numId="9" w16cid:durableId="424032563">
    <w:abstractNumId w:val="2"/>
  </w:num>
  <w:num w:numId="10" w16cid:durableId="340277885">
    <w:abstractNumId w:val="5"/>
  </w:num>
  <w:num w:numId="11" w16cid:durableId="2095055094">
    <w:abstractNumId w:val="10"/>
  </w:num>
  <w:num w:numId="12" w16cid:durableId="466704706">
    <w:abstractNumId w:val="4"/>
  </w:num>
  <w:num w:numId="13" w16cid:durableId="276376030">
    <w:abstractNumId w:val="9"/>
  </w:num>
  <w:num w:numId="14" w16cid:durableId="15229344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249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F6089"/>
    <w:rsid w:val="00620E37"/>
    <w:rsid w:val="00641063"/>
    <w:rsid w:val="00664D2F"/>
    <w:rsid w:val="00686C95"/>
    <w:rsid w:val="00697D36"/>
    <w:rsid w:val="006B2498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38E2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222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8EAE8F"/>
  <w15:chartTrackingRefBased/>
  <w15:docId w15:val="{CB3EF4AC-A2AA-4C96-B079-AEF38B516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link w:val="Stopka"/>
    <w:uiPriority w:val="99"/>
    <w:rsid w:val="00F5222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2024-05-29T09:45:00Z</dcterms:created>
  <dcterms:modified xsi:type="dcterms:W3CDTF">2024-05-29T09:50:00Z</dcterms:modified>
</cp:coreProperties>
</file>