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F7611" w14:textId="43BD058D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F4378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051315B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5DF5F54" w14:textId="77777777" w:rsidR="00FD73F5" w:rsidRPr="00FD73F5" w:rsidRDefault="00FD73F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D73F5">
        <w:rPr>
          <w:rFonts w:ascii="Arial" w:hAnsi="Arial" w:cs="Arial"/>
        </w:rPr>
        <w:t xml:space="preserve">Szpital Miejski Specjalistyczny </w:t>
      </w:r>
    </w:p>
    <w:p w14:paraId="0558E93E" w14:textId="77777777" w:rsidR="00B95C96" w:rsidRPr="0012157F" w:rsidRDefault="00FD73F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D73F5">
        <w:rPr>
          <w:rFonts w:ascii="Arial" w:hAnsi="Arial" w:cs="Arial"/>
        </w:rPr>
        <w:t>im. Gabriela Narutowicza w Krakowie</w:t>
      </w:r>
    </w:p>
    <w:p w14:paraId="3EF8AD31" w14:textId="77777777" w:rsidR="00B95C96" w:rsidRPr="0012157F" w:rsidRDefault="00FD73F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D73F5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FD73F5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6518F715" w14:textId="77777777" w:rsidR="00B95C96" w:rsidRDefault="00FD73F5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D73F5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FD73F5">
        <w:rPr>
          <w:rFonts w:ascii="Arial" w:hAnsi="Arial" w:cs="Arial"/>
        </w:rPr>
        <w:t>Kraków</w:t>
      </w:r>
    </w:p>
    <w:p w14:paraId="7858CBE1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462F8F3" w14:textId="77777777" w:rsidTr="006C3667">
        <w:tc>
          <w:tcPr>
            <w:tcW w:w="2800" w:type="dxa"/>
            <w:shd w:val="clear" w:color="auto" w:fill="auto"/>
          </w:tcPr>
          <w:p w14:paraId="0192674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91086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EFC29B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D83B2D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5D0B3438" w14:textId="77777777" w:rsidTr="006C3667">
        <w:tc>
          <w:tcPr>
            <w:tcW w:w="2800" w:type="dxa"/>
            <w:shd w:val="clear" w:color="auto" w:fill="auto"/>
          </w:tcPr>
          <w:p w14:paraId="43F566AE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710A5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3A6590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B1A4C6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1DF1E97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73F5" w:rsidRPr="0012157F" w14:paraId="58EA876C" w14:textId="77777777" w:rsidTr="00E71924">
        <w:tc>
          <w:tcPr>
            <w:tcW w:w="9104" w:type="dxa"/>
            <w:shd w:val="clear" w:color="auto" w:fill="D9D9D9"/>
          </w:tcPr>
          <w:p w14:paraId="37A53CF4" w14:textId="77777777" w:rsidR="00FD73F5" w:rsidRPr="0012157F" w:rsidRDefault="00FD73F5" w:rsidP="00E7192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203C06" w14:textId="77777777" w:rsidR="00FD73F5" w:rsidRPr="00094F76" w:rsidRDefault="00FD73F5" w:rsidP="00E7192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D73F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D73F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D73F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4AB94C9" w14:textId="77777777" w:rsidR="00FD73F5" w:rsidRPr="0017574D" w:rsidRDefault="00FD73F5" w:rsidP="00E7192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577BE5C" w14:textId="77777777" w:rsidR="00FD73F5" w:rsidRDefault="00FD73F5" w:rsidP="00E7192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DCE9301" w14:textId="77777777" w:rsidR="00FD73F5" w:rsidRPr="002C3302" w:rsidRDefault="00FD73F5" w:rsidP="00E719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85A0FF4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22D5AF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749D1A8" w14:textId="77777777" w:rsidTr="006C3667">
        <w:tc>
          <w:tcPr>
            <w:tcW w:w="2269" w:type="dxa"/>
            <w:shd w:val="clear" w:color="auto" w:fill="auto"/>
          </w:tcPr>
          <w:p w14:paraId="3D6C96C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E23CF9" w14:textId="77777777" w:rsidR="00B95C96" w:rsidRPr="00A2540E" w:rsidRDefault="00FD73F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73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w zakresie odbioru, transportu oraz unieszkodliwiania odpadów medycznych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D73F5" w:rsidRPr="00A2540E" w14:paraId="46E937EE" w14:textId="77777777" w:rsidTr="00E71924">
        <w:tc>
          <w:tcPr>
            <w:tcW w:w="2269" w:type="dxa"/>
            <w:shd w:val="clear" w:color="auto" w:fill="auto"/>
          </w:tcPr>
          <w:p w14:paraId="75FCF285" w14:textId="77777777" w:rsidR="00FD73F5" w:rsidRPr="00A2540E" w:rsidRDefault="00FD73F5" w:rsidP="00E719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F0C604" w14:textId="77777777" w:rsidR="00FD73F5" w:rsidRPr="00A2540E" w:rsidRDefault="00FD73F5" w:rsidP="00E719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73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ZP/31/2024</w:t>
            </w:r>
          </w:p>
        </w:tc>
      </w:tr>
    </w:tbl>
    <w:p w14:paraId="7C13934D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502CA37" w14:textId="458AD0C8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FD73F5" w:rsidRPr="00FD73F5">
        <w:rPr>
          <w:rFonts w:ascii="Arial" w:hAnsi="Arial" w:cs="Arial"/>
          <w:b/>
          <w:sz w:val="24"/>
          <w:szCs w:val="24"/>
        </w:rPr>
        <w:t>Szpital Miejski Specjalistyczny 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714661C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49E40F9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62F7397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5722740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75868FE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5C0883A" w14:textId="77777777" w:rsidR="00FD73F5" w:rsidRPr="007104AC" w:rsidRDefault="00FD73F5" w:rsidP="00FD73F5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2636FC81" w14:textId="77777777" w:rsidR="00FD73F5" w:rsidRDefault="00FD73F5" w:rsidP="00FD73F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268195C4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45B3CD2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B391C1B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80D26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F1D66B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5FB24C4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EBE77A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C020715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4D6854C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D0AF58F" w14:textId="77777777" w:rsidTr="006C3667">
        <w:tc>
          <w:tcPr>
            <w:tcW w:w="2660" w:type="dxa"/>
            <w:shd w:val="clear" w:color="auto" w:fill="auto"/>
          </w:tcPr>
          <w:p w14:paraId="14C4983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50F52A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7E211F4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6D7963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AA3D8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08434F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D73F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87B29D7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A5825A" w14:textId="77777777" w:rsidR="00FA6F33" w:rsidRDefault="00FA6F33" w:rsidP="0038231F">
      <w:pPr>
        <w:spacing w:after="0" w:line="240" w:lineRule="auto"/>
      </w:pPr>
      <w:r>
        <w:separator/>
      </w:r>
    </w:p>
  </w:endnote>
  <w:endnote w:type="continuationSeparator" w:id="0">
    <w:p w14:paraId="480FCABD" w14:textId="77777777" w:rsidR="00FA6F33" w:rsidRDefault="00FA6F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C8B07" w14:textId="77777777" w:rsidR="00FD73F5" w:rsidRDefault="00FD73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C5FE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2E83D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3F889" w14:textId="77777777" w:rsidR="00FD73F5" w:rsidRDefault="00FD73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599404" w14:textId="77777777" w:rsidR="00FA6F33" w:rsidRDefault="00FA6F33" w:rsidP="0038231F">
      <w:pPr>
        <w:spacing w:after="0" w:line="240" w:lineRule="auto"/>
      </w:pPr>
      <w:r>
        <w:separator/>
      </w:r>
    </w:p>
  </w:footnote>
  <w:footnote w:type="continuationSeparator" w:id="0">
    <w:p w14:paraId="33E51BB7" w14:textId="77777777" w:rsidR="00FA6F33" w:rsidRDefault="00FA6F3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D1BE5" w14:textId="77777777" w:rsidR="00FD73F5" w:rsidRDefault="00FD73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AB435" w14:textId="77777777" w:rsidR="00FD73F5" w:rsidRDefault="00FD73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6F841" w14:textId="77777777" w:rsidR="00FD73F5" w:rsidRDefault="00FD7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09199">
    <w:abstractNumId w:val="12"/>
  </w:num>
  <w:num w:numId="2" w16cid:durableId="1060907073">
    <w:abstractNumId w:val="0"/>
  </w:num>
  <w:num w:numId="3" w16cid:durableId="146240066">
    <w:abstractNumId w:val="11"/>
  </w:num>
  <w:num w:numId="4" w16cid:durableId="489906521">
    <w:abstractNumId w:val="16"/>
  </w:num>
  <w:num w:numId="5" w16cid:durableId="1650286055">
    <w:abstractNumId w:val="13"/>
  </w:num>
  <w:num w:numId="6" w16cid:durableId="1063067424">
    <w:abstractNumId w:val="10"/>
  </w:num>
  <w:num w:numId="7" w16cid:durableId="1376082958">
    <w:abstractNumId w:val="1"/>
  </w:num>
  <w:num w:numId="8" w16cid:durableId="1134565492">
    <w:abstractNumId w:val="6"/>
  </w:num>
  <w:num w:numId="9" w16cid:durableId="1264534758">
    <w:abstractNumId w:val="4"/>
  </w:num>
  <w:num w:numId="10" w16cid:durableId="1636135501">
    <w:abstractNumId w:val="7"/>
  </w:num>
  <w:num w:numId="11" w16cid:durableId="1316102874">
    <w:abstractNumId w:val="5"/>
  </w:num>
  <w:num w:numId="12" w16cid:durableId="1152795091">
    <w:abstractNumId w:val="9"/>
  </w:num>
  <w:num w:numId="13" w16cid:durableId="2138260651">
    <w:abstractNumId w:val="3"/>
  </w:num>
  <w:num w:numId="14" w16cid:durableId="209073976">
    <w:abstractNumId w:val="2"/>
  </w:num>
  <w:num w:numId="15" w16cid:durableId="756438051">
    <w:abstractNumId w:val="15"/>
  </w:num>
  <w:num w:numId="16" w16cid:durableId="209191094">
    <w:abstractNumId w:val="8"/>
  </w:num>
  <w:num w:numId="17" w16cid:durableId="19390235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6F3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4378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A6F33"/>
    <w:rsid w:val="00FC0317"/>
    <w:rsid w:val="00FD73F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EFFF4D"/>
  <w15:docId w15:val="{01563B0E-5D16-4A7C-8E94-6E225994A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2024-05-31T12:38:00Z</dcterms:created>
  <dcterms:modified xsi:type="dcterms:W3CDTF">2024-05-31T12:40:00Z</dcterms:modified>
</cp:coreProperties>
</file>