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4C1FC9" w14:textId="77777777" w:rsidR="00612DEB" w:rsidRPr="00612DEB" w:rsidRDefault="00612DEB" w:rsidP="00612DEB">
      <w:pPr>
        <w:pStyle w:val="Nagwek4"/>
        <w:jc w:val="left"/>
        <w:rPr>
          <w:bCs/>
          <w:i w:val="0"/>
          <w:sz w:val="18"/>
          <w:szCs w:val="18"/>
          <w:lang w:val="pl-PL"/>
        </w:rPr>
      </w:pPr>
      <w:r w:rsidRPr="00612DEB">
        <w:rPr>
          <w:bCs/>
          <w:i w:val="0"/>
          <w:sz w:val="18"/>
          <w:szCs w:val="18"/>
          <w:lang w:val="pl-PL"/>
        </w:rPr>
        <w:t>Nazwa i adres Wykonawcy</w:t>
      </w:r>
    </w:p>
    <w:p w14:paraId="226C241C" w14:textId="77777777" w:rsidR="00612DEB" w:rsidRPr="00612DEB" w:rsidRDefault="00612DEB" w:rsidP="00612DEB">
      <w:pPr>
        <w:rPr>
          <w:sz w:val="18"/>
          <w:szCs w:val="18"/>
          <w:lang w:eastAsia="pl-PL"/>
        </w:rPr>
      </w:pPr>
      <w:r w:rsidRPr="00612DEB">
        <w:rPr>
          <w:sz w:val="18"/>
          <w:szCs w:val="18"/>
          <w:lang w:eastAsia="pl-PL"/>
        </w:rPr>
        <w:t>………………………………………………</w:t>
      </w:r>
      <w:r>
        <w:rPr>
          <w:sz w:val="18"/>
          <w:szCs w:val="18"/>
          <w:lang w:eastAsia="pl-PL"/>
        </w:rPr>
        <w:t>………….</w:t>
      </w:r>
    </w:p>
    <w:p w14:paraId="29B20197" w14:textId="77777777" w:rsidR="00025386" w:rsidRPr="00612DEB" w:rsidRDefault="00025386" w:rsidP="00612DEB">
      <w:pPr>
        <w:pStyle w:val="Nagwek4"/>
        <w:rPr>
          <w:b/>
          <w:i w:val="0"/>
          <w:iCs/>
          <w:lang w:val="pl-PL"/>
        </w:rPr>
      </w:pPr>
      <w:r>
        <w:rPr>
          <w:b/>
          <w:i w:val="0"/>
        </w:rPr>
        <w:t xml:space="preserve">Załącznik nr </w:t>
      </w:r>
      <w:r w:rsidR="00612DEB">
        <w:rPr>
          <w:b/>
          <w:i w:val="0"/>
          <w:lang w:val="pl-PL"/>
        </w:rPr>
        <w:t>7</w:t>
      </w:r>
    </w:p>
    <w:p w14:paraId="2CF3D945" w14:textId="77777777" w:rsidR="00025386" w:rsidRDefault="00025386"/>
    <w:p w14:paraId="21E2F69F" w14:textId="77777777" w:rsidR="00025386" w:rsidRPr="00025386" w:rsidRDefault="00025386" w:rsidP="00025386"/>
    <w:p w14:paraId="1B1C0157" w14:textId="551BA732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84921" w:rsidRPr="0088492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2D6043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  <w:r w:rsidR="00CF48CC">
        <w:rPr>
          <w:rFonts w:ascii="Times New Roman" w:eastAsia="Times New Roman" w:hAnsi="Times New Roman"/>
          <w:b/>
          <w:sz w:val="24"/>
          <w:szCs w:val="20"/>
          <w:lang w:eastAsia="pl-PL"/>
        </w:rPr>
        <w:t>1</w:t>
      </w:r>
      <w:r w:rsidR="00884921" w:rsidRPr="0088492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CF48CC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14:paraId="1C6C1656" w14:textId="77777777" w:rsidR="00025386" w:rsidRPr="00025386" w:rsidRDefault="00025386" w:rsidP="00025386"/>
    <w:p w14:paraId="79A1AFC4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4AE0D9D4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F117BF3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884921" w:rsidRPr="00884921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4CCCDC43" w14:textId="77777777" w:rsidR="00A56A6F" w:rsidRPr="00A56A6F" w:rsidRDefault="00884921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84921">
        <w:rPr>
          <w:rFonts w:ascii="Times New Roman" w:eastAsia="Times New Roman" w:hAnsi="Times New Roman"/>
          <w:b/>
          <w:sz w:val="24"/>
          <w:szCs w:val="24"/>
          <w:lang w:eastAsia="pl-PL"/>
        </w:rPr>
        <w:t>Usługa w zakresie odbioru, transportu oraz unieszkodliwiania odpadów medycznych</w:t>
      </w:r>
    </w:p>
    <w:p w14:paraId="6A2ADF03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9BA6CC8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4FEBDD57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3F75D8E5" w14:textId="77777777" w:rsidTr="00C2318B">
        <w:tc>
          <w:tcPr>
            <w:tcW w:w="772" w:type="dxa"/>
            <w:shd w:val="clear" w:color="auto" w:fill="auto"/>
          </w:tcPr>
          <w:p w14:paraId="269744A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431595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443C371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55195B5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48D131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C763D54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7F1B7144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5AD52EEB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76AAB7EA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270E95C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7594727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AF83F8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00A936DF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E5E80FA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A86A44D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7A5A01A0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</w:rPr>
        <w:tab/>
      </w:r>
      <w:r w:rsidR="00612DEB">
        <w:rPr>
          <w:sz w:val="24"/>
        </w:rPr>
        <w:tab/>
      </w:r>
      <w:r w:rsidR="00612DEB">
        <w:rPr>
          <w:sz w:val="24"/>
        </w:rPr>
        <w:tab/>
      </w:r>
      <w:r>
        <w:rPr>
          <w:sz w:val="24"/>
          <w:u w:val="dotted"/>
        </w:rPr>
        <w:tab/>
      </w:r>
    </w:p>
    <w:p w14:paraId="69FD474A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</w:t>
      </w:r>
      <w:r w:rsidR="00612DEB">
        <w:rPr>
          <w:sz w:val="24"/>
          <w:vertAlign w:val="superscript"/>
        </w:rPr>
        <w:t xml:space="preserve"> kwalifikowany</w:t>
      </w:r>
      <w:r>
        <w:rPr>
          <w:sz w:val="24"/>
          <w:vertAlign w:val="superscript"/>
        </w:rPr>
        <w:t xml:space="preserve">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446750" w14:textId="77777777" w:rsidR="000F17E7" w:rsidRDefault="000F17E7" w:rsidP="00025386">
      <w:pPr>
        <w:spacing w:after="0" w:line="240" w:lineRule="auto"/>
      </w:pPr>
      <w:r>
        <w:separator/>
      </w:r>
    </w:p>
  </w:endnote>
  <w:endnote w:type="continuationSeparator" w:id="0">
    <w:p w14:paraId="703249AF" w14:textId="77777777" w:rsidR="000F17E7" w:rsidRDefault="000F17E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DB697" w14:textId="77777777" w:rsidR="00884921" w:rsidRDefault="008849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87604" w14:textId="77777777" w:rsidR="00025386" w:rsidRDefault="00AC772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AED4622" wp14:editId="2BA87A7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5A4333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D54837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45655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5C3E1F" w14:textId="77777777" w:rsidR="00884921" w:rsidRDefault="008849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A4DEF0" w14:textId="77777777" w:rsidR="000F17E7" w:rsidRDefault="000F17E7" w:rsidP="00025386">
      <w:pPr>
        <w:spacing w:after="0" w:line="240" w:lineRule="auto"/>
      </w:pPr>
      <w:r>
        <w:separator/>
      </w:r>
    </w:p>
  </w:footnote>
  <w:footnote w:type="continuationSeparator" w:id="0">
    <w:p w14:paraId="6B10EEBD" w14:textId="77777777" w:rsidR="000F17E7" w:rsidRDefault="000F17E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297F7C" w14:textId="77777777" w:rsidR="00884921" w:rsidRDefault="008849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ABCE0F" w14:textId="77777777" w:rsidR="00884921" w:rsidRDefault="008849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6BBCF" w14:textId="77777777" w:rsidR="00884921" w:rsidRDefault="008849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7E7"/>
    <w:rsid w:val="00025386"/>
    <w:rsid w:val="000E2678"/>
    <w:rsid w:val="000F17E7"/>
    <w:rsid w:val="001C2314"/>
    <w:rsid w:val="002D6043"/>
    <w:rsid w:val="003E5C0B"/>
    <w:rsid w:val="004E2B1B"/>
    <w:rsid w:val="004F7602"/>
    <w:rsid w:val="005624D8"/>
    <w:rsid w:val="00612DEB"/>
    <w:rsid w:val="006B2F60"/>
    <w:rsid w:val="00884921"/>
    <w:rsid w:val="008F2498"/>
    <w:rsid w:val="009B09E9"/>
    <w:rsid w:val="00A56A6F"/>
    <w:rsid w:val="00AC7723"/>
    <w:rsid w:val="00AD38B5"/>
    <w:rsid w:val="00C2318B"/>
    <w:rsid w:val="00CF48CC"/>
    <w:rsid w:val="00D55FC4"/>
    <w:rsid w:val="00FB261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82C2FB6"/>
  <w15:chartTrackingRefBased/>
  <w15:docId w15:val="{E7C822D4-0E78-4EFA-83FF-00F290AE1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Karolina Kosek</cp:lastModifiedBy>
  <cp:revision>3</cp:revision>
  <dcterms:created xsi:type="dcterms:W3CDTF">2024-05-13T11:16:00Z</dcterms:created>
  <dcterms:modified xsi:type="dcterms:W3CDTF">2024-05-13T11:17:00Z</dcterms:modified>
</cp:coreProperties>
</file>