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02FE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02FE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02FEE">
        <w:rPr>
          <w:sz w:val="22"/>
          <w:szCs w:val="22"/>
        </w:rPr>
        <w:t>2024-06-07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02FEE" w:rsidRPr="00A02FEE" w:rsidRDefault="00A02FEE" w:rsidP="00FB7F50">
      <w:pPr>
        <w:spacing w:after="40"/>
        <w:rPr>
          <w:b/>
          <w:bCs/>
          <w:sz w:val="22"/>
          <w:szCs w:val="22"/>
        </w:rPr>
      </w:pPr>
      <w:r w:rsidRPr="00A02FEE">
        <w:rPr>
          <w:b/>
          <w:bCs/>
          <w:sz w:val="22"/>
          <w:szCs w:val="22"/>
        </w:rPr>
        <w:t>Akademia Górniczo - Hutnicza</w:t>
      </w:r>
    </w:p>
    <w:p w:rsidR="00A02FEE" w:rsidRPr="00A02FEE" w:rsidRDefault="00A02FEE" w:rsidP="00FB7F50">
      <w:pPr>
        <w:spacing w:after="40"/>
        <w:rPr>
          <w:b/>
          <w:bCs/>
          <w:sz w:val="22"/>
          <w:szCs w:val="22"/>
        </w:rPr>
      </w:pPr>
      <w:r w:rsidRPr="00A02FEE">
        <w:rPr>
          <w:b/>
          <w:bCs/>
          <w:sz w:val="22"/>
          <w:szCs w:val="22"/>
        </w:rPr>
        <w:t>im. Stanisława Staszica w Krakowie</w:t>
      </w:r>
    </w:p>
    <w:p w:rsidR="00FB7F50" w:rsidRPr="002245BE" w:rsidRDefault="00A02FEE" w:rsidP="00FB7F50">
      <w:pPr>
        <w:spacing w:after="40"/>
        <w:rPr>
          <w:b/>
          <w:bCs/>
          <w:sz w:val="22"/>
          <w:szCs w:val="22"/>
        </w:rPr>
      </w:pPr>
      <w:r w:rsidRPr="00A02FEE">
        <w:rPr>
          <w:b/>
          <w:bCs/>
          <w:sz w:val="22"/>
          <w:szCs w:val="22"/>
        </w:rPr>
        <w:t>Dział Zamówień Publicznych</w:t>
      </w:r>
    </w:p>
    <w:p w:rsidR="00FB7F50" w:rsidRPr="002245BE" w:rsidRDefault="00A02FEE" w:rsidP="00FB7F50">
      <w:pPr>
        <w:rPr>
          <w:sz w:val="22"/>
          <w:szCs w:val="22"/>
        </w:rPr>
      </w:pPr>
      <w:r w:rsidRPr="00A02FE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02FEE">
        <w:rPr>
          <w:sz w:val="22"/>
          <w:szCs w:val="22"/>
        </w:rPr>
        <w:t>30</w:t>
      </w:r>
    </w:p>
    <w:p w:rsidR="00FB7F50" w:rsidRDefault="00A02FEE" w:rsidP="00FB7F50">
      <w:pPr>
        <w:rPr>
          <w:sz w:val="22"/>
          <w:szCs w:val="22"/>
        </w:rPr>
      </w:pPr>
      <w:r w:rsidRPr="00A02FE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02FEE">
        <w:rPr>
          <w:sz w:val="22"/>
          <w:szCs w:val="22"/>
        </w:rPr>
        <w:t>Kraków</w:t>
      </w:r>
    </w:p>
    <w:p w:rsidR="004F7387" w:rsidRPr="002245BE" w:rsidRDefault="004F7387" w:rsidP="00FB7F50">
      <w:pPr>
        <w:rPr>
          <w:sz w:val="22"/>
          <w:szCs w:val="22"/>
        </w:rPr>
      </w:pPr>
    </w:p>
    <w:p w:rsidR="004F7387" w:rsidRPr="00E103E6" w:rsidRDefault="004F7387" w:rsidP="006D6229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4F7387" w:rsidRDefault="004F7387" w:rsidP="004F7387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4F7387" w:rsidRDefault="004F7387" w:rsidP="004F7387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02FEE" w:rsidRPr="00607F9B" w:rsidTr="006D6229">
        <w:trPr>
          <w:trHeight w:val="638"/>
        </w:trPr>
        <w:tc>
          <w:tcPr>
            <w:tcW w:w="959" w:type="dxa"/>
            <w:shd w:val="clear" w:color="auto" w:fill="auto"/>
          </w:tcPr>
          <w:p w:rsidR="00A02FEE" w:rsidRPr="00607F9B" w:rsidRDefault="00A02FEE" w:rsidP="006D62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02FEE" w:rsidRPr="00607F9B" w:rsidRDefault="00A02FEE" w:rsidP="006D62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02FE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02FE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02FEE">
              <w:rPr>
                <w:b/>
                <w:bCs/>
                <w:sz w:val="22"/>
                <w:szCs w:val="22"/>
              </w:rPr>
              <w:t>Świadczenie usługi cateringowej oraz podawania posiłków na terenie AGH (budynek A-0), realizowanej  w trakcie konferencji 36th HKT - DE-dzp.272-243/24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02FEE">
              <w:rPr>
                <w:b/>
                <w:sz w:val="22"/>
                <w:szCs w:val="22"/>
              </w:rPr>
              <w:t>DE-dzp.272-243/24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02FEE" w:rsidTr="006D62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02FEE" w:rsidRPr="00D26ED6" w:rsidRDefault="00A02FEE" w:rsidP="006D622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02FEE">
              <w:rPr>
                <w:b/>
                <w:sz w:val="22"/>
                <w:szCs w:val="22"/>
              </w:rPr>
              <w:t>GASTRO SERWIS S.C. ANNA JELONEK KRZYSZTOF JELONEK</w:t>
            </w:r>
          </w:p>
          <w:p w:rsidR="00A02FEE" w:rsidRPr="009F0E5C" w:rsidRDefault="00A02FEE" w:rsidP="006D6229">
            <w:pPr>
              <w:jc w:val="both"/>
              <w:rPr>
                <w:bCs/>
                <w:sz w:val="22"/>
                <w:szCs w:val="22"/>
              </w:rPr>
            </w:pPr>
            <w:r w:rsidRPr="00A02FEE">
              <w:rPr>
                <w:bCs/>
                <w:sz w:val="22"/>
                <w:szCs w:val="22"/>
              </w:rPr>
              <w:t>PRASKA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2FEE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02FEE">
              <w:rPr>
                <w:bCs/>
                <w:sz w:val="22"/>
                <w:szCs w:val="22"/>
              </w:rPr>
              <w:t>/10</w:t>
            </w:r>
          </w:p>
          <w:p w:rsidR="00A02FEE" w:rsidRPr="009F0E5C" w:rsidRDefault="00A02FEE" w:rsidP="006D6229">
            <w:pPr>
              <w:jc w:val="both"/>
              <w:rPr>
                <w:bCs/>
                <w:sz w:val="22"/>
                <w:szCs w:val="22"/>
              </w:rPr>
            </w:pPr>
            <w:r w:rsidRPr="00A02FEE">
              <w:rPr>
                <w:bCs/>
                <w:sz w:val="22"/>
                <w:szCs w:val="22"/>
              </w:rPr>
              <w:t>30-328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2FEE">
              <w:rPr>
                <w:bCs/>
                <w:sz w:val="22"/>
                <w:szCs w:val="22"/>
              </w:rPr>
              <w:t>KRAKÓW</w:t>
            </w:r>
          </w:p>
          <w:p w:rsidR="00A02FEE" w:rsidRDefault="00A02FEE" w:rsidP="004F738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4F7387">
              <w:rPr>
                <w:sz w:val="22"/>
                <w:szCs w:val="22"/>
              </w:rPr>
              <w:t xml:space="preserve"> </w:t>
            </w:r>
            <w:r w:rsidRPr="00A02FEE">
              <w:rPr>
                <w:sz w:val="22"/>
                <w:szCs w:val="22"/>
              </w:rPr>
              <w:t>Świadczenie usługi cateringowej oraz podawania posiłków na terenie AGH (budynek A-0), realizowanej  w trakcie konferencji 36th HKT - DE-dzp.272-243/24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A02FEE" w:rsidRPr="00D26ED6" w:rsidRDefault="00A02FEE" w:rsidP="006D622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02FEE">
              <w:rPr>
                <w:b/>
                <w:sz w:val="22"/>
                <w:szCs w:val="22"/>
              </w:rPr>
              <w:t>26 760.00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02FEE" w:rsidRDefault="00A02FEE" w:rsidP="006D622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387"/>
        <w:gridCol w:w="1134"/>
        <w:gridCol w:w="2126"/>
        <w:gridCol w:w="851"/>
      </w:tblGrid>
      <w:tr w:rsidR="004F7387" w:rsidRPr="008567C7" w:rsidTr="004F7387">
        <w:trPr>
          <w:trHeight w:val="510"/>
        </w:trPr>
        <w:tc>
          <w:tcPr>
            <w:tcW w:w="709" w:type="dxa"/>
            <w:vAlign w:val="center"/>
          </w:tcPr>
          <w:p w:rsidR="004F7387" w:rsidRPr="008567C7" w:rsidRDefault="004F738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387" w:type="dxa"/>
            <w:vAlign w:val="center"/>
          </w:tcPr>
          <w:p w:rsidR="004F7387" w:rsidRPr="008567C7" w:rsidRDefault="004F738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4F7387" w:rsidRPr="008567C7" w:rsidRDefault="004F738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4F7387" w:rsidRPr="008567C7" w:rsidRDefault="004F738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przygotowującej posiłki</w:t>
            </w:r>
          </w:p>
        </w:tc>
        <w:tc>
          <w:tcPr>
            <w:tcW w:w="851" w:type="dxa"/>
            <w:vAlign w:val="center"/>
          </w:tcPr>
          <w:p w:rsidR="004F7387" w:rsidRPr="008567C7" w:rsidRDefault="004F738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F7387" w:rsidRPr="008567C7" w:rsidTr="004F7387">
        <w:tc>
          <w:tcPr>
            <w:tcW w:w="709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387" w:type="dxa"/>
            <w:vAlign w:val="center"/>
          </w:tcPr>
          <w:p w:rsidR="004F7387" w:rsidRPr="002B6761" w:rsidRDefault="004F7387" w:rsidP="006D62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/>
                <w:sz w:val="18"/>
                <w:szCs w:val="18"/>
              </w:rPr>
              <w:t>GASTRO SERWIS S.C. ANNA JELONEK KRZYSZTOF JELONEK</w:t>
            </w:r>
          </w:p>
          <w:p w:rsidR="004F7387" w:rsidRPr="008567C7" w:rsidRDefault="004F7387" w:rsidP="006D62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PRASKA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:rsidR="004F7387" w:rsidRDefault="004F7387" w:rsidP="006D62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30-328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4F7387" w:rsidRPr="001B7815" w:rsidRDefault="004F7387" w:rsidP="006D62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bookmarkStart w:id="2" w:name="_GoBack"/>
            <w:bookmarkEnd w:id="2"/>
          </w:p>
        </w:tc>
        <w:tc>
          <w:tcPr>
            <w:tcW w:w="1134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F7387" w:rsidRPr="008567C7" w:rsidTr="004F7387">
        <w:tc>
          <w:tcPr>
            <w:tcW w:w="709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5387" w:type="dxa"/>
            <w:vAlign w:val="center"/>
          </w:tcPr>
          <w:p w:rsidR="004F7387" w:rsidRPr="002B6761" w:rsidRDefault="004F7387" w:rsidP="006D62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/>
                <w:sz w:val="18"/>
                <w:szCs w:val="18"/>
              </w:rPr>
              <w:t>CATERIA AGATA JASTRZĘBSKA</w:t>
            </w:r>
          </w:p>
          <w:p w:rsidR="004F7387" w:rsidRPr="008567C7" w:rsidRDefault="004F7387" w:rsidP="006D62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PIEKARY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304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F7387" w:rsidRPr="001B7815" w:rsidRDefault="004F7387" w:rsidP="006D62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32-060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LISZKI</w:t>
            </w:r>
          </w:p>
        </w:tc>
        <w:tc>
          <w:tcPr>
            <w:tcW w:w="1134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59,07</w:t>
            </w:r>
          </w:p>
        </w:tc>
        <w:tc>
          <w:tcPr>
            <w:tcW w:w="2126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99,07</w:t>
            </w:r>
          </w:p>
        </w:tc>
      </w:tr>
      <w:tr w:rsidR="004F7387" w:rsidRPr="008567C7" w:rsidTr="004F7387">
        <w:tc>
          <w:tcPr>
            <w:tcW w:w="709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387" w:type="dxa"/>
            <w:vAlign w:val="center"/>
          </w:tcPr>
          <w:p w:rsidR="004F7387" w:rsidRPr="002B6761" w:rsidRDefault="004F7387" w:rsidP="006D62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Jolanta </w:t>
            </w:r>
            <w:proofErr w:type="spellStart"/>
            <w:r w:rsidRPr="00A02FEE">
              <w:rPr>
                <w:rFonts w:ascii="Times New Roman" w:hAnsi="Times New Roman" w:cs="Times New Roman"/>
                <w:b/>
                <w:sz w:val="18"/>
                <w:szCs w:val="18"/>
              </w:rPr>
              <w:t>Fornowska</w:t>
            </w:r>
            <w:proofErr w:type="spellEnd"/>
            <w:r w:rsidRPr="00A02FE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- KARCZMA w MIŁOSNEJ</w:t>
            </w:r>
          </w:p>
          <w:p w:rsidR="004F7387" w:rsidRPr="008567C7" w:rsidRDefault="004F7387" w:rsidP="006D62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MIŁOSNA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F7387" w:rsidRPr="001B7815" w:rsidRDefault="004F7387" w:rsidP="006D62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99-340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Krośniewice</w:t>
            </w:r>
          </w:p>
        </w:tc>
        <w:tc>
          <w:tcPr>
            <w:tcW w:w="1134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55,77</w:t>
            </w:r>
          </w:p>
        </w:tc>
        <w:tc>
          <w:tcPr>
            <w:tcW w:w="2126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95,77</w:t>
            </w:r>
          </w:p>
        </w:tc>
      </w:tr>
      <w:tr w:rsidR="004F7387" w:rsidRPr="008567C7" w:rsidTr="004F7387">
        <w:tc>
          <w:tcPr>
            <w:tcW w:w="709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387" w:type="dxa"/>
            <w:vAlign w:val="center"/>
          </w:tcPr>
          <w:p w:rsidR="004F7387" w:rsidRPr="002B6761" w:rsidRDefault="004F7387" w:rsidP="006D62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/>
                <w:sz w:val="18"/>
                <w:szCs w:val="18"/>
              </w:rPr>
              <w:t>DR FRANEK MAREK FRANKOWSKI</w:t>
            </w:r>
          </w:p>
          <w:p w:rsidR="004F7387" w:rsidRPr="008567C7" w:rsidRDefault="004F7387" w:rsidP="006D62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Wadowicka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F7387" w:rsidRPr="001B7815" w:rsidRDefault="004F7387" w:rsidP="006D62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30-347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52,05</w:t>
            </w:r>
          </w:p>
        </w:tc>
        <w:tc>
          <w:tcPr>
            <w:tcW w:w="2126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92,05</w:t>
            </w:r>
          </w:p>
        </w:tc>
      </w:tr>
      <w:tr w:rsidR="004F7387" w:rsidRPr="008567C7" w:rsidTr="004F7387">
        <w:tc>
          <w:tcPr>
            <w:tcW w:w="709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387" w:type="dxa"/>
            <w:vAlign w:val="center"/>
          </w:tcPr>
          <w:p w:rsidR="004F7387" w:rsidRPr="002B6761" w:rsidRDefault="004F7387" w:rsidP="006D62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02FEE">
              <w:rPr>
                <w:rFonts w:ascii="Times New Roman" w:hAnsi="Times New Roman" w:cs="Times New Roman"/>
                <w:b/>
                <w:sz w:val="18"/>
                <w:szCs w:val="18"/>
              </w:rPr>
              <w:t>Speed</w:t>
            </w:r>
            <w:proofErr w:type="spellEnd"/>
            <w:r w:rsidRPr="00A02FE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Catering Karolina Jóźwiak</w:t>
            </w:r>
          </w:p>
          <w:p w:rsidR="004F7387" w:rsidRPr="008567C7" w:rsidRDefault="004F7387" w:rsidP="006D62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Okopowa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/50</w:t>
            </w:r>
          </w:p>
          <w:p w:rsidR="004F7387" w:rsidRPr="001B7815" w:rsidRDefault="004F7387" w:rsidP="006D62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01-063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48,07</w:t>
            </w:r>
          </w:p>
        </w:tc>
        <w:tc>
          <w:tcPr>
            <w:tcW w:w="2126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88,07</w:t>
            </w:r>
          </w:p>
        </w:tc>
      </w:tr>
      <w:tr w:rsidR="004F7387" w:rsidRPr="008567C7" w:rsidTr="004F7387">
        <w:tc>
          <w:tcPr>
            <w:tcW w:w="709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387" w:type="dxa"/>
            <w:vAlign w:val="center"/>
          </w:tcPr>
          <w:p w:rsidR="004F7387" w:rsidRPr="002B6761" w:rsidRDefault="004F7387" w:rsidP="006D62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/>
                <w:sz w:val="18"/>
                <w:szCs w:val="18"/>
              </w:rPr>
              <w:t>Sylwester Micek PLANET</w:t>
            </w:r>
          </w:p>
          <w:p w:rsidR="004F7387" w:rsidRPr="008567C7" w:rsidRDefault="004F7387" w:rsidP="006D62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Radzikowskiego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/44</w:t>
            </w:r>
          </w:p>
          <w:p w:rsidR="004F7387" w:rsidRPr="001B7815" w:rsidRDefault="004F7387" w:rsidP="006D62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31-315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41,16</w:t>
            </w:r>
          </w:p>
        </w:tc>
        <w:tc>
          <w:tcPr>
            <w:tcW w:w="2126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81,16</w:t>
            </w:r>
          </w:p>
        </w:tc>
      </w:tr>
      <w:tr w:rsidR="004F7387" w:rsidRPr="008567C7" w:rsidTr="004F7387">
        <w:tc>
          <w:tcPr>
            <w:tcW w:w="709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387" w:type="dxa"/>
            <w:vAlign w:val="center"/>
          </w:tcPr>
          <w:p w:rsidR="004F7387" w:rsidRPr="002B6761" w:rsidRDefault="004F7387" w:rsidP="006D62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/>
                <w:sz w:val="18"/>
                <w:szCs w:val="18"/>
              </w:rPr>
              <w:t>SCC - SERVICE CONGRESS CENTER SPÓŁKA Z OGRANICZONĄ ODPOWIEDZIALNOŚCIĄ</w:t>
            </w:r>
          </w:p>
          <w:p w:rsidR="004F7387" w:rsidRPr="008567C7" w:rsidRDefault="004F7387" w:rsidP="006D62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OPOLSKA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110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F7387" w:rsidRPr="001B7815" w:rsidRDefault="004F7387" w:rsidP="006D62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31-323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39,49</w:t>
            </w:r>
          </w:p>
        </w:tc>
        <w:tc>
          <w:tcPr>
            <w:tcW w:w="2126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79,49</w:t>
            </w:r>
          </w:p>
        </w:tc>
      </w:tr>
      <w:tr w:rsidR="004F7387" w:rsidRPr="008567C7" w:rsidTr="004F7387">
        <w:tc>
          <w:tcPr>
            <w:tcW w:w="709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387" w:type="dxa"/>
            <w:vAlign w:val="center"/>
          </w:tcPr>
          <w:p w:rsidR="004F7387" w:rsidRPr="002B6761" w:rsidRDefault="004F7387" w:rsidP="006D62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/>
                <w:sz w:val="18"/>
                <w:szCs w:val="18"/>
              </w:rPr>
              <w:t>MULTI PAWEŁ KACZMARCZYK</w:t>
            </w:r>
          </w:p>
          <w:p w:rsidR="004F7387" w:rsidRPr="008567C7" w:rsidRDefault="004F7387" w:rsidP="006D62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OS. OGRODY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F7387" w:rsidRPr="001B7815" w:rsidRDefault="004F7387" w:rsidP="006D62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27-400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2FEE">
              <w:rPr>
                <w:rFonts w:ascii="Times New Roman" w:hAnsi="Times New Roman" w:cs="Times New Roman"/>
                <w:bCs/>
                <w:sz w:val="18"/>
                <w:szCs w:val="18"/>
              </w:rPr>
              <w:t>OSTROWIEC ŚWIĘTOKRZYSKI</w:t>
            </w:r>
          </w:p>
        </w:tc>
        <w:tc>
          <w:tcPr>
            <w:tcW w:w="1134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28,55</w:t>
            </w:r>
          </w:p>
        </w:tc>
        <w:tc>
          <w:tcPr>
            <w:tcW w:w="2126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:rsidR="004F7387" w:rsidRPr="008567C7" w:rsidRDefault="004F7387" w:rsidP="006D62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FEE">
              <w:rPr>
                <w:rFonts w:ascii="Times New Roman" w:hAnsi="Times New Roman" w:cs="Times New Roman"/>
                <w:sz w:val="18"/>
                <w:szCs w:val="18"/>
              </w:rPr>
              <w:t xml:space="preserve">  68,55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9E6" w:rsidRDefault="001539E6">
      <w:r>
        <w:separator/>
      </w:r>
    </w:p>
  </w:endnote>
  <w:endnote w:type="continuationSeparator" w:id="0">
    <w:p w:rsidR="001539E6" w:rsidRDefault="00153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9E6" w:rsidRDefault="001539E6">
      <w:r>
        <w:separator/>
      </w:r>
    </w:p>
  </w:footnote>
  <w:footnote w:type="continuationSeparator" w:id="0">
    <w:p w:rsidR="001539E6" w:rsidRDefault="00153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4F7387">
    <w:pPr>
      <w:pStyle w:val="Nagwek"/>
    </w:pPr>
    <w:r w:rsidRPr="00993E4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39E6"/>
    <w:rsid w:val="00005838"/>
    <w:rsid w:val="00022322"/>
    <w:rsid w:val="00042497"/>
    <w:rsid w:val="000C1E6F"/>
    <w:rsid w:val="000E4E56"/>
    <w:rsid w:val="001539E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4F7387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FEE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39796B"/>
  <w15:chartTrackingRefBased/>
  <w15:docId w15:val="{B7E7D06A-3ACE-4268-8A46-78B4A9099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2024-06-07T12:03:00Z</cp:lastPrinted>
  <dcterms:created xsi:type="dcterms:W3CDTF">2024-06-07T12:03:00Z</dcterms:created>
  <dcterms:modified xsi:type="dcterms:W3CDTF">2024-06-07T12:03:00Z</dcterms:modified>
</cp:coreProperties>
</file>