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1BFA42" w14:textId="77777777" w:rsidR="00FB7F50" w:rsidRPr="002245BE" w:rsidRDefault="00E47923" w:rsidP="001D211B">
      <w:pPr>
        <w:jc w:val="right"/>
        <w:rPr>
          <w:sz w:val="22"/>
          <w:szCs w:val="22"/>
        </w:rPr>
      </w:pPr>
      <w:bookmarkStart w:id="0" w:name="_Hlk53520193"/>
      <w:r w:rsidRPr="00E4792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47923">
        <w:rPr>
          <w:sz w:val="22"/>
          <w:szCs w:val="22"/>
        </w:rPr>
        <w:t>2024-06-07</w:t>
      </w:r>
    </w:p>
    <w:p w14:paraId="1E5CA579" w14:textId="77777777" w:rsidR="00FB7F50" w:rsidRPr="002245BE" w:rsidRDefault="00FB7F50" w:rsidP="001D211B">
      <w:pPr>
        <w:rPr>
          <w:sz w:val="22"/>
          <w:szCs w:val="22"/>
        </w:rPr>
      </w:pPr>
    </w:p>
    <w:p w14:paraId="6344D138" w14:textId="77777777" w:rsidR="00E47923" w:rsidRPr="00E47923" w:rsidRDefault="00E47923" w:rsidP="001D211B">
      <w:pPr>
        <w:rPr>
          <w:b/>
          <w:bCs/>
          <w:sz w:val="22"/>
          <w:szCs w:val="22"/>
        </w:rPr>
      </w:pPr>
      <w:r w:rsidRPr="00E47923">
        <w:rPr>
          <w:b/>
          <w:bCs/>
          <w:sz w:val="22"/>
          <w:szCs w:val="22"/>
        </w:rPr>
        <w:t>Akademia Górniczo - Hutnicza</w:t>
      </w:r>
    </w:p>
    <w:p w14:paraId="621B4F5F" w14:textId="77777777" w:rsidR="00E47923" w:rsidRPr="00E47923" w:rsidRDefault="00E47923" w:rsidP="001D211B">
      <w:pPr>
        <w:rPr>
          <w:b/>
          <w:bCs/>
          <w:sz w:val="22"/>
          <w:szCs w:val="22"/>
        </w:rPr>
      </w:pPr>
      <w:r w:rsidRPr="00E47923">
        <w:rPr>
          <w:b/>
          <w:bCs/>
          <w:sz w:val="22"/>
          <w:szCs w:val="22"/>
        </w:rPr>
        <w:t>im. Stanisława Staszica w Krakowie</w:t>
      </w:r>
    </w:p>
    <w:p w14:paraId="4CC0DD48" w14:textId="77777777" w:rsidR="00FB7F50" w:rsidRPr="002245BE" w:rsidRDefault="00E47923" w:rsidP="001D211B">
      <w:pPr>
        <w:rPr>
          <w:b/>
          <w:bCs/>
          <w:sz w:val="22"/>
          <w:szCs w:val="22"/>
        </w:rPr>
      </w:pPr>
      <w:r w:rsidRPr="00E47923">
        <w:rPr>
          <w:b/>
          <w:bCs/>
          <w:sz w:val="22"/>
          <w:szCs w:val="22"/>
        </w:rPr>
        <w:t>Dział Zamówień Publicznych</w:t>
      </w:r>
    </w:p>
    <w:p w14:paraId="1DF5F0F8" w14:textId="77777777" w:rsidR="00FB7F50" w:rsidRPr="002245BE" w:rsidRDefault="00E47923" w:rsidP="001D211B">
      <w:pPr>
        <w:rPr>
          <w:sz w:val="22"/>
          <w:szCs w:val="22"/>
        </w:rPr>
      </w:pPr>
      <w:r w:rsidRPr="00E4792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47923">
        <w:rPr>
          <w:sz w:val="22"/>
          <w:szCs w:val="22"/>
        </w:rPr>
        <w:t>30</w:t>
      </w:r>
    </w:p>
    <w:p w14:paraId="7F2A1D73" w14:textId="77777777" w:rsidR="00FB7F50" w:rsidRPr="002245BE" w:rsidRDefault="00E47923" w:rsidP="001D211B">
      <w:pPr>
        <w:rPr>
          <w:sz w:val="22"/>
          <w:szCs w:val="22"/>
        </w:rPr>
      </w:pPr>
      <w:r w:rsidRPr="00E4792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47923">
        <w:rPr>
          <w:sz w:val="22"/>
          <w:szCs w:val="22"/>
        </w:rPr>
        <w:t>Kraków</w:t>
      </w:r>
    </w:p>
    <w:p w14:paraId="0DB8D04C" w14:textId="77777777" w:rsidR="008642B3" w:rsidRDefault="00A17CDB" w:rsidP="001D211B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061BAF7B" w14:textId="77777777" w:rsidR="008642B3" w:rsidRDefault="008642B3" w:rsidP="001D211B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47923" w:rsidRPr="00607F9B" w14:paraId="3FC5C5D1" w14:textId="77777777" w:rsidTr="00CE71D6">
        <w:trPr>
          <w:trHeight w:val="638"/>
        </w:trPr>
        <w:tc>
          <w:tcPr>
            <w:tcW w:w="959" w:type="dxa"/>
            <w:shd w:val="clear" w:color="auto" w:fill="auto"/>
          </w:tcPr>
          <w:p w14:paraId="6F27BA2D" w14:textId="77777777" w:rsidR="00E47923" w:rsidRPr="00607F9B" w:rsidRDefault="00E47923" w:rsidP="001D211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1E4EE6" w14:textId="21CEA88E" w:rsidR="00E47923" w:rsidRPr="00607F9B" w:rsidRDefault="00E47923" w:rsidP="001D211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4792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1D211B">
              <w:rPr>
                <w:b/>
                <w:bCs/>
                <w:sz w:val="22"/>
                <w:szCs w:val="22"/>
              </w:rPr>
              <w:t>D</w:t>
            </w:r>
            <w:r w:rsidRPr="00E47923">
              <w:rPr>
                <w:b/>
                <w:bCs/>
                <w:sz w:val="22"/>
                <w:szCs w:val="22"/>
              </w:rPr>
              <w:t>ostawa foteli biurowych - 109 sztuk dla WIMIC - DE-dzp.272-114/24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47923">
              <w:rPr>
                <w:b/>
                <w:sz w:val="22"/>
                <w:szCs w:val="22"/>
              </w:rPr>
              <w:t>DE-dzp.272-114/24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41F590F" w14:textId="77777777" w:rsidR="00F319F8" w:rsidRDefault="00F319F8" w:rsidP="001D211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2142AADC" w14:textId="23FD3678" w:rsidR="008642B3" w:rsidRDefault="00C65E53" w:rsidP="001D211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34BE8884" w14:textId="77777777" w:rsidR="00F319F8" w:rsidRDefault="00F319F8" w:rsidP="001D211B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47923" w14:paraId="4C532987" w14:textId="77777777" w:rsidTr="00CE71D6">
        <w:trPr>
          <w:cantSplit/>
        </w:trPr>
        <w:tc>
          <w:tcPr>
            <w:tcW w:w="10150" w:type="dxa"/>
          </w:tcPr>
          <w:p w14:paraId="15A17BC9" w14:textId="77777777" w:rsidR="00E47923" w:rsidRPr="00D26ED6" w:rsidRDefault="00E47923" w:rsidP="001D211B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47923">
              <w:rPr>
                <w:b/>
                <w:sz w:val="22"/>
                <w:szCs w:val="22"/>
              </w:rPr>
              <w:t>Astaglobal</w:t>
            </w:r>
            <w:proofErr w:type="spellEnd"/>
            <w:r w:rsidRPr="00E47923">
              <w:rPr>
                <w:b/>
                <w:sz w:val="22"/>
                <w:szCs w:val="22"/>
              </w:rPr>
              <w:t xml:space="preserve"> s.c., Paweł Król, Łukasz Brzoza</w:t>
            </w:r>
          </w:p>
          <w:p w14:paraId="6F169AE5" w14:textId="77777777" w:rsidR="00E47923" w:rsidRPr="009F0E5C" w:rsidRDefault="00E47923" w:rsidP="001D211B">
            <w:pPr>
              <w:jc w:val="both"/>
              <w:rPr>
                <w:bCs/>
                <w:sz w:val="22"/>
                <w:szCs w:val="22"/>
              </w:rPr>
            </w:pPr>
            <w:r w:rsidRPr="00E47923">
              <w:rPr>
                <w:bCs/>
                <w:sz w:val="22"/>
                <w:szCs w:val="22"/>
              </w:rPr>
              <w:t>Krańcowa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7923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412AF7" w14:textId="77777777" w:rsidR="00E47923" w:rsidRPr="009F0E5C" w:rsidRDefault="00E47923" w:rsidP="001D211B">
            <w:pPr>
              <w:jc w:val="both"/>
              <w:rPr>
                <w:bCs/>
                <w:sz w:val="22"/>
                <w:szCs w:val="22"/>
              </w:rPr>
            </w:pPr>
            <w:r w:rsidRPr="00E47923">
              <w:rPr>
                <w:bCs/>
                <w:sz w:val="22"/>
                <w:szCs w:val="22"/>
              </w:rPr>
              <w:t>82-500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7923">
              <w:rPr>
                <w:bCs/>
                <w:sz w:val="22"/>
                <w:szCs w:val="22"/>
              </w:rPr>
              <w:t>Kwidzyn</w:t>
            </w:r>
          </w:p>
          <w:p w14:paraId="4C1A3599" w14:textId="77777777" w:rsidR="00E47923" w:rsidRPr="00D26ED6" w:rsidRDefault="00E47923" w:rsidP="001D211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870FB1" w14:textId="77777777" w:rsidR="00E47923" w:rsidRDefault="00E47923" w:rsidP="001D211B">
            <w:pPr>
              <w:jc w:val="both"/>
              <w:rPr>
                <w:sz w:val="22"/>
                <w:szCs w:val="22"/>
              </w:rPr>
            </w:pPr>
            <w:r w:rsidRPr="00E47923">
              <w:rPr>
                <w:sz w:val="22"/>
                <w:szCs w:val="22"/>
              </w:rPr>
              <w:t>dostawa foteli biurowych - 109 sztuk dla WIMIC - DE-dzp.272-114/24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C71BC5C" w14:textId="77777777" w:rsidR="00E47923" w:rsidRPr="00D26ED6" w:rsidRDefault="00E47923" w:rsidP="001D211B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47923">
              <w:rPr>
                <w:b/>
                <w:sz w:val="22"/>
                <w:szCs w:val="22"/>
              </w:rPr>
              <w:t>44 699.81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2540510" w14:textId="77777777" w:rsidR="00E47923" w:rsidRDefault="00E47923" w:rsidP="001D211B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5AB1EEF" w14:textId="77777777" w:rsidR="00F319F8" w:rsidRDefault="00F319F8" w:rsidP="001D211B">
      <w:pPr>
        <w:jc w:val="both"/>
        <w:rPr>
          <w:color w:val="000000"/>
          <w:sz w:val="22"/>
          <w:szCs w:val="22"/>
        </w:rPr>
      </w:pPr>
    </w:p>
    <w:p w14:paraId="2D6CFD68" w14:textId="0C87ED66" w:rsidR="003A0AFC" w:rsidRPr="00756CDA" w:rsidRDefault="00915B9E" w:rsidP="001D211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6"/>
        <w:gridCol w:w="4386"/>
        <w:gridCol w:w="853"/>
        <w:gridCol w:w="1740"/>
        <w:gridCol w:w="2261"/>
      </w:tblGrid>
      <w:tr w:rsidR="001D211B" w:rsidRPr="008567C7" w14:paraId="0E24A5D3" w14:textId="77777777" w:rsidTr="001D211B">
        <w:trPr>
          <w:trHeight w:val="510"/>
        </w:trPr>
        <w:tc>
          <w:tcPr>
            <w:tcW w:w="513" w:type="pct"/>
            <w:vAlign w:val="center"/>
          </w:tcPr>
          <w:p w14:paraId="49423EB2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30" w:type="pct"/>
            <w:vAlign w:val="center"/>
          </w:tcPr>
          <w:p w14:paraId="0D6C0A2F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414" w:type="pct"/>
            <w:vAlign w:val="center"/>
          </w:tcPr>
          <w:p w14:paraId="04CF668C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45" w:type="pct"/>
            <w:vAlign w:val="center"/>
          </w:tcPr>
          <w:p w14:paraId="239DC88D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098" w:type="pct"/>
            <w:vAlign w:val="center"/>
          </w:tcPr>
          <w:p w14:paraId="1E431260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D211B" w:rsidRPr="008567C7" w14:paraId="487DF8A0" w14:textId="77777777" w:rsidTr="001D211B">
        <w:tc>
          <w:tcPr>
            <w:tcW w:w="513" w:type="pct"/>
            <w:vAlign w:val="center"/>
          </w:tcPr>
          <w:p w14:paraId="2EFA44ED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30" w:type="pct"/>
            <w:vAlign w:val="center"/>
          </w:tcPr>
          <w:p w14:paraId="5233178E" w14:textId="77777777" w:rsidR="001D211B" w:rsidRPr="002B6761" w:rsidRDefault="001D211B" w:rsidP="001D211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>Astaglobal</w:t>
            </w:r>
            <w:proofErr w:type="spellEnd"/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s.c., Paweł Król, Łukasz Brzoza</w:t>
            </w:r>
          </w:p>
          <w:p w14:paraId="0D1B8C2A" w14:textId="77777777" w:rsidR="001D211B" w:rsidRPr="008567C7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Krańcowa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4DCD81C" w14:textId="77777777" w:rsidR="001D211B" w:rsidRPr="001B7815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82-500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Kwidzyn</w:t>
            </w:r>
          </w:p>
        </w:tc>
        <w:tc>
          <w:tcPr>
            <w:tcW w:w="414" w:type="pct"/>
            <w:vAlign w:val="center"/>
          </w:tcPr>
          <w:p w14:paraId="575B947E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45" w:type="pct"/>
            <w:vAlign w:val="center"/>
          </w:tcPr>
          <w:p w14:paraId="6F5C9C62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98" w:type="pct"/>
            <w:vAlign w:val="center"/>
          </w:tcPr>
          <w:p w14:paraId="1D6861D5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D211B" w:rsidRPr="008567C7" w14:paraId="3AB1DEE3" w14:textId="77777777" w:rsidTr="001D211B">
        <w:tc>
          <w:tcPr>
            <w:tcW w:w="513" w:type="pct"/>
            <w:vAlign w:val="center"/>
          </w:tcPr>
          <w:p w14:paraId="23B80092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30" w:type="pct"/>
            <w:vAlign w:val="center"/>
          </w:tcPr>
          <w:p w14:paraId="64FAB0D6" w14:textId="77777777" w:rsidR="001D211B" w:rsidRPr="002B6761" w:rsidRDefault="001D211B" w:rsidP="001D211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"Drzewiarz- Bis" </w:t>
            </w:r>
            <w:proofErr w:type="spellStart"/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.z o.o.</w:t>
            </w:r>
          </w:p>
          <w:p w14:paraId="005EECBE" w14:textId="77777777" w:rsidR="001D211B" w:rsidRPr="008567C7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Kardynała </w:t>
            </w:r>
            <w:proofErr w:type="spellStart"/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Wyszńskiego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14:paraId="54ACF72F" w14:textId="77777777" w:rsidR="001D211B" w:rsidRPr="001B7815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87-600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Lipno</w:t>
            </w:r>
          </w:p>
        </w:tc>
        <w:tc>
          <w:tcPr>
            <w:tcW w:w="414" w:type="pct"/>
            <w:vAlign w:val="center"/>
          </w:tcPr>
          <w:p w14:paraId="0A93AED4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57,16</w:t>
            </w:r>
          </w:p>
        </w:tc>
        <w:tc>
          <w:tcPr>
            <w:tcW w:w="845" w:type="pct"/>
            <w:vAlign w:val="center"/>
          </w:tcPr>
          <w:p w14:paraId="5EA6BA54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98" w:type="pct"/>
            <w:vAlign w:val="center"/>
          </w:tcPr>
          <w:p w14:paraId="2C97129D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97,16</w:t>
            </w:r>
          </w:p>
        </w:tc>
      </w:tr>
      <w:tr w:rsidR="001D211B" w:rsidRPr="008567C7" w14:paraId="0D88E2B7" w14:textId="77777777" w:rsidTr="001D211B">
        <w:tc>
          <w:tcPr>
            <w:tcW w:w="513" w:type="pct"/>
            <w:vAlign w:val="center"/>
          </w:tcPr>
          <w:p w14:paraId="54C079BD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30" w:type="pct"/>
            <w:vAlign w:val="center"/>
          </w:tcPr>
          <w:p w14:paraId="770B283D" w14:textId="77777777" w:rsidR="001D211B" w:rsidRPr="002B6761" w:rsidRDefault="001D211B" w:rsidP="001D211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Office Creative </w:t>
            </w:r>
            <w:proofErr w:type="spellStart"/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Mariusz Antoniewicz</w:t>
            </w:r>
          </w:p>
          <w:p w14:paraId="0213B189" w14:textId="77777777" w:rsidR="001D211B" w:rsidRPr="008567C7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Wyszogrodzka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/183</w:t>
            </w:r>
          </w:p>
          <w:p w14:paraId="488E9489" w14:textId="77777777" w:rsidR="001D211B" w:rsidRPr="001B7815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03-337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414" w:type="pct"/>
            <w:vAlign w:val="center"/>
          </w:tcPr>
          <w:p w14:paraId="20E5155B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33,76</w:t>
            </w:r>
          </w:p>
        </w:tc>
        <w:tc>
          <w:tcPr>
            <w:tcW w:w="845" w:type="pct"/>
            <w:vAlign w:val="center"/>
          </w:tcPr>
          <w:p w14:paraId="0F70F66A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98" w:type="pct"/>
            <w:vAlign w:val="center"/>
          </w:tcPr>
          <w:p w14:paraId="4566A305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73,76</w:t>
            </w:r>
          </w:p>
        </w:tc>
      </w:tr>
      <w:tr w:rsidR="001D211B" w:rsidRPr="008567C7" w14:paraId="46D54597" w14:textId="77777777" w:rsidTr="001D211B">
        <w:tc>
          <w:tcPr>
            <w:tcW w:w="513" w:type="pct"/>
            <w:vAlign w:val="center"/>
          </w:tcPr>
          <w:p w14:paraId="576E4F89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30" w:type="pct"/>
            <w:vAlign w:val="center"/>
          </w:tcPr>
          <w:p w14:paraId="3DEE186E" w14:textId="77777777" w:rsidR="001D211B" w:rsidRPr="002B6761" w:rsidRDefault="001D211B" w:rsidP="001D211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>EURO-MEBLE MAŁGORZATA MASŁOŃ</w:t>
            </w:r>
          </w:p>
          <w:p w14:paraId="722C0FBF" w14:textId="77777777" w:rsidR="001D211B" w:rsidRPr="008567C7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KS. BP. HERBERTA BEDNORZA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2A-6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F64FFC9" w14:textId="77777777" w:rsidR="001D211B" w:rsidRPr="001B7815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40-384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414" w:type="pct"/>
            <w:vAlign w:val="center"/>
          </w:tcPr>
          <w:p w14:paraId="00B57CFE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32,37</w:t>
            </w:r>
          </w:p>
        </w:tc>
        <w:tc>
          <w:tcPr>
            <w:tcW w:w="845" w:type="pct"/>
            <w:vAlign w:val="center"/>
          </w:tcPr>
          <w:p w14:paraId="4D88CDE0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98" w:type="pct"/>
            <w:vAlign w:val="center"/>
          </w:tcPr>
          <w:p w14:paraId="78B4B01D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72,37</w:t>
            </w:r>
          </w:p>
        </w:tc>
      </w:tr>
      <w:tr w:rsidR="001D211B" w:rsidRPr="008567C7" w14:paraId="3495A618" w14:textId="77777777" w:rsidTr="001D211B">
        <w:tc>
          <w:tcPr>
            <w:tcW w:w="513" w:type="pct"/>
            <w:vAlign w:val="center"/>
          </w:tcPr>
          <w:p w14:paraId="7EDB91D6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30" w:type="pct"/>
            <w:vAlign w:val="center"/>
          </w:tcPr>
          <w:p w14:paraId="4876B2BB" w14:textId="77777777" w:rsidR="001D211B" w:rsidRPr="002B6761" w:rsidRDefault="001D211B" w:rsidP="001D211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>Toro Spółka zoo</w:t>
            </w:r>
          </w:p>
          <w:p w14:paraId="0CB390AB" w14:textId="77777777" w:rsidR="001D211B" w:rsidRPr="008567C7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Breń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64a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FC1B6B4" w14:textId="77777777" w:rsidR="001D211B" w:rsidRPr="001B7815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33-140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lisia góra</w:t>
            </w:r>
          </w:p>
        </w:tc>
        <w:tc>
          <w:tcPr>
            <w:tcW w:w="414" w:type="pct"/>
            <w:vAlign w:val="center"/>
          </w:tcPr>
          <w:p w14:paraId="258AF547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30,78</w:t>
            </w:r>
          </w:p>
        </w:tc>
        <w:tc>
          <w:tcPr>
            <w:tcW w:w="845" w:type="pct"/>
            <w:vAlign w:val="center"/>
          </w:tcPr>
          <w:p w14:paraId="5EF06F1F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98" w:type="pct"/>
            <w:vAlign w:val="center"/>
          </w:tcPr>
          <w:p w14:paraId="086C0F5A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70,78</w:t>
            </w:r>
          </w:p>
        </w:tc>
      </w:tr>
      <w:tr w:rsidR="001D211B" w:rsidRPr="008567C7" w14:paraId="5B451414" w14:textId="77777777" w:rsidTr="001D211B">
        <w:tc>
          <w:tcPr>
            <w:tcW w:w="513" w:type="pct"/>
            <w:vAlign w:val="center"/>
          </w:tcPr>
          <w:p w14:paraId="6C11BB9C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30" w:type="pct"/>
            <w:vAlign w:val="center"/>
          </w:tcPr>
          <w:p w14:paraId="7F574827" w14:textId="77777777" w:rsidR="001D211B" w:rsidRPr="002B6761" w:rsidRDefault="001D211B" w:rsidP="001D211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>Tronus</w:t>
            </w:r>
            <w:proofErr w:type="spellEnd"/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5278035E" w14:textId="77777777" w:rsidR="001D211B" w:rsidRPr="008567C7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1260915" w14:textId="77777777" w:rsidR="001D211B" w:rsidRPr="001B7815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414" w:type="pct"/>
            <w:vAlign w:val="center"/>
          </w:tcPr>
          <w:p w14:paraId="0B3765F7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29,55</w:t>
            </w:r>
          </w:p>
        </w:tc>
        <w:tc>
          <w:tcPr>
            <w:tcW w:w="845" w:type="pct"/>
            <w:vAlign w:val="center"/>
          </w:tcPr>
          <w:p w14:paraId="674F6774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98" w:type="pct"/>
            <w:vAlign w:val="center"/>
          </w:tcPr>
          <w:p w14:paraId="35B426E6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 xml:space="preserve">  69,55</w:t>
            </w:r>
          </w:p>
        </w:tc>
      </w:tr>
      <w:tr w:rsidR="001D211B" w:rsidRPr="008567C7" w14:paraId="3D1DA300" w14:textId="77777777" w:rsidTr="001D211B">
        <w:tc>
          <w:tcPr>
            <w:tcW w:w="513" w:type="pct"/>
            <w:vAlign w:val="center"/>
          </w:tcPr>
          <w:p w14:paraId="04202AE5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30" w:type="pct"/>
            <w:vAlign w:val="center"/>
          </w:tcPr>
          <w:p w14:paraId="611A4EAF" w14:textId="77777777" w:rsidR="001D211B" w:rsidRPr="001D211B" w:rsidRDefault="001D211B" w:rsidP="001D211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1D211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BENER MICHAŁ BENKA</w:t>
            </w:r>
          </w:p>
          <w:p w14:paraId="494971F4" w14:textId="77777777" w:rsidR="001D211B" w:rsidRPr="001D211B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1D211B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WILEŃSKA 59B /15</w:t>
            </w:r>
          </w:p>
          <w:p w14:paraId="21A58A70" w14:textId="77777777" w:rsidR="001D211B" w:rsidRPr="001B7815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80-215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414" w:type="pct"/>
          </w:tcPr>
          <w:p w14:paraId="66BCBAA2" w14:textId="5F41970F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0EB8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845" w:type="pct"/>
          </w:tcPr>
          <w:p w14:paraId="7150D1C8" w14:textId="6A727F7F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0EB8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1098" w:type="pct"/>
          </w:tcPr>
          <w:p w14:paraId="4EAC253E" w14:textId="339B95EC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0EB8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</w:tr>
      <w:tr w:rsidR="001D211B" w:rsidRPr="008567C7" w14:paraId="344C9C49" w14:textId="77777777" w:rsidTr="001D211B">
        <w:tc>
          <w:tcPr>
            <w:tcW w:w="513" w:type="pct"/>
            <w:vAlign w:val="center"/>
          </w:tcPr>
          <w:p w14:paraId="35030AEC" w14:textId="777777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30" w:type="pct"/>
            <w:vAlign w:val="center"/>
          </w:tcPr>
          <w:p w14:paraId="50C6C3FE" w14:textId="77777777" w:rsidR="001D211B" w:rsidRPr="002B6761" w:rsidRDefault="001D211B" w:rsidP="001D211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>Entelo</w:t>
            </w:r>
            <w:proofErr w:type="spellEnd"/>
            <w:r w:rsidRPr="00E479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14:paraId="7459D351" w14:textId="77777777" w:rsidR="001D211B" w:rsidRPr="008567C7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ul. Jesienna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50CC7C8" w14:textId="77777777" w:rsidR="001D211B" w:rsidRPr="001B7815" w:rsidRDefault="001D211B" w:rsidP="001D21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09-520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923">
              <w:rPr>
                <w:rFonts w:ascii="Times New Roman" w:hAnsi="Times New Roman" w:cs="Times New Roman"/>
                <w:bCs/>
                <w:sz w:val="18"/>
                <w:szCs w:val="18"/>
              </w:rPr>
              <w:t>Łąck</w:t>
            </w:r>
          </w:p>
        </w:tc>
        <w:tc>
          <w:tcPr>
            <w:tcW w:w="414" w:type="pct"/>
          </w:tcPr>
          <w:p w14:paraId="46591926" w14:textId="0D306D77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0EB8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845" w:type="pct"/>
          </w:tcPr>
          <w:p w14:paraId="6326AA4F" w14:textId="0ECCF160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0EB8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1098" w:type="pct"/>
          </w:tcPr>
          <w:p w14:paraId="16C590B1" w14:textId="2F78A268" w:rsidR="001D211B" w:rsidRPr="008567C7" w:rsidRDefault="001D211B" w:rsidP="001D21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0EB8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</w:tr>
    </w:tbl>
    <w:p w14:paraId="7A146905" w14:textId="28F714CA" w:rsidR="00E85D70" w:rsidRDefault="00F319F8" w:rsidP="001D211B">
      <w:pPr>
        <w:ind w:firstLine="709"/>
        <w:jc w:val="both"/>
        <w:rPr>
          <w:color w:val="000000"/>
        </w:rPr>
      </w:pPr>
      <w:r>
        <w:rPr>
          <w:color w:val="000000"/>
        </w:rPr>
        <w:t>*Zamawiający nie przyznawał punktów. Oferta Wykonawcy została odrzucona.</w:t>
      </w:r>
    </w:p>
    <w:p w14:paraId="7C0DD01C" w14:textId="77777777" w:rsidR="00F960D7" w:rsidRPr="00F33C66" w:rsidRDefault="00F960D7" w:rsidP="001D211B">
      <w:pPr>
        <w:jc w:val="both"/>
        <w:rPr>
          <w:sz w:val="22"/>
          <w:szCs w:val="22"/>
        </w:rPr>
      </w:pPr>
    </w:p>
    <w:bookmarkEnd w:id="0"/>
    <w:p w14:paraId="38F5C692" w14:textId="77777777" w:rsidR="00F960D7" w:rsidRDefault="00F960D7" w:rsidP="001D211B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42EC8C" w14:textId="77777777" w:rsidR="000D6E86" w:rsidRDefault="000D6E86">
      <w:r>
        <w:separator/>
      </w:r>
    </w:p>
  </w:endnote>
  <w:endnote w:type="continuationSeparator" w:id="0">
    <w:p w14:paraId="698016E5" w14:textId="77777777" w:rsidR="000D6E86" w:rsidRDefault="000D6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21D9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2F2E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DCD644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B8DDCB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13A5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DF62E" w14:textId="77777777" w:rsidR="000D6E86" w:rsidRDefault="000D6E86">
      <w:r>
        <w:separator/>
      </w:r>
    </w:p>
  </w:footnote>
  <w:footnote w:type="continuationSeparator" w:id="0">
    <w:p w14:paraId="0C800A09" w14:textId="77777777" w:rsidR="000D6E86" w:rsidRDefault="000D6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093A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0CCD2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85B5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6E86"/>
    <w:rsid w:val="00005838"/>
    <w:rsid w:val="00022322"/>
    <w:rsid w:val="00042497"/>
    <w:rsid w:val="000C1E6F"/>
    <w:rsid w:val="000D6E86"/>
    <w:rsid w:val="000E4E56"/>
    <w:rsid w:val="001A1468"/>
    <w:rsid w:val="001B7815"/>
    <w:rsid w:val="001C31ED"/>
    <w:rsid w:val="001D211B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71B4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47923"/>
    <w:rsid w:val="00E62859"/>
    <w:rsid w:val="00E85D70"/>
    <w:rsid w:val="00F319F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F80D7"/>
  <w15:chartTrackingRefBased/>
  <w15:docId w15:val="{F5F12BC7-E8DC-469E-AB83-F71B1ABAE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2024-06-07T10:33:00Z</cp:lastPrinted>
  <dcterms:created xsi:type="dcterms:W3CDTF">2024-06-07T10:33:00Z</dcterms:created>
  <dcterms:modified xsi:type="dcterms:W3CDTF">2024-06-07T10:33:00Z</dcterms:modified>
</cp:coreProperties>
</file>