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17AE" w:rsidRPr="005217A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217A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17AE">
        <w:rPr>
          <w:rFonts w:ascii="Arial" w:hAnsi="Arial" w:cs="Arial"/>
        </w:rPr>
        <w:t>Politechnika Częstochowska</w:t>
      </w:r>
    </w:p>
    <w:p w:rsidR="006676AE" w:rsidRPr="0012157F" w:rsidRDefault="005217A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17A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217A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217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17A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217A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17AE" w:rsidRPr="0012157F" w:rsidTr="000B5EBA">
        <w:tc>
          <w:tcPr>
            <w:tcW w:w="9104" w:type="dxa"/>
            <w:shd w:val="clear" w:color="auto" w:fill="D9D9D9"/>
          </w:tcPr>
          <w:p w:rsidR="005217AE" w:rsidRPr="0012157F" w:rsidRDefault="005217AE" w:rsidP="000B5EB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17AE" w:rsidRPr="0012157F" w:rsidRDefault="005217AE" w:rsidP="000B5EB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17A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217AE" w:rsidRPr="00612283" w:rsidRDefault="005217AE" w:rsidP="000B5EB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217AE" w:rsidRPr="0012157F" w:rsidRDefault="005217AE" w:rsidP="000B5EB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217A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17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schodów zewnętrznych do rektoratu od strony parkingu zlokalizowanych przy ul. Dąbrowskiego 69 w Częstochowie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17AE" w:rsidRPr="00A2540E" w:rsidTr="000B5EBA">
        <w:tc>
          <w:tcPr>
            <w:tcW w:w="2269" w:type="dxa"/>
            <w:shd w:val="clear" w:color="auto" w:fill="auto"/>
          </w:tcPr>
          <w:p w:rsidR="005217AE" w:rsidRPr="00A2540E" w:rsidRDefault="005217AE" w:rsidP="000B5E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17AE" w:rsidRPr="00A2540E" w:rsidRDefault="005217AE" w:rsidP="000B5E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17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RK-NZ.261.26.2024.ŁZ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17AE" w:rsidRPr="005217A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E2D" w:rsidRDefault="00C85E2D" w:rsidP="0038231F">
      <w:pPr>
        <w:spacing w:after="0" w:line="240" w:lineRule="auto"/>
      </w:pPr>
      <w:r>
        <w:separator/>
      </w:r>
    </w:p>
  </w:endnote>
  <w:endnote w:type="continuationSeparator" w:id="0">
    <w:p w:rsidR="00C85E2D" w:rsidRDefault="00C85E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7AE" w:rsidRDefault="00521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C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C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7AE" w:rsidRDefault="00521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E2D" w:rsidRDefault="00C85E2D" w:rsidP="0038231F">
      <w:pPr>
        <w:spacing w:after="0" w:line="240" w:lineRule="auto"/>
      </w:pPr>
      <w:r>
        <w:separator/>
      </w:r>
    </w:p>
  </w:footnote>
  <w:footnote w:type="continuationSeparator" w:id="0">
    <w:p w:rsidR="00C85E2D" w:rsidRDefault="00C85E2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7AE" w:rsidRDefault="00521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7AE" w:rsidRDefault="00521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7AE" w:rsidRDefault="00521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E2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3C1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7AE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5E2D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3D9127-C783-4A43-88B9-1C9E46B6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97421-26D0-4917-8586-9A80DAE6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2024-06-06T08:39:00Z</dcterms:created>
  <dcterms:modified xsi:type="dcterms:W3CDTF">2024-06-06T08:39:00Z</dcterms:modified>
</cp:coreProperties>
</file>