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E38CB" w:rsidRPr="00CE38C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E38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38CB">
        <w:rPr>
          <w:rFonts w:ascii="Arial" w:hAnsi="Arial" w:cs="Arial"/>
        </w:rPr>
        <w:t>Politechnika Częstochowska</w:t>
      </w:r>
    </w:p>
    <w:p w:rsidR="006676AE" w:rsidRPr="0012157F" w:rsidRDefault="00CE38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38C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E38C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E38C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E38C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E38C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38CB" w:rsidRPr="0012157F" w:rsidTr="000B5EBA">
        <w:tc>
          <w:tcPr>
            <w:tcW w:w="9104" w:type="dxa"/>
            <w:shd w:val="clear" w:color="auto" w:fill="D9D9D9"/>
          </w:tcPr>
          <w:p w:rsidR="00CE38CB" w:rsidRPr="0012157F" w:rsidRDefault="00CE38CB" w:rsidP="000B5EB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E38CB" w:rsidRPr="0012157F" w:rsidRDefault="00CE38CB" w:rsidP="000B5EB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E38C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CE38CB" w:rsidRPr="00612283" w:rsidRDefault="00CE38CB" w:rsidP="000B5EB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E38CB" w:rsidRPr="0012157F" w:rsidRDefault="00CE38CB" w:rsidP="000B5EBA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CE38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38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Rozbiórka budynku magazynowego zlokalizowanego w Częstochowie na terenie Politechniki Częstochowskiej przy Alei Armii Krajowej 17/19, działka nr 22/2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38CB" w:rsidRPr="00A2540E" w:rsidTr="000B5EBA">
        <w:tc>
          <w:tcPr>
            <w:tcW w:w="2269" w:type="dxa"/>
            <w:shd w:val="clear" w:color="auto" w:fill="auto"/>
          </w:tcPr>
          <w:p w:rsidR="00CE38CB" w:rsidRPr="00A2540E" w:rsidRDefault="00CE38CB" w:rsidP="000B5E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38CB" w:rsidRPr="00A2540E" w:rsidRDefault="00CE38CB" w:rsidP="000B5E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38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RK-NZ.261.25.2024.ŁZ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E38CB" w:rsidRPr="00CE38C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75E" w:rsidRDefault="00F5275E" w:rsidP="0038231F">
      <w:pPr>
        <w:spacing w:after="0" w:line="240" w:lineRule="auto"/>
      </w:pPr>
      <w:r>
        <w:separator/>
      </w:r>
    </w:p>
  </w:endnote>
  <w:endnote w:type="continuationSeparator" w:id="0">
    <w:p w:rsidR="00F5275E" w:rsidRDefault="00F527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CB" w:rsidRDefault="00CE38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30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30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CB" w:rsidRDefault="00CE38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75E" w:rsidRDefault="00F5275E" w:rsidP="0038231F">
      <w:pPr>
        <w:spacing w:after="0" w:line="240" w:lineRule="auto"/>
      </w:pPr>
      <w:r>
        <w:separator/>
      </w:r>
    </w:p>
  </w:footnote>
  <w:footnote w:type="continuationSeparator" w:id="0">
    <w:p w:rsidR="00F5275E" w:rsidRDefault="00F5275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CB" w:rsidRDefault="00CE38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CB" w:rsidRDefault="00CE38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CB" w:rsidRDefault="00CE38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75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30F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38C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275E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651205-DEAB-4248-8C8C-A8DDAF18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028E9-15EA-4216-A7D6-E8021ACB5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2024-06-06T08:38:00Z</dcterms:created>
  <dcterms:modified xsi:type="dcterms:W3CDTF">2024-06-06T08:38:00Z</dcterms:modified>
</cp:coreProperties>
</file>