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DACB6" w14:textId="77777777" w:rsidR="00D665F5" w:rsidRPr="00F14B15" w:rsidRDefault="00913A0E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F14B15">
        <w:rPr>
          <w:sz w:val="24"/>
          <w:szCs w:val="24"/>
        </w:rPr>
        <w:t>Kraków</w:t>
      </w:r>
      <w:r w:rsidR="00D665F5" w:rsidRPr="00F14B15">
        <w:rPr>
          <w:sz w:val="24"/>
          <w:szCs w:val="24"/>
        </w:rPr>
        <w:t xml:space="preserve"> dnia: </w:t>
      </w:r>
      <w:r w:rsidRPr="00F14B15">
        <w:rPr>
          <w:sz w:val="24"/>
          <w:szCs w:val="24"/>
        </w:rPr>
        <w:t>2024-06-07</w:t>
      </w:r>
    </w:p>
    <w:p w14:paraId="5E660006" w14:textId="77777777" w:rsidR="00913A0E" w:rsidRPr="00F14B15" w:rsidRDefault="00913A0E" w:rsidP="00577BC6">
      <w:pPr>
        <w:spacing w:after="40"/>
        <w:rPr>
          <w:b/>
          <w:bCs/>
          <w:sz w:val="24"/>
          <w:szCs w:val="24"/>
        </w:rPr>
      </w:pPr>
      <w:r w:rsidRPr="00F14B15">
        <w:rPr>
          <w:b/>
          <w:bCs/>
          <w:sz w:val="24"/>
          <w:szCs w:val="24"/>
        </w:rPr>
        <w:t>Szpital Miejski Specjalistyczny</w:t>
      </w:r>
    </w:p>
    <w:p w14:paraId="0A1BD35B" w14:textId="77777777" w:rsidR="00913A0E" w:rsidRPr="00F14B15" w:rsidRDefault="00913A0E" w:rsidP="00577BC6">
      <w:pPr>
        <w:spacing w:after="40"/>
        <w:rPr>
          <w:b/>
          <w:bCs/>
          <w:sz w:val="24"/>
          <w:szCs w:val="24"/>
        </w:rPr>
      </w:pPr>
      <w:r w:rsidRPr="00F14B15">
        <w:rPr>
          <w:b/>
          <w:bCs/>
          <w:sz w:val="24"/>
          <w:szCs w:val="24"/>
        </w:rPr>
        <w:t>im. Gabriela Narutowicza w Krakowie</w:t>
      </w:r>
    </w:p>
    <w:p w14:paraId="4213B997" w14:textId="77777777" w:rsidR="00D665F5" w:rsidRPr="00F14B15" w:rsidRDefault="00913A0E" w:rsidP="00D665F5">
      <w:pPr>
        <w:rPr>
          <w:sz w:val="24"/>
          <w:szCs w:val="24"/>
        </w:rPr>
      </w:pPr>
      <w:r w:rsidRPr="00F14B15">
        <w:rPr>
          <w:sz w:val="24"/>
          <w:szCs w:val="24"/>
        </w:rPr>
        <w:t>ul. Prądnicka</w:t>
      </w:r>
      <w:r w:rsidR="00D665F5" w:rsidRPr="00F14B15">
        <w:rPr>
          <w:sz w:val="24"/>
          <w:szCs w:val="24"/>
        </w:rPr>
        <w:t xml:space="preserve"> </w:t>
      </w:r>
      <w:r w:rsidRPr="00F14B15">
        <w:rPr>
          <w:sz w:val="24"/>
          <w:szCs w:val="24"/>
        </w:rPr>
        <w:t>35-37</w:t>
      </w:r>
    </w:p>
    <w:p w14:paraId="09C3B804" w14:textId="77777777" w:rsidR="00D665F5" w:rsidRPr="00F14B15" w:rsidRDefault="00913A0E" w:rsidP="00D665F5">
      <w:pPr>
        <w:rPr>
          <w:sz w:val="24"/>
          <w:szCs w:val="24"/>
        </w:rPr>
      </w:pPr>
      <w:r w:rsidRPr="00F14B15">
        <w:rPr>
          <w:sz w:val="24"/>
          <w:szCs w:val="24"/>
        </w:rPr>
        <w:t>31-202</w:t>
      </w:r>
      <w:r w:rsidR="00D665F5" w:rsidRPr="00F14B15">
        <w:rPr>
          <w:sz w:val="24"/>
          <w:szCs w:val="24"/>
        </w:rPr>
        <w:t xml:space="preserve"> </w:t>
      </w:r>
      <w:r w:rsidRPr="00F14B15">
        <w:rPr>
          <w:sz w:val="24"/>
          <w:szCs w:val="24"/>
        </w:rPr>
        <w:t>Kraków</w:t>
      </w:r>
    </w:p>
    <w:p w14:paraId="33C4BEFA" w14:textId="77777777" w:rsidR="00D665F5" w:rsidRPr="00F14B1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DF5790" w14:textId="77777777" w:rsidR="00A80738" w:rsidRPr="00F14B1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14B15">
        <w:rPr>
          <w:sz w:val="24"/>
          <w:szCs w:val="24"/>
        </w:rPr>
        <w:t>Znak sprawy:</w:t>
      </w:r>
      <w:r w:rsidRPr="00F14B15">
        <w:rPr>
          <w:b/>
          <w:sz w:val="24"/>
          <w:szCs w:val="24"/>
        </w:rPr>
        <w:t xml:space="preserve"> </w:t>
      </w:r>
      <w:r w:rsidR="00913A0E" w:rsidRPr="00F14B15">
        <w:rPr>
          <w:b/>
          <w:sz w:val="24"/>
          <w:szCs w:val="24"/>
        </w:rPr>
        <w:t>ZP/21/2024</w:t>
      </w:r>
      <w:r w:rsidR="00A80738" w:rsidRPr="00F14B15">
        <w:rPr>
          <w:sz w:val="24"/>
          <w:szCs w:val="24"/>
        </w:rPr>
        <w:tab/>
        <w:t xml:space="preserve"> </w:t>
      </w:r>
    </w:p>
    <w:p w14:paraId="1C2EE184" w14:textId="77777777" w:rsidR="00A80738" w:rsidRPr="00F14B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1CB755" w14:textId="77777777" w:rsidR="00A80738" w:rsidRPr="00F14B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B2261A" w14:textId="77777777" w:rsidR="00A80738" w:rsidRPr="00F14B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14B15">
        <w:rPr>
          <w:b/>
          <w:spacing w:val="20"/>
          <w:sz w:val="28"/>
        </w:rPr>
        <w:t>INFORMACJA Z OTWARCIA OFERT</w:t>
      </w:r>
    </w:p>
    <w:p w14:paraId="3D6C6E57" w14:textId="77777777" w:rsidR="00A80738" w:rsidRPr="00F14B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33C8B59" w14:textId="5AEB3F05" w:rsidR="00A80738" w:rsidRPr="00F14B15" w:rsidRDefault="00C659E2" w:rsidP="00F14B15">
      <w:pPr>
        <w:spacing w:before="120" w:after="120"/>
        <w:jc w:val="both"/>
        <w:rPr>
          <w:b/>
          <w:bCs/>
          <w:sz w:val="24"/>
          <w:szCs w:val="24"/>
        </w:rPr>
      </w:pPr>
      <w:r w:rsidRPr="00F14B15">
        <w:rPr>
          <w:bCs/>
          <w:sz w:val="24"/>
          <w:szCs w:val="24"/>
        </w:rPr>
        <w:t xml:space="preserve">Dotyczy </w:t>
      </w:r>
      <w:r w:rsidRPr="00F14B15">
        <w:rPr>
          <w:sz w:val="24"/>
          <w:szCs w:val="24"/>
        </w:rPr>
        <w:t xml:space="preserve">postępowania o udzielenie zamówienia publicznego prowadzonego w trybie </w:t>
      </w:r>
      <w:r w:rsidR="00913A0E" w:rsidRPr="00F14B15">
        <w:rPr>
          <w:sz w:val="24"/>
          <w:szCs w:val="24"/>
        </w:rPr>
        <w:t>przetarg</w:t>
      </w:r>
      <w:r w:rsidR="00F14B15" w:rsidRPr="00F14B15">
        <w:rPr>
          <w:sz w:val="24"/>
          <w:szCs w:val="24"/>
        </w:rPr>
        <w:t>u</w:t>
      </w:r>
      <w:r w:rsidR="00913A0E" w:rsidRPr="00F14B15">
        <w:rPr>
          <w:sz w:val="24"/>
          <w:szCs w:val="24"/>
        </w:rPr>
        <w:t xml:space="preserve"> nieograniczon</w:t>
      </w:r>
      <w:r w:rsidR="00F14B15" w:rsidRPr="00F14B15">
        <w:rPr>
          <w:sz w:val="24"/>
          <w:szCs w:val="24"/>
        </w:rPr>
        <w:t>ego</w:t>
      </w:r>
      <w:r w:rsidRPr="00F14B15">
        <w:rPr>
          <w:sz w:val="24"/>
          <w:szCs w:val="24"/>
        </w:rPr>
        <w:t xml:space="preserve"> na:</w:t>
      </w:r>
      <w:r w:rsidR="00F14B15" w:rsidRPr="00F14B15">
        <w:rPr>
          <w:sz w:val="24"/>
          <w:szCs w:val="24"/>
        </w:rPr>
        <w:t xml:space="preserve"> „</w:t>
      </w:r>
      <w:r w:rsidR="00913A0E" w:rsidRPr="00F14B15">
        <w:rPr>
          <w:b/>
          <w:sz w:val="24"/>
          <w:szCs w:val="24"/>
        </w:rPr>
        <w:t>Zakup i dostawa odczynników, testów, formaliny oraz wapna sodowanego</w:t>
      </w:r>
      <w:r w:rsidR="00F14B15" w:rsidRPr="00F14B15">
        <w:rPr>
          <w:b/>
          <w:sz w:val="24"/>
          <w:szCs w:val="24"/>
        </w:rPr>
        <w:t>”</w:t>
      </w:r>
    </w:p>
    <w:p w14:paraId="64BAA248" w14:textId="7E4752BD" w:rsidR="00D665F5" w:rsidRPr="00F14B1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F14B15">
        <w:rPr>
          <w:sz w:val="24"/>
          <w:szCs w:val="24"/>
        </w:rPr>
        <w:t>Zamawiający, działając na podstawie art. 22</w:t>
      </w:r>
      <w:r w:rsidR="00FC7F5E" w:rsidRPr="00F14B15">
        <w:rPr>
          <w:sz w:val="24"/>
          <w:szCs w:val="24"/>
        </w:rPr>
        <w:t>2</w:t>
      </w:r>
      <w:r w:rsidRPr="00F14B15">
        <w:rPr>
          <w:sz w:val="24"/>
          <w:szCs w:val="24"/>
        </w:rPr>
        <w:t xml:space="preserve"> ust. 5 </w:t>
      </w:r>
      <w:r w:rsidRPr="00F14B15">
        <w:rPr>
          <w:bCs/>
          <w:sz w:val="24"/>
          <w:szCs w:val="24"/>
        </w:rPr>
        <w:t>ustawy z dnia 11 września 2019 r. Prawo zamówień publicznych</w:t>
      </w:r>
      <w:r w:rsidRPr="00F14B15">
        <w:rPr>
          <w:sz w:val="24"/>
          <w:szCs w:val="24"/>
        </w:rPr>
        <w:t xml:space="preserve"> udostępnia</w:t>
      </w:r>
      <w:r w:rsidR="00F95C33" w:rsidRPr="00F14B15">
        <w:rPr>
          <w:sz w:val="24"/>
          <w:szCs w:val="24"/>
        </w:rPr>
        <w:t xml:space="preserve"> </w:t>
      </w:r>
      <w:r w:rsidR="004C7E9B" w:rsidRPr="00F14B15">
        <w:rPr>
          <w:sz w:val="24"/>
          <w:szCs w:val="24"/>
        </w:rPr>
        <w:t>informacj</w:t>
      </w:r>
      <w:r w:rsidR="00577BC6" w:rsidRPr="00F14B15">
        <w:rPr>
          <w:sz w:val="24"/>
          <w:szCs w:val="24"/>
        </w:rPr>
        <w:t>ę</w:t>
      </w:r>
      <w:r w:rsidR="00035488" w:rsidRPr="00F14B15">
        <w:rPr>
          <w:sz w:val="24"/>
          <w:szCs w:val="24"/>
        </w:rPr>
        <w:t xml:space="preserve"> z otwarcia ofert</w:t>
      </w:r>
      <w:r w:rsidR="00577BC6" w:rsidRPr="00F14B15">
        <w:rPr>
          <w:sz w:val="24"/>
          <w:szCs w:val="24"/>
        </w:rPr>
        <w:t>.</w:t>
      </w:r>
    </w:p>
    <w:p w14:paraId="66F092E6" w14:textId="33F72EEE" w:rsidR="00A80738" w:rsidRPr="00F14B1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14B15">
        <w:rPr>
          <w:sz w:val="24"/>
          <w:szCs w:val="24"/>
        </w:rPr>
        <w:t>Podczas otwarcia ofert, mającego miejsce</w:t>
      </w:r>
      <w:r w:rsidR="00FF4AB1" w:rsidRPr="00F14B15">
        <w:rPr>
          <w:sz w:val="24"/>
          <w:szCs w:val="24"/>
        </w:rPr>
        <w:t xml:space="preserve"> w dniu </w:t>
      </w:r>
      <w:r w:rsidR="00913A0E" w:rsidRPr="00F14B15">
        <w:rPr>
          <w:b/>
          <w:bCs/>
          <w:sz w:val="24"/>
          <w:szCs w:val="24"/>
        </w:rPr>
        <w:t>07/06/2024</w:t>
      </w:r>
      <w:r w:rsidR="00FF4AB1" w:rsidRPr="00F14B15">
        <w:rPr>
          <w:b/>
          <w:bCs/>
          <w:sz w:val="24"/>
          <w:szCs w:val="24"/>
        </w:rPr>
        <w:t xml:space="preserve"> </w:t>
      </w:r>
      <w:r w:rsidR="00F14B15" w:rsidRPr="00F14B15">
        <w:rPr>
          <w:b/>
          <w:bCs/>
          <w:sz w:val="24"/>
          <w:szCs w:val="24"/>
        </w:rPr>
        <w:t>r.</w:t>
      </w:r>
      <w:r w:rsidR="00F14B15">
        <w:rPr>
          <w:sz w:val="24"/>
          <w:szCs w:val="24"/>
        </w:rPr>
        <w:t xml:space="preserve"> </w:t>
      </w:r>
      <w:r w:rsidR="00FF4AB1" w:rsidRPr="00F14B15">
        <w:rPr>
          <w:sz w:val="24"/>
          <w:szCs w:val="24"/>
        </w:rPr>
        <w:t xml:space="preserve">o godz. </w:t>
      </w:r>
      <w:r w:rsidR="00913A0E" w:rsidRPr="00F14B15">
        <w:rPr>
          <w:b/>
          <w:bCs/>
          <w:sz w:val="24"/>
          <w:szCs w:val="24"/>
        </w:rPr>
        <w:t>12:00</w:t>
      </w:r>
      <w:r w:rsidRPr="00F14B1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14B15" w14:paraId="104CC8FB" w14:textId="77777777" w:rsidTr="00C82837">
        <w:tc>
          <w:tcPr>
            <w:tcW w:w="993" w:type="dxa"/>
            <w:shd w:val="clear" w:color="auto" w:fill="auto"/>
            <w:vAlign w:val="center"/>
          </w:tcPr>
          <w:p w14:paraId="36406D3A" w14:textId="77777777" w:rsidR="006B27ED" w:rsidRPr="00F14B15" w:rsidRDefault="006B27ED" w:rsidP="00C82837">
            <w:pPr>
              <w:spacing w:before="120" w:after="120"/>
              <w:jc w:val="center"/>
            </w:pPr>
            <w:r w:rsidRPr="00F14B1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AB2495" w14:textId="77777777" w:rsidR="006B27ED" w:rsidRPr="00F14B15" w:rsidRDefault="006B27ED" w:rsidP="00C82837">
            <w:pPr>
              <w:spacing w:before="120" w:after="120"/>
              <w:jc w:val="center"/>
            </w:pPr>
            <w:r w:rsidRPr="00F14B15">
              <w:t>Nr</w:t>
            </w:r>
            <w:r w:rsidR="00C82837" w:rsidRPr="00F14B15">
              <w:t xml:space="preserve"> </w:t>
            </w:r>
            <w:r w:rsidRPr="00F14B15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0A75228" w14:textId="77777777" w:rsidR="006B27ED" w:rsidRPr="00F14B15" w:rsidRDefault="006B27ED" w:rsidP="00BB547B">
            <w:pPr>
              <w:spacing w:before="120" w:after="120"/>
              <w:jc w:val="center"/>
            </w:pPr>
            <w:r w:rsidRPr="00F14B15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077CD5" w14:textId="77777777" w:rsidR="006B27ED" w:rsidRPr="00F14B15" w:rsidRDefault="006B27ED" w:rsidP="00C82837">
            <w:pPr>
              <w:spacing w:before="120" w:after="120"/>
              <w:jc w:val="center"/>
            </w:pPr>
            <w:r w:rsidRPr="00F14B15">
              <w:t>Cena oferty</w:t>
            </w:r>
          </w:p>
        </w:tc>
      </w:tr>
      <w:tr w:rsidR="00913A0E" w:rsidRPr="00F14B15" w14:paraId="3EB23454" w14:textId="77777777" w:rsidTr="00C70E04">
        <w:tc>
          <w:tcPr>
            <w:tcW w:w="993" w:type="dxa"/>
            <w:shd w:val="clear" w:color="auto" w:fill="auto"/>
            <w:vAlign w:val="center"/>
          </w:tcPr>
          <w:p w14:paraId="6CC6F13D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21A9DF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2</w:t>
            </w:r>
          </w:p>
        </w:tc>
        <w:tc>
          <w:tcPr>
            <w:tcW w:w="4110" w:type="dxa"/>
            <w:shd w:val="clear" w:color="auto" w:fill="auto"/>
          </w:tcPr>
          <w:p w14:paraId="517E9B77" w14:textId="77777777" w:rsidR="00913A0E" w:rsidRPr="00F14B15" w:rsidRDefault="00913A0E" w:rsidP="00C70E04">
            <w:pPr>
              <w:spacing w:before="80"/>
            </w:pPr>
            <w:proofErr w:type="spellStart"/>
            <w:r w:rsidRPr="00F14B15">
              <w:t>Alpinus</w:t>
            </w:r>
            <w:proofErr w:type="spellEnd"/>
            <w:r w:rsidRPr="00F14B15">
              <w:t xml:space="preserve"> Chemia Spółka z ograniczoną odpowiedzialnością</w:t>
            </w:r>
          </w:p>
          <w:p w14:paraId="011EFAB4" w14:textId="77777777" w:rsidR="00913A0E" w:rsidRPr="00F14B15" w:rsidRDefault="00913A0E" w:rsidP="00C70E04">
            <w:r w:rsidRPr="00F14B15">
              <w:t xml:space="preserve">ul. </w:t>
            </w:r>
            <w:proofErr w:type="spellStart"/>
            <w:r w:rsidRPr="00F14B15">
              <w:t>Garbary</w:t>
            </w:r>
            <w:proofErr w:type="spellEnd"/>
            <w:r w:rsidRPr="00F14B15">
              <w:t xml:space="preserve"> 5 </w:t>
            </w:r>
          </w:p>
          <w:p w14:paraId="1C847008" w14:textId="77777777" w:rsidR="00913A0E" w:rsidRPr="00F14B15" w:rsidRDefault="00913A0E" w:rsidP="00C70E04">
            <w:pPr>
              <w:spacing w:after="80"/>
              <w:jc w:val="both"/>
            </w:pPr>
            <w:r w:rsidRPr="00F14B15">
              <w:t>86-050 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CAB5EE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5 961.60 zł</w:t>
            </w:r>
          </w:p>
        </w:tc>
      </w:tr>
      <w:tr w:rsidR="00913A0E" w:rsidRPr="00F14B15" w14:paraId="2FE3DF0F" w14:textId="77777777" w:rsidTr="00C70E04">
        <w:tc>
          <w:tcPr>
            <w:tcW w:w="993" w:type="dxa"/>
            <w:shd w:val="clear" w:color="auto" w:fill="auto"/>
            <w:vAlign w:val="center"/>
          </w:tcPr>
          <w:p w14:paraId="558E59F0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1D1F0F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2</w:t>
            </w:r>
          </w:p>
        </w:tc>
        <w:tc>
          <w:tcPr>
            <w:tcW w:w="4110" w:type="dxa"/>
            <w:shd w:val="clear" w:color="auto" w:fill="auto"/>
          </w:tcPr>
          <w:p w14:paraId="653D583D" w14:textId="77777777" w:rsidR="00913A0E" w:rsidRPr="00F14B15" w:rsidRDefault="00913A0E" w:rsidP="00C70E04">
            <w:pPr>
              <w:spacing w:before="80"/>
            </w:pPr>
            <w:r w:rsidRPr="00F14B15">
              <w:t>Zakład Badawczo-Produkcyjny " CHEMED" Sp. z o.o.</w:t>
            </w:r>
          </w:p>
          <w:p w14:paraId="7D6F1B89" w14:textId="77777777" w:rsidR="00913A0E" w:rsidRPr="00F14B15" w:rsidRDefault="00913A0E" w:rsidP="00C70E04">
            <w:r w:rsidRPr="00F14B15">
              <w:t xml:space="preserve">ul. Kochanowskiego 29/30 </w:t>
            </w:r>
          </w:p>
          <w:p w14:paraId="2A804EE2" w14:textId="77777777" w:rsidR="00913A0E" w:rsidRPr="00F14B15" w:rsidRDefault="00913A0E" w:rsidP="00C70E04">
            <w:pPr>
              <w:spacing w:after="80"/>
              <w:jc w:val="both"/>
            </w:pPr>
            <w:r w:rsidRPr="00F14B15"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5EEE2C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7 808.40 zł</w:t>
            </w:r>
          </w:p>
        </w:tc>
      </w:tr>
      <w:tr w:rsidR="00913A0E" w:rsidRPr="00F14B15" w14:paraId="028246B7" w14:textId="77777777" w:rsidTr="00C70E04">
        <w:tc>
          <w:tcPr>
            <w:tcW w:w="993" w:type="dxa"/>
            <w:shd w:val="clear" w:color="auto" w:fill="auto"/>
            <w:vAlign w:val="center"/>
          </w:tcPr>
          <w:p w14:paraId="53F10A74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AF355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3</w:t>
            </w:r>
          </w:p>
        </w:tc>
        <w:tc>
          <w:tcPr>
            <w:tcW w:w="4110" w:type="dxa"/>
            <w:shd w:val="clear" w:color="auto" w:fill="auto"/>
          </w:tcPr>
          <w:p w14:paraId="47C5F2FF" w14:textId="77777777" w:rsidR="00913A0E" w:rsidRPr="00F14B15" w:rsidRDefault="00913A0E" w:rsidP="00C70E04">
            <w:pPr>
              <w:spacing w:before="80"/>
            </w:pPr>
            <w:r w:rsidRPr="00F14B15">
              <w:t>Zakład Badawczo-Produkcyjny " CHEMED" Sp. z o.o.</w:t>
            </w:r>
          </w:p>
          <w:p w14:paraId="100808CA" w14:textId="77777777" w:rsidR="00913A0E" w:rsidRPr="00F14B15" w:rsidRDefault="00913A0E" w:rsidP="00C70E04">
            <w:r w:rsidRPr="00F14B15">
              <w:t xml:space="preserve">ul. Kochanowskiego 29/30 </w:t>
            </w:r>
          </w:p>
          <w:p w14:paraId="1F45F34B" w14:textId="77777777" w:rsidR="00913A0E" w:rsidRPr="00F14B15" w:rsidRDefault="00913A0E" w:rsidP="00C70E04">
            <w:pPr>
              <w:spacing w:after="80"/>
              <w:jc w:val="both"/>
            </w:pPr>
            <w:r w:rsidRPr="00F14B15"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9349C7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1 814.40 zł</w:t>
            </w:r>
          </w:p>
        </w:tc>
      </w:tr>
      <w:tr w:rsidR="00913A0E" w:rsidRPr="00F14B15" w14:paraId="234F6334" w14:textId="77777777" w:rsidTr="00C70E04">
        <w:tc>
          <w:tcPr>
            <w:tcW w:w="993" w:type="dxa"/>
            <w:shd w:val="clear" w:color="auto" w:fill="auto"/>
            <w:vAlign w:val="center"/>
          </w:tcPr>
          <w:p w14:paraId="5ADF91C7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E85B15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1</w:t>
            </w:r>
          </w:p>
        </w:tc>
        <w:tc>
          <w:tcPr>
            <w:tcW w:w="4110" w:type="dxa"/>
            <w:shd w:val="clear" w:color="auto" w:fill="auto"/>
          </w:tcPr>
          <w:p w14:paraId="65FB12A9" w14:textId="77777777" w:rsidR="00913A0E" w:rsidRPr="00F14B15" w:rsidRDefault="00913A0E" w:rsidP="00C70E04">
            <w:pPr>
              <w:spacing w:before="80"/>
            </w:pPr>
            <w:proofErr w:type="spellStart"/>
            <w:r w:rsidRPr="00F14B15">
              <w:t>Medicus</w:t>
            </w:r>
            <w:proofErr w:type="spellEnd"/>
            <w:r w:rsidRPr="00F14B15">
              <w:t xml:space="preserve"> Spółka z ograniczoną odpowiedzialnością Spółka komandytowo-akcyjna</w:t>
            </w:r>
          </w:p>
          <w:p w14:paraId="6C07DC05" w14:textId="77777777" w:rsidR="00913A0E" w:rsidRPr="00F14B15" w:rsidRDefault="00913A0E" w:rsidP="00C70E04">
            <w:r w:rsidRPr="00F14B15">
              <w:t xml:space="preserve">ul. Browarowa 21 </w:t>
            </w:r>
          </w:p>
          <w:p w14:paraId="0490AAF9" w14:textId="77777777" w:rsidR="00913A0E" w:rsidRPr="00F14B15" w:rsidRDefault="00913A0E" w:rsidP="00C70E04">
            <w:pPr>
              <w:spacing w:after="80"/>
              <w:jc w:val="both"/>
            </w:pPr>
            <w:r w:rsidRPr="00F14B15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FBCF60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5 832.00 zł</w:t>
            </w:r>
          </w:p>
        </w:tc>
      </w:tr>
      <w:tr w:rsidR="00913A0E" w:rsidRPr="00F14B15" w14:paraId="76340242" w14:textId="77777777" w:rsidTr="00C70E04">
        <w:tc>
          <w:tcPr>
            <w:tcW w:w="993" w:type="dxa"/>
            <w:shd w:val="clear" w:color="auto" w:fill="auto"/>
            <w:vAlign w:val="center"/>
          </w:tcPr>
          <w:p w14:paraId="379D86C0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74AD1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1</w:t>
            </w:r>
          </w:p>
        </w:tc>
        <w:tc>
          <w:tcPr>
            <w:tcW w:w="4110" w:type="dxa"/>
            <w:shd w:val="clear" w:color="auto" w:fill="auto"/>
          </w:tcPr>
          <w:p w14:paraId="170E1051" w14:textId="77777777" w:rsidR="00913A0E" w:rsidRPr="00F14B15" w:rsidRDefault="00913A0E" w:rsidP="00C70E04">
            <w:pPr>
              <w:spacing w:before="80"/>
            </w:pPr>
            <w:r w:rsidRPr="00F14B15">
              <w:t>PROMED S.A.</w:t>
            </w:r>
          </w:p>
          <w:p w14:paraId="1194A57B" w14:textId="77777777" w:rsidR="00913A0E" w:rsidRPr="00F14B15" w:rsidRDefault="00913A0E" w:rsidP="00C70E04">
            <w:r w:rsidRPr="00F14B15">
              <w:t xml:space="preserve">ul. Działkowa 56 </w:t>
            </w:r>
          </w:p>
          <w:p w14:paraId="0E9D200D" w14:textId="77777777" w:rsidR="00913A0E" w:rsidRPr="00F14B15" w:rsidRDefault="00913A0E" w:rsidP="00C70E04">
            <w:pPr>
              <w:spacing w:after="80"/>
              <w:jc w:val="both"/>
            </w:pPr>
            <w:r w:rsidRPr="00F14B15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E34753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7 560.00 zł</w:t>
            </w:r>
          </w:p>
        </w:tc>
      </w:tr>
      <w:tr w:rsidR="00913A0E" w:rsidRPr="00F14B15" w14:paraId="7E616976" w14:textId="77777777" w:rsidTr="00C70E04">
        <w:tc>
          <w:tcPr>
            <w:tcW w:w="993" w:type="dxa"/>
            <w:shd w:val="clear" w:color="auto" w:fill="auto"/>
            <w:vAlign w:val="center"/>
          </w:tcPr>
          <w:p w14:paraId="44478647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F725A4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4</w:t>
            </w:r>
          </w:p>
        </w:tc>
        <w:tc>
          <w:tcPr>
            <w:tcW w:w="4110" w:type="dxa"/>
            <w:shd w:val="clear" w:color="auto" w:fill="auto"/>
          </w:tcPr>
          <w:p w14:paraId="526BC1DE" w14:textId="77777777" w:rsidR="00913A0E" w:rsidRPr="00F14B15" w:rsidRDefault="00913A0E" w:rsidP="00C70E04">
            <w:pPr>
              <w:spacing w:before="80"/>
            </w:pPr>
            <w:proofErr w:type="spellStart"/>
            <w:r w:rsidRPr="00F14B15">
              <w:t>Radiometer</w:t>
            </w:r>
            <w:proofErr w:type="spellEnd"/>
            <w:r w:rsidRPr="00F14B15">
              <w:t xml:space="preserve"> Sp. z o.o.</w:t>
            </w:r>
          </w:p>
          <w:p w14:paraId="0AF951D2" w14:textId="77777777" w:rsidR="00913A0E" w:rsidRPr="00F14B15" w:rsidRDefault="00913A0E" w:rsidP="00C70E04">
            <w:r w:rsidRPr="00F14B15">
              <w:t xml:space="preserve">Al. Jerozolimskie 181a </w:t>
            </w:r>
          </w:p>
          <w:p w14:paraId="19C4958C" w14:textId="77777777" w:rsidR="00913A0E" w:rsidRPr="00F14B15" w:rsidRDefault="00913A0E" w:rsidP="00C70E04">
            <w:pPr>
              <w:spacing w:after="80"/>
              <w:jc w:val="both"/>
            </w:pPr>
            <w:r w:rsidRPr="00F14B15">
              <w:t>02-222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A9CE70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231 465.60 zł</w:t>
            </w:r>
          </w:p>
        </w:tc>
      </w:tr>
      <w:tr w:rsidR="00913A0E" w:rsidRPr="00F14B15" w14:paraId="2D92FC5E" w14:textId="77777777" w:rsidTr="00C70E04">
        <w:tc>
          <w:tcPr>
            <w:tcW w:w="993" w:type="dxa"/>
            <w:shd w:val="clear" w:color="auto" w:fill="auto"/>
            <w:vAlign w:val="center"/>
          </w:tcPr>
          <w:p w14:paraId="7A17DEB5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C7B5ED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2</w:t>
            </w:r>
          </w:p>
        </w:tc>
        <w:tc>
          <w:tcPr>
            <w:tcW w:w="4110" w:type="dxa"/>
            <w:shd w:val="clear" w:color="auto" w:fill="auto"/>
          </w:tcPr>
          <w:p w14:paraId="089AF56E" w14:textId="77777777" w:rsidR="00913A0E" w:rsidRPr="00F14B15" w:rsidRDefault="00913A0E" w:rsidP="00C70E04">
            <w:pPr>
              <w:spacing w:before="80"/>
            </w:pPr>
            <w:r w:rsidRPr="00F14B15">
              <w:t xml:space="preserve">Elektro </w:t>
            </w:r>
            <w:proofErr w:type="spellStart"/>
            <w:r w:rsidRPr="00F14B15">
              <w:t>Med</w:t>
            </w:r>
            <w:proofErr w:type="spellEnd"/>
            <w:r w:rsidRPr="00F14B15">
              <w:t xml:space="preserve"> Grzegorz </w:t>
            </w:r>
            <w:proofErr w:type="spellStart"/>
            <w:r w:rsidRPr="00F14B15">
              <w:t>Pałkowski</w:t>
            </w:r>
            <w:proofErr w:type="spellEnd"/>
          </w:p>
          <w:p w14:paraId="3BC63682" w14:textId="77777777" w:rsidR="00913A0E" w:rsidRPr="00F14B15" w:rsidRDefault="00913A0E" w:rsidP="00C70E04">
            <w:r w:rsidRPr="00F14B15">
              <w:t xml:space="preserve">ul. Zabierzowska 11 </w:t>
            </w:r>
          </w:p>
          <w:p w14:paraId="3E25EB63" w14:textId="77777777" w:rsidR="00913A0E" w:rsidRPr="00F14B15" w:rsidRDefault="00913A0E" w:rsidP="00C70E04">
            <w:pPr>
              <w:spacing w:after="80"/>
              <w:jc w:val="both"/>
            </w:pPr>
            <w:r w:rsidRPr="00F14B15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C40224" w14:textId="77777777" w:rsidR="00913A0E" w:rsidRPr="00F14B15" w:rsidRDefault="00913A0E" w:rsidP="00C70E04">
            <w:pPr>
              <w:spacing w:before="80" w:after="80"/>
              <w:jc w:val="center"/>
            </w:pPr>
            <w:r w:rsidRPr="00F14B15">
              <w:t>7 264.08 zł</w:t>
            </w:r>
          </w:p>
        </w:tc>
      </w:tr>
      <w:tr w:rsidR="00A96781" w:rsidRPr="00F14B15" w14:paraId="20A7C15E" w14:textId="77777777" w:rsidTr="00A96781">
        <w:trPr>
          <w:trHeight w:val="1014"/>
        </w:trPr>
        <w:tc>
          <w:tcPr>
            <w:tcW w:w="993" w:type="dxa"/>
            <w:shd w:val="clear" w:color="auto" w:fill="auto"/>
            <w:vAlign w:val="center"/>
          </w:tcPr>
          <w:p w14:paraId="33CA29B7" w14:textId="5B5CF614" w:rsidR="00A96781" w:rsidRPr="00F14B15" w:rsidRDefault="00A96781" w:rsidP="00A96781">
            <w:pPr>
              <w:jc w:val="center"/>
            </w:pPr>
            <w:r w:rsidRPr="00F14B15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AF1297" w14:textId="1C34968B" w:rsidR="00A96781" w:rsidRPr="00F14B15" w:rsidRDefault="00A96781" w:rsidP="00A96781">
            <w:pPr>
              <w:jc w:val="center"/>
            </w:pPr>
            <w:r>
              <w:t>3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1B7F794" w14:textId="77777777" w:rsidR="00A96781" w:rsidRPr="00F14B15" w:rsidRDefault="00A96781" w:rsidP="00A96781">
            <w:r w:rsidRPr="00F14B15">
              <w:t xml:space="preserve">Elektro </w:t>
            </w:r>
            <w:proofErr w:type="spellStart"/>
            <w:r w:rsidRPr="00F14B15">
              <w:t>Med</w:t>
            </w:r>
            <w:proofErr w:type="spellEnd"/>
            <w:r w:rsidRPr="00F14B15">
              <w:t xml:space="preserve"> Grzegorz </w:t>
            </w:r>
            <w:proofErr w:type="spellStart"/>
            <w:r w:rsidRPr="00F14B15">
              <w:t>Pałkowski</w:t>
            </w:r>
            <w:proofErr w:type="spellEnd"/>
          </w:p>
          <w:p w14:paraId="79A1A54E" w14:textId="77777777" w:rsidR="00A96781" w:rsidRPr="00F14B15" w:rsidRDefault="00A96781" w:rsidP="00A96781">
            <w:r w:rsidRPr="00F14B15">
              <w:t xml:space="preserve">ul. Zabierzowska 11 </w:t>
            </w:r>
          </w:p>
          <w:p w14:paraId="70692523" w14:textId="494F988C" w:rsidR="00A96781" w:rsidRPr="00F14B15" w:rsidRDefault="00A96781" w:rsidP="00A96781">
            <w:r w:rsidRPr="00F14B15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C29A57" w14:textId="1A033AAC" w:rsidR="00A96781" w:rsidRPr="00F14B15" w:rsidRDefault="00A96781" w:rsidP="00A96781">
            <w:pPr>
              <w:jc w:val="center"/>
            </w:pPr>
            <w:r>
              <w:t>1 589.76</w:t>
            </w:r>
            <w:r w:rsidRPr="00F14B15">
              <w:t xml:space="preserve"> zł</w:t>
            </w:r>
          </w:p>
        </w:tc>
      </w:tr>
      <w:bookmarkEnd w:id="0"/>
    </w:tbl>
    <w:p w14:paraId="3EFB835B" w14:textId="51D9ACA3" w:rsidR="00C236D3" w:rsidRPr="00F14B15" w:rsidRDefault="00C236D3" w:rsidP="00F14B15">
      <w:pPr>
        <w:pStyle w:val="Tekstpodstawowy"/>
        <w:rPr>
          <w:sz w:val="22"/>
          <w:szCs w:val="22"/>
        </w:rPr>
      </w:pPr>
    </w:p>
    <w:sectPr w:rsidR="00C236D3" w:rsidRPr="00F14B15" w:rsidSect="00F14B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1934BB" w14:textId="77777777" w:rsidR="00536D99" w:rsidRDefault="00536D99">
      <w:r>
        <w:separator/>
      </w:r>
    </w:p>
  </w:endnote>
  <w:endnote w:type="continuationSeparator" w:id="0">
    <w:p w14:paraId="52FA2A42" w14:textId="77777777" w:rsidR="00536D99" w:rsidRDefault="0053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CA5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A90E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BFA0A" w14:textId="5052C5AC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551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4DA86A" w14:textId="77777777" w:rsidR="009F189D" w:rsidRDefault="009F189D">
    <w:pPr>
      <w:pStyle w:val="Stopka"/>
      <w:tabs>
        <w:tab w:val="clear" w:pos="4536"/>
      </w:tabs>
      <w:jc w:val="center"/>
    </w:pPr>
  </w:p>
  <w:p w14:paraId="19429B7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146262" w14:textId="77777777" w:rsidR="00536D99" w:rsidRDefault="00536D99">
      <w:r>
        <w:separator/>
      </w:r>
    </w:p>
  </w:footnote>
  <w:footnote w:type="continuationSeparator" w:id="0">
    <w:p w14:paraId="3C432097" w14:textId="77777777" w:rsidR="00536D99" w:rsidRDefault="00536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AEADD" w14:textId="77777777" w:rsidR="00913A0E" w:rsidRDefault="00913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92BFE" w14:textId="77777777" w:rsidR="00913A0E" w:rsidRDefault="00913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08416" w14:textId="77777777" w:rsidR="00913A0E" w:rsidRDefault="00913A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6D9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6D99"/>
    <w:rsid w:val="005614F2"/>
    <w:rsid w:val="00577BC6"/>
    <w:rsid w:val="00634893"/>
    <w:rsid w:val="0069085C"/>
    <w:rsid w:val="006B27ED"/>
    <w:rsid w:val="00843263"/>
    <w:rsid w:val="00861E75"/>
    <w:rsid w:val="00913A0E"/>
    <w:rsid w:val="009D19BD"/>
    <w:rsid w:val="009F189D"/>
    <w:rsid w:val="00A80738"/>
    <w:rsid w:val="00A96781"/>
    <w:rsid w:val="00BB547B"/>
    <w:rsid w:val="00C236D3"/>
    <w:rsid w:val="00C27910"/>
    <w:rsid w:val="00C659E2"/>
    <w:rsid w:val="00C82837"/>
    <w:rsid w:val="00CA3D66"/>
    <w:rsid w:val="00CB0802"/>
    <w:rsid w:val="00D665F5"/>
    <w:rsid w:val="00D7128F"/>
    <w:rsid w:val="00EA3476"/>
    <w:rsid w:val="00F14B1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6B6442"/>
  <w15:chartTrackingRefBased/>
  <w15:docId w15:val="{CFAA85A8-883C-40CB-BC51-538E192C7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216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2024-06-07T10:17:00Z</dcterms:created>
  <dcterms:modified xsi:type="dcterms:W3CDTF">2024-06-07T10:34:00Z</dcterms:modified>
</cp:coreProperties>
</file>