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3916D" w14:textId="77777777" w:rsidR="00986737" w:rsidRPr="000B2A35" w:rsidRDefault="004A5663" w:rsidP="000B2A35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B2A35">
        <w:rPr>
          <w:rFonts w:ascii="Arial" w:hAnsi="Arial" w:cs="Arial"/>
          <w:sz w:val="24"/>
          <w:szCs w:val="24"/>
        </w:rPr>
        <w:t>Poznań</w:t>
      </w:r>
      <w:r w:rsidR="00986737" w:rsidRPr="000B2A35">
        <w:rPr>
          <w:rFonts w:ascii="Arial" w:hAnsi="Arial" w:cs="Arial"/>
          <w:sz w:val="24"/>
          <w:szCs w:val="24"/>
        </w:rPr>
        <w:t xml:space="preserve"> dnia: </w:t>
      </w:r>
      <w:r w:rsidRPr="000B2A35">
        <w:rPr>
          <w:rFonts w:ascii="Arial" w:hAnsi="Arial" w:cs="Arial"/>
          <w:sz w:val="24"/>
          <w:szCs w:val="24"/>
        </w:rPr>
        <w:t>2024-06-07</w:t>
      </w:r>
    </w:p>
    <w:p w14:paraId="2AEEBF5E" w14:textId="77777777" w:rsidR="004A5663" w:rsidRPr="000B2A35" w:rsidRDefault="004A5663" w:rsidP="000B2A35">
      <w:pPr>
        <w:rPr>
          <w:rFonts w:ascii="Arial" w:hAnsi="Arial" w:cs="Arial"/>
          <w:b/>
          <w:bCs/>
          <w:sz w:val="24"/>
          <w:szCs w:val="24"/>
        </w:rPr>
      </w:pPr>
      <w:r w:rsidRPr="000B2A35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430388A" w14:textId="77777777" w:rsidR="00986737" w:rsidRPr="000B2A35" w:rsidRDefault="004A5663" w:rsidP="000B2A35">
      <w:pPr>
        <w:rPr>
          <w:rFonts w:ascii="Arial" w:hAnsi="Arial" w:cs="Arial"/>
          <w:b/>
          <w:bCs/>
          <w:sz w:val="24"/>
          <w:szCs w:val="24"/>
        </w:rPr>
      </w:pPr>
      <w:r w:rsidRPr="000B2A35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8F5D33B" w14:textId="77777777" w:rsidR="00986737" w:rsidRPr="000B2A35" w:rsidRDefault="004A5663" w:rsidP="000B2A35">
      <w:pPr>
        <w:rPr>
          <w:rFonts w:ascii="Arial" w:hAnsi="Arial" w:cs="Arial"/>
          <w:sz w:val="24"/>
          <w:szCs w:val="24"/>
        </w:rPr>
      </w:pPr>
      <w:r w:rsidRPr="000B2A35">
        <w:rPr>
          <w:rFonts w:ascii="Arial" w:hAnsi="Arial" w:cs="Arial"/>
          <w:sz w:val="24"/>
          <w:szCs w:val="24"/>
        </w:rPr>
        <w:t>Juraszów</w:t>
      </w:r>
      <w:r w:rsidR="00986737" w:rsidRPr="000B2A35">
        <w:rPr>
          <w:rFonts w:ascii="Arial" w:hAnsi="Arial" w:cs="Arial"/>
          <w:sz w:val="24"/>
          <w:szCs w:val="24"/>
        </w:rPr>
        <w:t xml:space="preserve"> </w:t>
      </w:r>
      <w:r w:rsidRPr="000B2A35">
        <w:rPr>
          <w:rFonts w:ascii="Arial" w:hAnsi="Arial" w:cs="Arial"/>
          <w:sz w:val="24"/>
          <w:szCs w:val="24"/>
        </w:rPr>
        <w:t>7/19</w:t>
      </w:r>
    </w:p>
    <w:p w14:paraId="39B57B1D" w14:textId="77777777" w:rsidR="00986737" w:rsidRPr="000B2A35" w:rsidRDefault="004A5663" w:rsidP="000B2A35">
      <w:pPr>
        <w:rPr>
          <w:rFonts w:ascii="Arial" w:hAnsi="Arial" w:cs="Arial"/>
          <w:sz w:val="24"/>
          <w:szCs w:val="24"/>
        </w:rPr>
      </w:pPr>
      <w:r w:rsidRPr="000B2A35">
        <w:rPr>
          <w:rFonts w:ascii="Arial" w:hAnsi="Arial" w:cs="Arial"/>
          <w:sz w:val="24"/>
          <w:szCs w:val="24"/>
        </w:rPr>
        <w:t>60-479</w:t>
      </w:r>
      <w:r w:rsidR="00986737" w:rsidRPr="000B2A35">
        <w:rPr>
          <w:rFonts w:ascii="Arial" w:hAnsi="Arial" w:cs="Arial"/>
          <w:sz w:val="24"/>
          <w:szCs w:val="24"/>
        </w:rPr>
        <w:t xml:space="preserve"> </w:t>
      </w:r>
      <w:r w:rsidRPr="000B2A35">
        <w:rPr>
          <w:rFonts w:ascii="Arial" w:hAnsi="Arial" w:cs="Arial"/>
          <w:sz w:val="24"/>
          <w:szCs w:val="24"/>
        </w:rPr>
        <w:t>Poznań</w:t>
      </w:r>
    </w:p>
    <w:p w14:paraId="0F82E0FF" w14:textId="3E051358" w:rsidR="00986737" w:rsidRDefault="00986737" w:rsidP="000B2A35">
      <w:pPr>
        <w:jc w:val="both"/>
        <w:rPr>
          <w:rFonts w:ascii="Arial" w:hAnsi="Arial" w:cs="Arial"/>
          <w:bCs/>
          <w:sz w:val="24"/>
          <w:szCs w:val="24"/>
        </w:rPr>
      </w:pPr>
    </w:p>
    <w:p w14:paraId="708994E4" w14:textId="77777777" w:rsidR="000B2A35" w:rsidRPr="000B2A35" w:rsidRDefault="000B2A35" w:rsidP="000B2A35">
      <w:pPr>
        <w:jc w:val="both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0B2A35" w14:paraId="79CCD36E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2F33D4" w14:textId="77777777" w:rsidR="000B2A35" w:rsidRDefault="000B2A35" w:rsidP="000B2A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</w:p>
          <w:p w14:paraId="428F3380" w14:textId="77777777" w:rsidR="00986737" w:rsidRDefault="00986737" w:rsidP="000B2A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  <w:r w:rsidRPr="000B2A35">
              <w:rPr>
                <w:rFonts w:ascii="Arial" w:hAnsi="Arial" w:cs="Arial"/>
                <w:b/>
                <w:spacing w:val="20"/>
                <w:sz w:val="24"/>
                <w:szCs w:val="24"/>
              </w:rPr>
              <w:t>INFORMACJA Z OTWARCIA OFERT</w:t>
            </w:r>
          </w:p>
          <w:p w14:paraId="2BE0E346" w14:textId="77777777" w:rsidR="000573CB" w:rsidRDefault="000573CB" w:rsidP="000B2A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4"/>
                <w:szCs w:val="24"/>
              </w:rPr>
            </w:pPr>
          </w:p>
          <w:p w14:paraId="2AFE5342" w14:textId="6921F133" w:rsidR="000B2A35" w:rsidRPr="000B2A35" w:rsidRDefault="000B2A35" w:rsidP="000B2A35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24"/>
                <w:szCs w:val="24"/>
              </w:rPr>
            </w:pPr>
          </w:p>
        </w:tc>
      </w:tr>
    </w:tbl>
    <w:p w14:paraId="41D8159A" w14:textId="77777777" w:rsidR="00986737" w:rsidRPr="000B2A35" w:rsidRDefault="00986737" w:rsidP="000B2A3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0B2A35">
        <w:rPr>
          <w:rFonts w:ascii="Arial" w:hAnsi="Arial" w:cs="Arial"/>
          <w:sz w:val="24"/>
          <w:szCs w:val="24"/>
        </w:rPr>
        <w:tab/>
        <w:t xml:space="preserve"> </w:t>
      </w:r>
    </w:p>
    <w:p w14:paraId="19C18B7D" w14:textId="77777777" w:rsidR="00986737" w:rsidRPr="000B2A35" w:rsidRDefault="00986737" w:rsidP="000B2A35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0B2A35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0B2A35">
        <w:rPr>
          <w:rFonts w:ascii="Arial" w:hAnsi="Arial" w:cs="Arial"/>
          <w:sz w:val="24"/>
          <w:szCs w:val="24"/>
        </w:rPr>
        <w:t>postępowania o udzielenie zamówienia publicznego</w:t>
      </w:r>
      <w:r w:rsidRPr="000B2A35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0B2A35" w14:paraId="190F449B" w14:textId="77777777" w:rsidTr="005A632E">
        <w:tc>
          <w:tcPr>
            <w:tcW w:w="2269" w:type="dxa"/>
            <w:shd w:val="clear" w:color="auto" w:fill="auto"/>
          </w:tcPr>
          <w:p w14:paraId="31110C62" w14:textId="77777777" w:rsidR="00986737" w:rsidRPr="000B2A35" w:rsidRDefault="00986737" w:rsidP="000B2A3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614DA80" w14:textId="77777777" w:rsidR="00986737" w:rsidRPr="000B2A35" w:rsidRDefault="004A5663" w:rsidP="000B2A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0B2A35">
              <w:rPr>
                <w:rFonts w:ascii="Arial" w:hAnsi="Arial" w:cs="Arial"/>
                <w:b/>
                <w:sz w:val="24"/>
                <w:szCs w:val="24"/>
              </w:rPr>
              <w:t>Remonty i naprawy wynikające z nakazów Sanepidu</w:t>
            </w:r>
            <w:r w:rsidR="00986737" w:rsidRPr="000B2A35"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</w:tc>
      </w:tr>
      <w:tr w:rsidR="004A5663" w:rsidRPr="000B2A35" w14:paraId="2699433B" w14:textId="77777777" w:rsidTr="00BB051C">
        <w:tc>
          <w:tcPr>
            <w:tcW w:w="2269" w:type="dxa"/>
            <w:shd w:val="clear" w:color="auto" w:fill="auto"/>
          </w:tcPr>
          <w:p w14:paraId="79C7BB8E" w14:textId="77777777" w:rsidR="004A5663" w:rsidRPr="000B2A35" w:rsidRDefault="004A5663" w:rsidP="000B2A3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E734133" w14:textId="77777777" w:rsidR="004A5663" w:rsidRPr="000B2A35" w:rsidRDefault="004A5663" w:rsidP="000B2A35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2A35">
              <w:rPr>
                <w:rFonts w:ascii="Arial" w:hAnsi="Arial" w:cs="Arial"/>
                <w:bCs/>
                <w:sz w:val="24"/>
                <w:szCs w:val="24"/>
              </w:rPr>
              <w:t>SZW/DZP/40/2024</w:t>
            </w:r>
          </w:p>
        </w:tc>
      </w:tr>
    </w:tbl>
    <w:p w14:paraId="3F92DE65" w14:textId="77777777" w:rsidR="000B2A35" w:rsidRDefault="000B2A35" w:rsidP="000B2A35">
      <w:pPr>
        <w:rPr>
          <w:rFonts w:ascii="Arial" w:hAnsi="Arial" w:cs="Arial"/>
          <w:sz w:val="24"/>
          <w:szCs w:val="24"/>
        </w:rPr>
      </w:pPr>
    </w:p>
    <w:p w14:paraId="5A74584D" w14:textId="77777777" w:rsidR="000B2A35" w:rsidRDefault="000B2A35" w:rsidP="000B2A35">
      <w:pPr>
        <w:jc w:val="both"/>
        <w:rPr>
          <w:rFonts w:ascii="Arial" w:hAnsi="Arial" w:cs="Arial"/>
          <w:sz w:val="24"/>
          <w:szCs w:val="24"/>
        </w:rPr>
      </w:pPr>
      <w:r w:rsidRPr="000B2A35">
        <w:rPr>
          <w:rFonts w:ascii="Arial" w:hAnsi="Arial" w:cs="Arial"/>
          <w:sz w:val="24"/>
          <w:szCs w:val="24"/>
        </w:rPr>
        <w:t xml:space="preserve">Zamawiający, działając na podstawie art. 222 ust. 5 </w:t>
      </w:r>
      <w:r w:rsidRPr="000B2A35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0B2A35">
        <w:rPr>
          <w:rFonts w:ascii="Arial" w:hAnsi="Arial" w:cs="Arial"/>
          <w:sz w:val="24"/>
          <w:szCs w:val="24"/>
        </w:rPr>
        <w:t xml:space="preserve"> (</w:t>
      </w:r>
      <w:proofErr w:type="spellStart"/>
      <w:r w:rsidRPr="000B2A35">
        <w:rPr>
          <w:rFonts w:ascii="Arial" w:hAnsi="Arial" w:cs="Arial"/>
          <w:sz w:val="24"/>
          <w:szCs w:val="24"/>
        </w:rPr>
        <w:t>t.j</w:t>
      </w:r>
      <w:proofErr w:type="spellEnd"/>
      <w:r w:rsidRPr="000B2A35">
        <w:rPr>
          <w:rFonts w:ascii="Arial" w:hAnsi="Arial" w:cs="Arial"/>
          <w:sz w:val="24"/>
          <w:szCs w:val="24"/>
        </w:rPr>
        <w:t>. Dz. U. z 2023r. poz. 1605) udostępnia informację z otwarcia ofert.</w:t>
      </w:r>
    </w:p>
    <w:p w14:paraId="26B72D75" w14:textId="77777777" w:rsidR="000B2A35" w:rsidRDefault="000B2A35" w:rsidP="000B2A35">
      <w:pPr>
        <w:jc w:val="both"/>
        <w:rPr>
          <w:rFonts w:ascii="Arial" w:hAnsi="Arial" w:cs="Arial"/>
          <w:sz w:val="24"/>
          <w:szCs w:val="24"/>
        </w:rPr>
      </w:pPr>
    </w:p>
    <w:p w14:paraId="69B55F2C" w14:textId="764D9B3F" w:rsidR="000B2A35" w:rsidRPr="000B2A35" w:rsidRDefault="000B2A35" w:rsidP="000B2A35">
      <w:pPr>
        <w:jc w:val="both"/>
        <w:rPr>
          <w:rFonts w:ascii="Arial" w:hAnsi="Arial" w:cs="Arial"/>
          <w:sz w:val="24"/>
          <w:szCs w:val="24"/>
        </w:rPr>
      </w:pPr>
      <w:r w:rsidRPr="000B2A35">
        <w:rPr>
          <w:rFonts w:ascii="Arial" w:hAnsi="Arial" w:cs="Arial"/>
          <w:sz w:val="24"/>
          <w:szCs w:val="24"/>
        </w:rPr>
        <w:t xml:space="preserve">Zamawiający, działając w trybie art. 222 ust. 4 ustawy Prawo Zamówień Publicznych, informuje że kwota jaką zamierza przeznaczyć na sfinansowanie zamówienia </w:t>
      </w:r>
      <w:r>
        <w:rPr>
          <w:rFonts w:ascii="Arial" w:hAnsi="Arial" w:cs="Arial"/>
          <w:sz w:val="24"/>
          <w:szCs w:val="24"/>
        </w:rPr>
        <w:t>w</w:t>
      </w:r>
      <w:r w:rsidRPr="000B2A35">
        <w:rPr>
          <w:rFonts w:ascii="Arial" w:hAnsi="Arial" w:cs="Arial"/>
          <w:sz w:val="24"/>
          <w:szCs w:val="24"/>
        </w:rPr>
        <w:t>ynosi:</w:t>
      </w:r>
    </w:p>
    <w:p w14:paraId="1E96A14E" w14:textId="1B499972" w:rsidR="000B2A35" w:rsidRPr="000B2A35" w:rsidRDefault="000B2A35" w:rsidP="000B2A35">
      <w:pPr>
        <w:rPr>
          <w:rFonts w:ascii="Arial" w:hAnsi="Arial" w:cs="Arial"/>
          <w:sz w:val="24"/>
          <w:szCs w:val="24"/>
        </w:rPr>
      </w:pPr>
      <w:r w:rsidRPr="000B2A35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0B2A35">
        <w:rPr>
          <w:rFonts w:ascii="Arial" w:hAnsi="Arial" w:cs="Arial"/>
          <w:sz w:val="24"/>
          <w:szCs w:val="24"/>
        </w:rPr>
        <w:t>45000,00 zł brutto</w:t>
      </w:r>
    </w:p>
    <w:p w14:paraId="6EB5255D" w14:textId="25F1D696" w:rsidR="000B2A35" w:rsidRPr="000B2A35" w:rsidRDefault="000B2A35" w:rsidP="000B2A35">
      <w:pPr>
        <w:rPr>
          <w:rFonts w:ascii="Arial" w:hAnsi="Arial" w:cs="Arial"/>
          <w:sz w:val="24"/>
          <w:szCs w:val="24"/>
        </w:rPr>
      </w:pPr>
      <w:r w:rsidRPr="000B2A35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0B2A35">
        <w:rPr>
          <w:rFonts w:ascii="Arial" w:hAnsi="Arial" w:cs="Arial"/>
          <w:sz w:val="24"/>
          <w:szCs w:val="24"/>
        </w:rPr>
        <w:t>184500,00 zł brutto</w:t>
      </w:r>
      <w:r>
        <w:rPr>
          <w:rFonts w:ascii="Arial" w:hAnsi="Arial" w:cs="Arial"/>
          <w:sz w:val="24"/>
          <w:szCs w:val="24"/>
        </w:rPr>
        <w:t>.</w:t>
      </w:r>
    </w:p>
    <w:p w14:paraId="60B4F218" w14:textId="77777777" w:rsidR="00A80738" w:rsidRPr="000B2A35" w:rsidRDefault="00A80738" w:rsidP="000B2A35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3E34A32" w14:textId="77777777" w:rsidR="00A80738" w:rsidRDefault="00D665F5" w:rsidP="000B2A35">
      <w:pPr>
        <w:jc w:val="both"/>
        <w:rPr>
          <w:rFonts w:ascii="Arial" w:hAnsi="Arial" w:cs="Arial"/>
          <w:sz w:val="24"/>
          <w:szCs w:val="24"/>
        </w:rPr>
      </w:pPr>
      <w:r w:rsidRPr="000B2A35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0B2A35">
        <w:rPr>
          <w:rFonts w:ascii="Arial" w:hAnsi="Arial" w:cs="Arial"/>
          <w:sz w:val="24"/>
          <w:szCs w:val="24"/>
        </w:rPr>
        <w:t xml:space="preserve"> w dniu </w:t>
      </w:r>
      <w:r w:rsidR="004A5663" w:rsidRPr="000B2A35">
        <w:rPr>
          <w:rFonts w:ascii="Arial" w:hAnsi="Arial" w:cs="Arial"/>
          <w:sz w:val="24"/>
          <w:szCs w:val="24"/>
        </w:rPr>
        <w:t>07/06/2024</w:t>
      </w:r>
      <w:r w:rsidR="00FF4AB1" w:rsidRPr="000B2A35">
        <w:rPr>
          <w:rFonts w:ascii="Arial" w:hAnsi="Arial" w:cs="Arial"/>
          <w:sz w:val="24"/>
          <w:szCs w:val="24"/>
        </w:rPr>
        <w:t xml:space="preserve"> o godz. </w:t>
      </w:r>
      <w:r w:rsidR="004A5663" w:rsidRPr="000B2A35">
        <w:rPr>
          <w:rFonts w:ascii="Arial" w:hAnsi="Arial" w:cs="Arial"/>
          <w:sz w:val="24"/>
          <w:szCs w:val="24"/>
        </w:rPr>
        <w:t>09:30</w:t>
      </w:r>
      <w:r w:rsidRPr="000B2A35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296816EC" w14:textId="77777777" w:rsidR="000B2A35" w:rsidRPr="000B2A35" w:rsidRDefault="000B2A35" w:rsidP="000B2A3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50"/>
        <w:gridCol w:w="3119"/>
        <w:gridCol w:w="2551"/>
        <w:gridCol w:w="2518"/>
      </w:tblGrid>
      <w:tr w:rsidR="00175486" w:rsidRPr="00990C13" w14:paraId="2380CDAC" w14:textId="77777777" w:rsidTr="00BB235B">
        <w:tc>
          <w:tcPr>
            <w:tcW w:w="851" w:type="dxa"/>
            <w:shd w:val="clear" w:color="auto" w:fill="F2F2F2"/>
            <w:vAlign w:val="center"/>
          </w:tcPr>
          <w:p w14:paraId="71A258F2" w14:textId="77777777" w:rsidR="00175486" w:rsidRPr="00990C13" w:rsidRDefault="00175486" w:rsidP="000B2A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C13">
              <w:rPr>
                <w:rFonts w:ascii="Arial" w:hAnsi="Arial" w:cs="Arial"/>
                <w:sz w:val="18"/>
                <w:szCs w:val="18"/>
              </w:rPr>
              <w:t>Oferta nr</w:t>
            </w:r>
          </w:p>
        </w:tc>
        <w:tc>
          <w:tcPr>
            <w:tcW w:w="850" w:type="dxa"/>
            <w:shd w:val="clear" w:color="auto" w:fill="F2F2F2"/>
            <w:vAlign w:val="center"/>
          </w:tcPr>
          <w:p w14:paraId="7C3B349F" w14:textId="77777777" w:rsidR="00175486" w:rsidRPr="00990C13" w:rsidRDefault="00175486" w:rsidP="000B2A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C13">
              <w:rPr>
                <w:rFonts w:ascii="Arial" w:hAnsi="Arial" w:cs="Arial"/>
                <w:sz w:val="18"/>
                <w:szCs w:val="18"/>
              </w:rPr>
              <w:t>Część nr</w:t>
            </w:r>
          </w:p>
        </w:tc>
        <w:tc>
          <w:tcPr>
            <w:tcW w:w="3119" w:type="dxa"/>
            <w:shd w:val="clear" w:color="auto" w:fill="F2F2F2"/>
            <w:vAlign w:val="center"/>
          </w:tcPr>
          <w:p w14:paraId="065EA995" w14:textId="77777777" w:rsidR="00175486" w:rsidRPr="00990C13" w:rsidRDefault="00175486" w:rsidP="000B2A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C13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94B33C4" w14:textId="5B706F24" w:rsidR="00175486" w:rsidRPr="00990C13" w:rsidRDefault="00175486" w:rsidP="0069562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Pozostałe kryteria</w:t>
            </w:r>
          </w:p>
        </w:tc>
        <w:tc>
          <w:tcPr>
            <w:tcW w:w="2518" w:type="dxa"/>
            <w:shd w:val="clear" w:color="auto" w:fill="F2F2F2"/>
            <w:vAlign w:val="center"/>
          </w:tcPr>
          <w:p w14:paraId="789C694E" w14:textId="4F2F0121" w:rsidR="00175486" w:rsidRPr="00990C13" w:rsidRDefault="00175486" w:rsidP="000B2A3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90C13">
              <w:rPr>
                <w:rFonts w:ascii="Arial" w:hAnsi="Arial" w:cs="Arial"/>
                <w:sz w:val="18"/>
                <w:szCs w:val="18"/>
              </w:rPr>
              <w:t>Cena oferty</w:t>
            </w:r>
          </w:p>
        </w:tc>
      </w:tr>
      <w:tr w:rsidR="00175486" w:rsidRPr="000B2A35" w14:paraId="1122DB1D" w14:textId="77777777" w:rsidTr="00BB235B">
        <w:tc>
          <w:tcPr>
            <w:tcW w:w="851" w:type="dxa"/>
            <w:shd w:val="clear" w:color="auto" w:fill="auto"/>
            <w:vAlign w:val="center"/>
          </w:tcPr>
          <w:p w14:paraId="1F5F0E89" w14:textId="77777777" w:rsidR="00175486" w:rsidRPr="000B2A35" w:rsidRDefault="00175486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CBD6973" w14:textId="77777777" w:rsidR="00175486" w:rsidRPr="000B2A35" w:rsidRDefault="00175486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14:paraId="298325CA" w14:textId="77777777" w:rsidR="00175486" w:rsidRPr="00695621" w:rsidRDefault="00175486" w:rsidP="000B2A3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95621">
              <w:rPr>
                <w:rFonts w:ascii="Arial" w:hAnsi="Arial" w:cs="Arial"/>
                <w:sz w:val="22"/>
                <w:szCs w:val="22"/>
              </w:rPr>
              <w:t>Dalrem</w:t>
            </w:r>
            <w:proofErr w:type="spellEnd"/>
            <w:r w:rsidRPr="00695621">
              <w:rPr>
                <w:rFonts w:ascii="Arial" w:hAnsi="Arial" w:cs="Arial"/>
                <w:sz w:val="22"/>
                <w:szCs w:val="22"/>
              </w:rPr>
              <w:t xml:space="preserve"> Adriana </w:t>
            </w:r>
            <w:proofErr w:type="spellStart"/>
            <w:r w:rsidRPr="00695621">
              <w:rPr>
                <w:rFonts w:ascii="Arial" w:hAnsi="Arial" w:cs="Arial"/>
                <w:sz w:val="22"/>
                <w:szCs w:val="22"/>
              </w:rPr>
              <w:t>Dałek</w:t>
            </w:r>
            <w:proofErr w:type="spellEnd"/>
          </w:p>
          <w:p w14:paraId="274D7506" w14:textId="77777777" w:rsidR="00175486" w:rsidRPr="00695621" w:rsidRDefault="00175486" w:rsidP="000B2A35">
            <w:pPr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Tęczowa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5621">
              <w:rPr>
                <w:rFonts w:ascii="Arial" w:hAnsi="Arial" w:cs="Arial"/>
                <w:sz w:val="22"/>
                <w:szCs w:val="22"/>
              </w:rPr>
              <w:t>9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618F3B53" w14:textId="77777777" w:rsidR="00175486" w:rsidRPr="00695621" w:rsidRDefault="00175486" w:rsidP="000B2A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62-095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5621">
              <w:rPr>
                <w:rFonts w:ascii="Arial" w:hAnsi="Arial" w:cs="Arial"/>
                <w:sz w:val="22"/>
                <w:szCs w:val="22"/>
              </w:rPr>
              <w:t>Murowana Goślina</w:t>
            </w:r>
          </w:p>
        </w:tc>
        <w:tc>
          <w:tcPr>
            <w:tcW w:w="2551" w:type="dxa"/>
          </w:tcPr>
          <w:p w14:paraId="1220FB76" w14:textId="77777777" w:rsidR="00175486" w:rsidRDefault="00175486" w:rsidP="000B2A35">
            <w:pPr>
              <w:jc w:val="center"/>
              <w:rPr>
                <w:rFonts w:ascii="Arial" w:hAnsi="Arial" w:cs="Arial"/>
              </w:rPr>
            </w:pPr>
          </w:p>
          <w:p w14:paraId="2F18DAFD" w14:textId="556155AF" w:rsidR="00175486" w:rsidRDefault="00175486" w:rsidP="000B2A35">
            <w:pPr>
              <w:jc w:val="center"/>
              <w:rPr>
                <w:rFonts w:ascii="Arial" w:hAnsi="Arial" w:cs="Arial"/>
              </w:rPr>
            </w:pPr>
            <w:r w:rsidRPr="00175486">
              <w:rPr>
                <w:rFonts w:ascii="Arial" w:hAnsi="Arial" w:cs="Arial"/>
              </w:rPr>
              <w:t>okres gwarancji</w:t>
            </w:r>
            <w:r>
              <w:rPr>
                <w:rFonts w:ascii="Arial" w:hAnsi="Arial" w:cs="Arial"/>
              </w:rPr>
              <w:t xml:space="preserve"> – 25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  <w:p w14:paraId="6D50835D" w14:textId="04DE0B3A" w:rsidR="00175486" w:rsidRPr="000B2A35" w:rsidRDefault="00175486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>termin wykonania – 30 dni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4EE3B851" w14:textId="350DCBCF" w:rsidR="00175486" w:rsidRPr="000B2A35" w:rsidRDefault="00175486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41 820.00 zł</w:t>
            </w:r>
          </w:p>
        </w:tc>
      </w:tr>
      <w:tr w:rsidR="00344499" w:rsidRPr="000B2A35" w14:paraId="57C7A40E" w14:textId="77777777" w:rsidTr="00BB235B">
        <w:tc>
          <w:tcPr>
            <w:tcW w:w="851" w:type="dxa"/>
            <w:shd w:val="clear" w:color="auto" w:fill="auto"/>
            <w:vAlign w:val="center"/>
          </w:tcPr>
          <w:p w14:paraId="013C994B" w14:textId="77777777" w:rsidR="00344499" w:rsidRPr="000B2A35" w:rsidRDefault="00344499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D176BD" w14:textId="77777777" w:rsidR="00344499" w:rsidRPr="000B2A35" w:rsidRDefault="00344499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14:paraId="5AC4F5BE" w14:textId="77777777" w:rsidR="00344499" w:rsidRPr="00695621" w:rsidRDefault="00344499" w:rsidP="000B2A3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695621">
              <w:rPr>
                <w:rFonts w:ascii="Arial" w:hAnsi="Arial" w:cs="Arial"/>
                <w:sz w:val="22"/>
                <w:szCs w:val="22"/>
              </w:rPr>
              <w:t>Dalrem</w:t>
            </w:r>
            <w:proofErr w:type="spellEnd"/>
            <w:r w:rsidRPr="00695621">
              <w:rPr>
                <w:rFonts w:ascii="Arial" w:hAnsi="Arial" w:cs="Arial"/>
                <w:sz w:val="22"/>
                <w:szCs w:val="22"/>
              </w:rPr>
              <w:t xml:space="preserve"> Adriana </w:t>
            </w:r>
            <w:proofErr w:type="spellStart"/>
            <w:r w:rsidRPr="00695621">
              <w:rPr>
                <w:rFonts w:ascii="Arial" w:hAnsi="Arial" w:cs="Arial"/>
                <w:sz w:val="22"/>
                <w:szCs w:val="22"/>
              </w:rPr>
              <w:t>Dałek</w:t>
            </w:r>
            <w:proofErr w:type="spellEnd"/>
          </w:p>
          <w:p w14:paraId="5114717F" w14:textId="77777777" w:rsidR="00344499" w:rsidRPr="00695621" w:rsidRDefault="00344499" w:rsidP="000B2A35">
            <w:pPr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Tęczowa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5621">
              <w:rPr>
                <w:rFonts w:ascii="Arial" w:hAnsi="Arial" w:cs="Arial"/>
                <w:sz w:val="22"/>
                <w:szCs w:val="22"/>
              </w:rPr>
              <w:t>9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852F3D9" w14:textId="77777777" w:rsidR="00344499" w:rsidRPr="00695621" w:rsidRDefault="00344499" w:rsidP="000B2A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62-095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5621">
              <w:rPr>
                <w:rFonts w:ascii="Arial" w:hAnsi="Arial" w:cs="Arial"/>
                <w:sz w:val="22"/>
                <w:szCs w:val="22"/>
              </w:rPr>
              <w:t>Murowana Goślina</w:t>
            </w:r>
          </w:p>
        </w:tc>
        <w:tc>
          <w:tcPr>
            <w:tcW w:w="2551" w:type="dxa"/>
          </w:tcPr>
          <w:p w14:paraId="661DAA1F" w14:textId="77777777" w:rsidR="00344499" w:rsidRDefault="00344499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058C3CC" w14:textId="35570312" w:rsidR="00344499" w:rsidRPr="000B2A35" w:rsidRDefault="00344499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58D07DD8" w14:textId="77777777" w:rsidR="00344499" w:rsidRDefault="00BB235B" w:rsidP="000B2A3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stawka powierzchni białej - </w:t>
            </w:r>
            <w:r w:rsidR="00344499" w:rsidRPr="00BB235B">
              <w:rPr>
                <w:rFonts w:ascii="Arial" w:hAnsi="Arial" w:cs="Arial"/>
              </w:rPr>
              <w:t>49.20 zł</w:t>
            </w:r>
            <w:r>
              <w:rPr>
                <w:rFonts w:ascii="Arial" w:hAnsi="Arial" w:cs="Arial"/>
              </w:rPr>
              <w:t>/m²</w:t>
            </w:r>
          </w:p>
          <w:p w14:paraId="28990280" w14:textId="77777777" w:rsidR="00BB235B" w:rsidRDefault="00BB235B" w:rsidP="00BB23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stawka powierzchni </w:t>
            </w:r>
          </w:p>
          <w:p w14:paraId="41619616" w14:textId="2A74B312" w:rsidR="00BB235B" w:rsidRPr="00BB235B" w:rsidRDefault="00BB235B" w:rsidP="00BB23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kolorowej</w:t>
            </w:r>
            <w:r>
              <w:rPr>
                <w:rFonts w:ascii="Arial" w:hAnsi="Arial" w:cs="Arial"/>
              </w:rPr>
              <w:t xml:space="preserve">- </w:t>
            </w:r>
            <w:r>
              <w:rPr>
                <w:rFonts w:ascii="Arial" w:hAnsi="Arial" w:cs="Arial"/>
              </w:rPr>
              <w:t>51.66</w:t>
            </w:r>
            <w:r w:rsidRPr="00BB235B">
              <w:rPr>
                <w:rFonts w:ascii="Arial" w:hAnsi="Arial" w:cs="Arial"/>
              </w:rPr>
              <w:t xml:space="preserve"> zł</w:t>
            </w:r>
            <w:r>
              <w:rPr>
                <w:rFonts w:ascii="Arial" w:hAnsi="Arial" w:cs="Arial"/>
              </w:rPr>
              <w:t>/m²</w:t>
            </w:r>
          </w:p>
        </w:tc>
      </w:tr>
      <w:tr w:rsidR="00695621" w:rsidRPr="000B2A35" w14:paraId="118E5FA7" w14:textId="77777777" w:rsidTr="00BB235B">
        <w:tc>
          <w:tcPr>
            <w:tcW w:w="851" w:type="dxa"/>
            <w:shd w:val="clear" w:color="auto" w:fill="auto"/>
            <w:vAlign w:val="center"/>
          </w:tcPr>
          <w:p w14:paraId="20ED93AA" w14:textId="77777777" w:rsidR="00695621" w:rsidRPr="000B2A35" w:rsidRDefault="00695621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546ADC8" w14:textId="77777777" w:rsidR="00695621" w:rsidRPr="000B2A35" w:rsidRDefault="00695621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119" w:type="dxa"/>
            <w:shd w:val="clear" w:color="auto" w:fill="auto"/>
          </w:tcPr>
          <w:p w14:paraId="1385C75F" w14:textId="77777777" w:rsidR="00695621" w:rsidRPr="00695621" w:rsidRDefault="00695621" w:rsidP="000B2A35">
            <w:pPr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Zakład Malarsko-Budowlany Sylwester Bobrowski</w:t>
            </w:r>
          </w:p>
          <w:p w14:paraId="0E3E48B4" w14:textId="77777777" w:rsidR="00695621" w:rsidRPr="00695621" w:rsidRDefault="00695621" w:rsidP="000B2A35">
            <w:pPr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Parkowa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5621">
              <w:rPr>
                <w:rFonts w:ascii="Arial" w:hAnsi="Arial" w:cs="Arial"/>
                <w:sz w:val="22"/>
                <w:szCs w:val="22"/>
              </w:rPr>
              <w:t>45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0677D5EB" w14:textId="77777777" w:rsidR="00695621" w:rsidRPr="00695621" w:rsidRDefault="00695621" w:rsidP="000B2A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64-000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5621">
              <w:rPr>
                <w:rFonts w:ascii="Arial" w:hAnsi="Arial" w:cs="Arial"/>
                <w:sz w:val="22"/>
                <w:szCs w:val="22"/>
              </w:rPr>
              <w:t>Kościan</w:t>
            </w:r>
          </w:p>
        </w:tc>
        <w:tc>
          <w:tcPr>
            <w:tcW w:w="2551" w:type="dxa"/>
          </w:tcPr>
          <w:p w14:paraId="14DD2967" w14:textId="77777777" w:rsidR="00695621" w:rsidRDefault="00695621" w:rsidP="00695621">
            <w:pPr>
              <w:jc w:val="center"/>
              <w:rPr>
                <w:rFonts w:ascii="Arial" w:hAnsi="Arial" w:cs="Arial"/>
              </w:rPr>
            </w:pPr>
          </w:p>
          <w:p w14:paraId="05484B8B" w14:textId="67DFEEE8" w:rsidR="00695621" w:rsidRDefault="00695621" w:rsidP="00695621">
            <w:pPr>
              <w:jc w:val="center"/>
              <w:rPr>
                <w:rFonts w:ascii="Arial" w:hAnsi="Arial" w:cs="Arial"/>
              </w:rPr>
            </w:pPr>
            <w:r w:rsidRPr="00175486">
              <w:rPr>
                <w:rFonts w:ascii="Arial" w:hAnsi="Arial" w:cs="Arial"/>
              </w:rPr>
              <w:t>okres gwarancji</w:t>
            </w:r>
            <w:r>
              <w:rPr>
                <w:rFonts w:ascii="Arial" w:hAnsi="Arial" w:cs="Arial"/>
              </w:rPr>
              <w:t xml:space="preserve"> – 25 m-</w:t>
            </w:r>
            <w:proofErr w:type="spellStart"/>
            <w:r>
              <w:rPr>
                <w:rFonts w:ascii="Arial" w:hAnsi="Arial" w:cs="Arial"/>
              </w:rPr>
              <w:t>cy</w:t>
            </w:r>
            <w:proofErr w:type="spellEnd"/>
          </w:p>
          <w:p w14:paraId="29DCAF6F" w14:textId="286CD1CB" w:rsidR="00695621" w:rsidRPr="000B2A35" w:rsidRDefault="00695621" w:rsidP="00695621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termin wykonania – </w:t>
            </w:r>
            <w:r>
              <w:rPr>
                <w:rFonts w:ascii="Arial" w:hAnsi="Arial" w:cs="Arial"/>
              </w:rPr>
              <w:t>22</w:t>
            </w:r>
            <w:r>
              <w:rPr>
                <w:rFonts w:ascii="Arial" w:hAnsi="Arial" w:cs="Arial"/>
              </w:rPr>
              <w:t xml:space="preserve"> dni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3E565883" w14:textId="185C595B" w:rsidR="00695621" w:rsidRPr="000B2A35" w:rsidRDefault="00695621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34 121.31 zł</w:t>
            </w:r>
          </w:p>
        </w:tc>
      </w:tr>
      <w:tr w:rsidR="00344499" w:rsidRPr="000B2A35" w14:paraId="2D1443CE" w14:textId="77777777" w:rsidTr="00BB235B">
        <w:tc>
          <w:tcPr>
            <w:tcW w:w="851" w:type="dxa"/>
            <w:shd w:val="clear" w:color="auto" w:fill="auto"/>
            <w:vAlign w:val="center"/>
          </w:tcPr>
          <w:p w14:paraId="1DF836C7" w14:textId="77777777" w:rsidR="00344499" w:rsidRPr="000B2A35" w:rsidRDefault="00344499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5A311B" w14:textId="77777777" w:rsidR="00344499" w:rsidRPr="000B2A35" w:rsidRDefault="00344499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B2A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119" w:type="dxa"/>
            <w:shd w:val="clear" w:color="auto" w:fill="auto"/>
          </w:tcPr>
          <w:p w14:paraId="5D1AB737" w14:textId="77777777" w:rsidR="00344499" w:rsidRPr="00695621" w:rsidRDefault="00344499" w:rsidP="000B2A35">
            <w:pPr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Zakład Malarsko-Budowlany Sylwester Bobrowski</w:t>
            </w:r>
          </w:p>
          <w:p w14:paraId="64F3B416" w14:textId="77777777" w:rsidR="00344499" w:rsidRPr="00695621" w:rsidRDefault="00344499" w:rsidP="000B2A35">
            <w:pPr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Parkowa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5621">
              <w:rPr>
                <w:rFonts w:ascii="Arial" w:hAnsi="Arial" w:cs="Arial"/>
                <w:sz w:val="22"/>
                <w:szCs w:val="22"/>
              </w:rPr>
              <w:t>45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74509A8A" w14:textId="77777777" w:rsidR="00344499" w:rsidRPr="00695621" w:rsidRDefault="00344499" w:rsidP="000B2A35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695621">
              <w:rPr>
                <w:rFonts w:ascii="Arial" w:hAnsi="Arial" w:cs="Arial"/>
                <w:sz w:val="22"/>
                <w:szCs w:val="22"/>
              </w:rPr>
              <w:t>64-000</w:t>
            </w:r>
            <w:r w:rsidRPr="0069562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95621">
              <w:rPr>
                <w:rFonts w:ascii="Arial" w:hAnsi="Arial" w:cs="Arial"/>
                <w:sz w:val="22"/>
                <w:szCs w:val="22"/>
              </w:rPr>
              <w:t>Kościan</w:t>
            </w:r>
          </w:p>
        </w:tc>
        <w:tc>
          <w:tcPr>
            <w:tcW w:w="2551" w:type="dxa"/>
          </w:tcPr>
          <w:p w14:paraId="6206AE3B" w14:textId="77777777" w:rsidR="00344499" w:rsidRDefault="00344499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D3FE2C2" w14:textId="1FFA57CA" w:rsidR="00344499" w:rsidRPr="000B2A35" w:rsidRDefault="00344499" w:rsidP="000B2A3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X</w:t>
            </w:r>
          </w:p>
        </w:tc>
        <w:tc>
          <w:tcPr>
            <w:tcW w:w="2518" w:type="dxa"/>
            <w:shd w:val="clear" w:color="auto" w:fill="auto"/>
            <w:vAlign w:val="center"/>
          </w:tcPr>
          <w:p w14:paraId="5176A14D" w14:textId="48B06BE4" w:rsidR="00BB235B" w:rsidRDefault="00BB235B" w:rsidP="00BB23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stawka powierzchni białej </w:t>
            </w:r>
            <w:r w:rsidR="00A73C4F">
              <w:rPr>
                <w:rFonts w:ascii="Arial" w:hAnsi="Arial" w:cs="Arial"/>
              </w:rPr>
              <w:t>–</w:t>
            </w:r>
            <w:r>
              <w:rPr>
                <w:rFonts w:ascii="Arial" w:hAnsi="Arial" w:cs="Arial"/>
              </w:rPr>
              <w:t xml:space="preserve"> </w:t>
            </w:r>
            <w:r w:rsidR="00A73C4F">
              <w:rPr>
                <w:rFonts w:ascii="Arial" w:hAnsi="Arial" w:cs="Arial"/>
              </w:rPr>
              <w:t>51.05</w:t>
            </w:r>
            <w:r w:rsidRPr="00BB235B">
              <w:rPr>
                <w:rFonts w:ascii="Arial" w:hAnsi="Arial" w:cs="Arial"/>
              </w:rPr>
              <w:t xml:space="preserve"> zł</w:t>
            </w:r>
            <w:r>
              <w:rPr>
                <w:rFonts w:ascii="Arial" w:hAnsi="Arial" w:cs="Arial"/>
              </w:rPr>
              <w:t>/m²</w:t>
            </w:r>
          </w:p>
          <w:p w14:paraId="02466087" w14:textId="77777777" w:rsidR="00A73C4F" w:rsidRDefault="00BB235B" w:rsidP="00BB23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stawka powierzchni </w:t>
            </w:r>
          </w:p>
          <w:p w14:paraId="53458536" w14:textId="71A60A12" w:rsidR="00344499" w:rsidRPr="00BB235B" w:rsidRDefault="00A73C4F" w:rsidP="00BB235B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kolorowej</w:t>
            </w:r>
            <w:r w:rsidR="00BB235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–</w:t>
            </w:r>
            <w:r w:rsidR="00BB235B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53.51</w:t>
            </w:r>
            <w:r w:rsidR="00BB235B" w:rsidRPr="00BB235B">
              <w:rPr>
                <w:rFonts w:ascii="Arial" w:hAnsi="Arial" w:cs="Arial"/>
              </w:rPr>
              <w:t>zł</w:t>
            </w:r>
            <w:r w:rsidR="00BB235B">
              <w:rPr>
                <w:rFonts w:ascii="Arial" w:hAnsi="Arial" w:cs="Arial"/>
              </w:rPr>
              <w:t>/m²</w:t>
            </w:r>
          </w:p>
        </w:tc>
      </w:tr>
    </w:tbl>
    <w:p w14:paraId="79AB384A" w14:textId="77777777" w:rsidR="00BB235B" w:rsidRDefault="00BB235B" w:rsidP="000B2A3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D7A11D8" w14:textId="0C782EE1" w:rsidR="00A80738" w:rsidRDefault="00A80738" w:rsidP="000B2A3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0B2A35">
        <w:rPr>
          <w:rFonts w:ascii="Arial" w:hAnsi="Arial" w:cs="Arial"/>
          <w:i/>
          <w:szCs w:val="24"/>
        </w:rPr>
        <w:t>Zamawiający</w:t>
      </w:r>
    </w:p>
    <w:p w14:paraId="3E026F44" w14:textId="77777777" w:rsidR="000573CB" w:rsidRDefault="000573CB" w:rsidP="000B2A3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689AEB79" w14:textId="0FA57F22" w:rsidR="000573CB" w:rsidRDefault="000573CB" w:rsidP="000573C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  <w:r w:rsidRPr="002D64D4">
        <w:rPr>
          <w:sz w:val="22"/>
          <w:szCs w:val="22"/>
        </w:rPr>
        <w:t xml:space="preserve">/-/ </w:t>
      </w:r>
      <w:r>
        <w:rPr>
          <w:sz w:val="22"/>
          <w:szCs w:val="22"/>
        </w:rPr>
        <w:t xml:space="preserve">Z-ca Dyrektora </w:t>
      </w:r>
    </w:p>
    <w:p w14:paraId="44538BDC" w14:textId="4E1FC530" w:rsidR="000573CB" w:rsidRPr="002D64D4" w:rsidRDefault="000573CB" w:rsidP="000573CB">
      <w:pPr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>ds. Inwestycyjno-Technicznych</w:t>
      </w:r>
      <w:r w:rsidRPr="002D64D4">
        <w:rPr>
          <w:sz w:val="22"/>
          <w:szCs w:val="22"/>
        </w:rPr>
        <w:t xml:space="preserve"> </w:t>
      </w:r>
    </w:p>
    <w:p w14:paraId="18DF6D60" w14:textId="1BD2936C" w:rsidR="000573CB" w:rsidRPr="000B2A35" w:rsidRDefault="000573CB" w:rsidP="000573CB">
      <w:pPr>
        <w:ind w:firstLine="425"/>
        <w:jc w:val="center"/>
        <w:rPr>
          <w:rFonts w:ascii="Arial" w:hAnsi="Arial" w:cs="Arial"/>
          <w:i/>
          <w:sz w:val="24"/>
          <w:szCs w:val="24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</w:t>
      </w:r>
      <w:r>
        <w:rPr>
          <w:sz w:val="22"/>
          <w:szCs w:val="22"/>
        </w:rPr>
        <w:t>Zbigniew Spiralski</w:t>
      </w:r>
    </w:p>
    <w:bookmarkEnd w:id="0"/>
    <w:sectPr w:rsidR="000573CB" w:rsidRPr="000B2A35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1D0F086" w14:textId="77777777" w:rsidR="003A3206" w:rsidRDefault="003A3206">
      <w:r>
        <w:separator/>
      </w:r>
    </w:p>
  </w:endnote>
  <w:endnote w:type="continuationSeparator" w:id="0">
    <w:p w14:paraId="33383913" w14:textId="77777777" w:rsidR="003A3206" w:rsidRDefault="003A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DB4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081E53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71504B" w14:textId="4392AB8D" w:rsidR="00986737" w:rsidRPr="00986737" w:rsidRDefault="000573CB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580FE26" wp14:editId="11B40E3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9BDD38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3220555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A511E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7AD8F05" w14:textId="77777777" w:rsidR="009F189D" w:rsidRDefault="009F189D">
    <w:pPr>
      <w:pStyle w:val="Stopka"/>
      <w:tabs>
        <w:tab w:val="clear" w:pos="4536"/>
      </w:tabs>
      <w:jc w:val="center"/>
    </w:pPr>
  </w:p>
  <w:p w14:paraId="085493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D6015" w14:textId="77777777" w:rsidR="003A3206" w:rsidRDefault="003A3206">
      <w:r>
        <w:separator/>
      </w:r>
    </w:p>
  </w:footnote>
  <w:footnote w:type="continuationSeparator" w:id="0">
    <w:p w14:paraId="61AF829D" w14:textId="77777777" w:rsidR="003A3206" w:rsidRDefault="003A32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CFC1C" w14:textId="77777777" w:rsidR="004A5663" w:rsidRDefault="004A56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6A618" w14:textId="77777777" w:rsidR="004A5663" w:rsidRDefault="004A56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012368" w14:textId="77777777" w:rsidR="004A5663" w:rsidRDefault="004A566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3206"/>
    <w:rsid w:val="00007727"/>
    <w:rsid w:val="00017720"/>
    <w:rsid w:val="00035488"/>
    <w:rsid w:val="000573CB"/>
    <w:rsid w:val="000B2A35"/>
    <w:rsid w:val="000D7F25"/>
    <w:rsid w:val="000E00E5"/>
    <w:rsid w:val="00125813"/>
    <w:rsid w:val="00173B20"/>
    <w:rsid w:val="00175486"/>
    <w:rsid w:val="001C69FF"/>
    <w:rsid w:val="0023318D"/>
    <w:rsid w:val="00344499"/>
    <w:rsid w:val="003A3206"/>
    <w:rsid w:val="003D72FD"/>
    <w:rsid w:val="00423179"/>
    <w:rsid w:val="00490DC0"/>
    <w:rsid w:val="00493F8C"/>
    <w:rsid w:val="004A5663"/>
    <w:rsid w:val="004C7E9B"/>
    <w:rsid w:val="005614F2"/>
    <w:rsid w:val="00577BC6"/>
    <w:rsid w:val="005A632E"/>
    <w:rsid w:val="0069085C"/>
    <w:rsid w:val="00695621"/>
    <w:rsid w:val="006B27ED"/>
    <w:rsid w:val="00843263"/>
    <w:rsid w:val="00861E75"/>
    <w:rsid w:val="00986737"/>
    <w:rsid w:val="00990C13"/>
    <w:rsid w:val="009D19BD"/>
    <w:rsid w:val="009F189D"/>
    <w:rsid w:val="00A54C8F"/>
    <w:rsid w:val="00A73C4F"/>
    <w:rsid w:val="00A80738"/>
    <w:rsid w:val="00BB235B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EFD37"/>
  <w15:chartTrackingRefBased/>
  <w15:docId w15:val="{8C3B8AE7-E66A-4212-BA74-CCC369037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0B2A35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8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590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157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63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92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0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2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6A081-986E-4FBB-A58F-F40869D9E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2024-06-07T07:57:00Z</cp:lastPrinted>
  <dcterms:created xsi:type="dcterms:W3CDTF">2024-06-07T07:57:00Z</dcterms:created>
  <dcterms:modified xsi:type="dcterms:W3CDTF">2024-06-07T07:57:00Z</dcterms:modified>
</cp:coreProperties>
</file>