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AF025" w14:textId="0E72A354" w:rsidR="00986737" w:rsidRPr="009432A1" w:rsidRDefault="0001420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1420C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1420C">
        <w:rPr>
          <w:rFonts w:ascii="Arial" w:hAnsi="Arial" w:cs="Arial"/>
          <w:sz w:val="24"/>
          <w:szCs w:val="24"/>
        </w:rPr>
        <w:t>2024-06-0</w:t>
      </w:r>
      <w:r w:rsidR="00EE13F5">
        <w:rPr>
          <w:rFonts w:ascii="Arial" w:hAnsi="Arial" w:cs="Arial"/>
          <w:sz w:val="24"/>
          <w:szCs w:val="24"/>
        </w:rPr>
        <w:t>7</w:t>
      </w:r>
    </w:p>
    <w:p w14:paraId="4BEBBF17" w14:textId="77777777" w:rsidR="00986737" w:rsidRPr="009432A1" w:rsidRDefault="0001420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1420C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E0EB4BE" w14:textId="77777777" w:rsidR="00986737" w:rsidRPr="009432A1" w:rsidRDefault="0001420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01420C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1420C">
        <w:rPr>
          <w:rFonts w:ascii="Arial" w:hAnsi="Arial" w:cs="Arial"/>
          <w:sz w:val="24"/>
          <w:szCs w:val="24"/>
        </w:rPr>
        <w:t>66</w:t>
      </w:r>
    </w:p>
    <w:p w14:paraId="05389945" w14:textId="77777777" w:rsidR="00986737" w:rsidRPr="009432A1" w:rsidRDefault="0001420C" w:rsidP="00986737">
      <w:pPr>
        <w:rPr>
          <w:rFonts w:ascii="Arial" w:hAnsi="Arial" w:cs="Arial"/>
          <w:sz w:val="24"/>
          <w:szCs w:val="24"/>
        </w:rPr>
      </w:pPr>
      <w:r w:rsidRPr="0001420C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1420C">
        <w:rPr>
          <w:rFonts w:ascii="Arial" w:hAnsi="Arial" w:cs="Arial"/>
          <w:sz w:val="24"/>
          <w:szCs w:val="24"/>
        </w:rPr>
        <w:t>Kraków</w:t>
      </w:r>
    </w:p>
    <w:p w14:paraId="675CA10A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79AE694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369CA89" w14:textId="0972846D" w:rsidR="00273497" w:rsidRPr="00273497" w:rsidRDefault="00273497" w:rsidP="00986737">
      <w:pPr>
        <w:spacing w:after="600"/>
        <w:jc w:val="both"/>
        <w:rPr>
          <w:bCs/>
          <w:sz w:val="24"/>
          <w:szCs w:val="24"/>
        </w:rPr>
      </w:pPr>
      <w:r w:rsidRPr="00273497">
        <w:rPr>
          <w:bCs/>
          <w:sz w:val="24"/>
          <w:szCs w:val="24"/>
        </w:rPr>
        <w:t>SZP-271-8/24</w:t>
      </w:r>
      <w:r w:rsidR="00451CC2">
        <w:rPr>
          <w:bCs/>
          <w:sz w:val="24"/>
          <w:szCs w:val="24"/>
        </w:rPr>
        <w:t>-374.</w:t>
      </w:r>
      <w:r w:rsidRPr="00273497">
        <w:rPr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7D28355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8CB5D3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A944F90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6BCF6E4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4CCF66BE" w14:textId="77777777" w:rsidTr="005A632E">
        <w:tc>
          <w:tcPr>
            <w:tcW w:w="2269" w:type="dxa"/>
            <w:shd w:val="clear" w:color="auto" w:fill="auto"/>
          </w:tcPr>
          <w:p w14:paraId="4A586FC8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C51550" w14:textId="77777777" w:rsidR="00986737" w:rsidRPr="004E4B64" w:rsidRDefault="0001420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420C">
              <w:rPr>
                <w:rFonts w:ascii="Arial" w:hAnsi="Arial" w:cs="Arial"/>
                <w:bCs/>
                <w:sz w:val="24"/>
                <w:szCs w:val="24"/>
              </w:rPr>
              <w:t>Zakup i dostawa sprzętu jednorazowego niesterylnego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1420C" w:rsidRPr="004E4B64" w14:paraId="20084CAE" w14:textId="77777777" w:rsidTr="00367FDA">
        <w:tc>
          <w:tcPr>
            <w:tcW w:w="2269" w:type="dxa"/>
            <w:shd w:val="clear" w:color="auto" w:fill="auto"/>
          </w:tcPr>
          <w:p w14:paraId="4BA56834" w14:textId="77777777" w:rsidR="0001420C" w:rsidRPr="004E4B64" w:rsidRDefault="0001420C" w:rsidP="00367FD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9B8349" w14:textId="77777777" w:rsidR="0001420C" w:rsidRPr="004E4B64" w:rsidRDefault="0001420C" w:rsidP="00367F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420C">
              <w:rPr>
                <w:rFonts w:ascii="Arial" w:hAnsi="Arial" w:cs="Arial"/>
                <w:bCs/>
                <w:sz w:val="24"/>
                <w:szCs w:val="24"/>
              </w:rPr>
              <w:t>SZP-271-8/24</w:t>
            </w:r>
          </w:p>
        </w:tc>
      </w:tr>
    </w:tbl>
    <w:p w14:paraId="79727BC9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803C049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1420C" w:rsidRPr="0001420C">
        <w:rPr>
          <w:rFonts w:ascii="Arial" w:hAnsi="Arial" w:cs="Arial"/>
          <w:sz w:val="24"/>
          <w:szCs w:val="24"/>
        </w:rPr>
        <w:t>(</w:t>
      </w:r>
      <w:proofErr w:type="spellStart"/>
      <w:r w:rsidR="0001420C" w:rsidRPr="0001420C">
        <w:rPr>
          <w:rFonts w:ascii="Arial" w:hAnsi="Arial" w:cs="Arial"/>
          <w:sz w:val="24"/>
          <w:szCs w:val="24"/>
        </w:rPr>
        <w:t>t.j</w:t>
      </w:r>
      <w:proofErr w:type="spellEnd"/>
      <w:r w:rsidR="0001420C" w:rsidRPr="0001420C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2F48A83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1420C" w:rsidRPr="0001420C">
        <w:rPr>
          <w:rFonts w:ascii="Arial" w:hAnsi="Arial" w:cs="Arial"/>
          <w:sz w:val="24"/>
          <w:szCs w:val="24"/>
        </w:rPr>
        <w:t>06/06/2024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1420C" w:rsidRPr="0001420C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65211E6C" w14:textId="77777777" w:rsidTr="005A632E">
        <w:tc>
          <w:tcPr>
            <w:tcW w:w="1276" w:type="dxa"/>
            <w:shd w:val="clear" w:color="auto" w:fill="F2F2F2"/>
            <w:vAlign w:val="center"/>
          </w:tcPr>
          <w:p w14:paraId="7A727CD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52BEEE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17886CE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7D86ED8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1420C" w:rsidRPr="00BB547B" w14:paraId="46E9239F" w14:textId="77777777" w:rsidTr="00367FDA">
        <w:tc>
          <w:tcPr>
            <w:tcW w:w="1276" w:type="dxa"/>
            <w:shd w:val="clear" w:color="auto" w:fill="auto"/>
            <w:vAlign w:val="center"/>
          </w:tcPr>
          <w:p w14:paraId="4298F9CA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B38B16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5FEB7028" w14:textId="06858A5A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MEDAG Aparatura Medyczna P</w:t>
            </w:r>
            <w:r w:rsidR="00273497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01420C">
              <w:rPr>
                <w:rFonts w:ascii="Arial" w:hAnsi="Arial" w:cs="Arial"/>
                <w:sz w:val="24"/>
                <w:szCs w:val="24"/>
              </w:rPr>
              <w:t>Augustynowicz Spółka Jawna</w:t>
            </w:r>
          </w:p>
          <w:p w14:paraId="663A8BF8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Brylantowa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24/3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1886FA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52-214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FF1584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38 070.00 zł</w:t>
            </w:r>
          </w:p>
        </w:tc>
      </w:tr>
      <w:tr w:rsidR="0001420C" w:rsidRPr="00BB547B" w14:paraId="1C57246B" w14:textId="77777777" w:rsidTr="00367FDA">
        <w:tc>
          <w:tcPr>
            <w:tcW w:w="1276" w:type="dxa"/>
            <w:shd w:val="clear" w:color="auto" w:fill="auto"/>
            <w:vAlign w:val="center"/>
          </w:tcPr>
          <w:p w14:paraId="79086D37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52CAB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A38CD4A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Agencja Naukowo-Techniczna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Symico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02869CC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POWSTAŃCÓW ŚLĄSKICH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54A/2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6F8FC1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53-333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EA8E05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9 288.00 zł</w:t>
            </w:r>
          </w:p>
        </w:tc>
      </w:tr>
      <w:tr w:rsidR="0001420C" w:rsidRPr="00BB547B" w14:paraId="559C9BB8" w14:textId="77777777" w:rsidTr="00367FDA">
        <w:tc>
          <w:tcPr>
            <w:tcW w:w="1276" w:type="dxa"/>
            <w:shd w:val="clear" w:color="auto" w:fill="auto"/>
            <w:vAlign w:val="center"/>
          </w:tcPr>
          <w:p w14:paraId="561CE51A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8DF42F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39DD6B78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Diatec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7E709D80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al. Jana Pawła II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573F92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lastRenderedPageBreak/>
              <w:t>00-133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2E987C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lastRenderedPageBreak/>
              <w:t>4 320.00 zł</w:t>
            </w:r>
          </w:p>
        </w:tc>
      </w:tr>
      <w:tr w:rsidR="0001420C" w:rsidRPr="00BB547B" w14:paraId="56F695B0" w14:textId="77777777" w:rsidTr="00367FDA">
        <w:tc>
          <w:tcPr>
            <w:tcW w:w="1276" w:type="dxa"/>
            <w:shd w:val="clear" w:color="auto" w:fill="auto"/>
            <w:vAlign w:val="center"/>
          </w:tcPr>
          <w:p w14:paraId="740ED767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6A8A64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2A4C27D3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LM Line Sp. z o.o.</w:t>
            </w:r>
          </w:p>
          <w:p w14:paraId="46A0891E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Kniewska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2K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B917F9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70-846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D9574B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4 665.60 zł</w:t>
            </w:r>
          </w:p>
        </w:tc>
      </w:tr>
      <w:tr w:rsidR="0001420C" w:rsidRPr="00BB547B" w14:paraId="0DEF714E" w14:textId="77777777" w:rsidTr="00367FDA">
        <w:tc>
          <w:tcPr>
            <w:tcW w:w="1276" w:type="dxa"/>
            <w:shd w:val="clear" w:color="auto" w:fill="auto"/>
            <w:vAlign w:val="center"/>
          </w:tcPr>
          <w:p w14:paraId="4CD958A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2BD996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3247292F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LM Line Sp. z o.o.</w:t>
            </w:r>
          </w:p>
          <w:p w14:paraId="6F03B3CF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Kniewska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2K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15EDD4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70-846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51D1ED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9 331.20 zł</w:t>
            </w:r>
          </w:p>
        </w:tc>
      </w:tr>
      <w:tr w:rsidR="0001420C" w:rsidRPr="00BB547B" w14:paraId="591FFBE0" w14:textId="77777777" w:rsidTr="00367FDA">
        <w:tc>
          <w:tcPr>
            <w:tcW w:w="1276" w:type="dxa"/>
            <w:shd w:val="clear" w:color="auto" w:fill="auto"/>
            <w:vAlign w:val="center"/>
          </w:tcPr>
          <w:p w14:paraId="35DA68B8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F03B34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191C03FF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Dutchmed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PL Sp. z o.o.</w:t>
            </w:r>
          </w:p>
          <w:p w14:paraId="62D219C3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Szajnochy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1333CA9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85-738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AAEBAD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126 932.40 zł</w:t>
            </w:r>
          </w:p>
        </w:tc>
      </w:tr>
      <w:tr w:rsidR="0001420C" w:rsidRPr="00BB547B" w14:paraId="0109A9D5" w14:textId="77777777" w:rsidTr="00367FDA">
        <w:tc>
          <w:tcPr>
            <w:tcW w:w="1276" w:type="dxa"/>
            <w:shd w:val="clear" w:color="auto" w:fill="auto"/>
            <w:vAlign w:val="center"/>
          </w:tcPr>
          <w:p w14:paraId="3B0EAAC6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BA4512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50F8A6E5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Dutchmed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PL Sp. z o.o.</w:t>
            </w:r>
          </w:p>
          <w:p w14:paraId="6E27737C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Szajnochy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864325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85-738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CAE040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10 036.80 zł</w:t>
            </w:r>
          </w:p>
        </w:tc>
      </w:tr>
      <w:tr w:rsidR="0001420C" w:rsidRPr="00BB547B" w14:paraId="1110DFC9" w14:textId="77777777" w:rsidTr="00367FDA">
        <w:tc>
          <w:tcPr>
            <w:tcW w:w="1276" w:type="dxa"/>
            <w:shd w:val="clear" w:color="auto" w:fill="auto"/>
            <w:vAlign w:val="center"/>
          </w:tcPr>
          <w:p w14:paraId="6AC4F4CB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EFF43A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30792A6A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"GREENPOL" INSTYTUT KSZTAŁTOWANIA ŚRODOWISKA SP. Z O.O.</w:t>
            </w:r>
          </w:p>
          <w:p w14:paraId="335CFA14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UL. STEFANA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10/4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F29561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65-066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5961FC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12 852.00 zł</w:t>
            </w:r>
          </w:p>
        </w:tc>
      </w:tr>
      <w:tr w:rsidR="0001420C" w:rsidRPr="00BB547B" w14:paraId="1CA506CF" w14:textId="77777777" w:rsidTr="00367FDA">
        <w:tc>
          <w:tcPr>
            <w:tcW w:w="1276" w:type="dxa"/>
            <w:shd w:val="clear" w:color="auto" w:fill="auto"/>
            <w:vAlign w:val="center"/>
          </w:tcPr>
          <w:p w14:paraId="4F65D053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F5E3BC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672E6621" w14:textId="2BA2E959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SUN-MED Spółka Cywilna</w:t>
            </w:r>
            <w:r w:rsidR="00273497">
              <w:rPr>
                <w:rFonts w:ascii="Arial" w:hAnsi="Arial" w:cs="Arial"/>
                <w:sz w:val="24"/>
                <w:szCs w:val="24"/>
              </w:rPr>
              <w:t xml:space="preserve"> Dominik Siekierski Sławomir Naparty</w:t>
            </w:r>
          </w:p>
          <w:p w14:paraId="7A110116" w14:textId="650C8203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Franciszkańska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104/112/10</w:t>
            </w:r>
            <w:r w:rsidR="00273497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7963A7EB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91-845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2DD72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65 102.40 zł</w:t>
            </w:r>
          </w:p>
        </w:tc>
      </w:tr>
      <w:tr w:rsidR="0001420C" w:rsidRPr="00BB547B" w14:paraId="76AD7501" w14:textId="77777777" w:rsidTr="00367FDA">
        <w:tc>
          <w:tcPr>
            <w:tcW w:w="1276" w:type="dxa"/>
            <w:shd w:val="clear" w:color="auto" w:fill="auto"/>
            <w:vAlign w:val="center"/>
          </w:tcPr>
          <w:p w14:paraId="0202F9DC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382B69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50E647B8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Beryl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2D5A2FE4" w14:textId="7E578DBC" w:rsidR="0001420C" w:rsidRPr="00986737" w:rsidRDefault="00273497" w:rsidP="00367FD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01420C" w:rsidRPr="0001420C">
              <w:rPr>
                <w:rFonts w:ascii="Arial" w:hAnsi="Arial" w:cs="Arial"/>
                <w:sz w:val="24"/>
                <w:szCs w:val="24"/>
              </w:rPr>
              <w:t>tm. Witolda Pileckiego</w:t>
            </w:r>
            <w:r w:rsidR="0001420C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1420C" w:rsidRPr="0001420C">
              <w:rPr>
                <w:rFonts w:ascii="Arial" w:hAnsi="Arial" w:cs="Arial"/>
                <w:sz w:val="24"/>
                <w:szCs w:val="24"/>
              </w:rPr>
              <w:t>59/151</w:t>
            </w:r>
            <w:r w:rsidR="0001420C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EC13B1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02-781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BC73A6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145 791.36 zł</w:t>
            </w:r>
          </w:p>
        </w:tc>
      </w:tr>
      <w:tr w:rsidR="0001420C" w:rsidRPr="00BB547B" w14:paraId="273B9A45" w14:textId="77777777" w:rsidTr="00367FDA">
        <w:tc>
          <w:tcPr>
            <w:tcW w:w="1276" w:type="dxa"/>
            <w:shd w:val="clear" w:color="auto" w:fill="auto"/>
            <w:vAlign w:val="center"/>
          </w:tcPr>
          <w:p w14:paraId="776E8F10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7341A3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BA9E88D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Medicom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04B36FF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M. Skłodowskiej - Curie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89C34E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41-819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166C09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9 504.00 zł</w:t>
            </w:r>
          </w:p>
        </w:tc>
      </w:tr>
      <w:tr w:rsidR="0001420C" w:rsidRPr="00BB547B" w14:paraId="5173C290" w14:textId="77777777" w:rsidTr="00367FDA">
        <w:tc>
          <w:tcPr>
            <w:tcW w:w="1276" w:type="dxa"/>
            <w:shd w:val="clear" w:color="auto" w:fill="auto"/>
            <w:vAlign w:val="center"/>
          </w:tcPr>
          <w:p w14:paraId="349A0C6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DB96C1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73325D5" w14:textId="7FE55EAD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Medicavera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Da</w:t>
            </w:r>
            <w:r w:rsidR="00273497">
              <w:rPr>
                <w:rFonts w:ascii="Arial" w:hAnsi="Arial" w:cs="Arial"/>
                <w:sz w:val="24"/>
                <w:szCs w:val="24"/>
              </w:rPr>
              <w:t>h</w:t>
            </w:r>
            <w:r w:rsidRPr="0001420C">
              <w:rPr>
                <w:rFonts w:ascii="Arial" w:hAnsi="Arial" w:cs="Arial"/>
                <w:sz w:val="24"/>
                <w:szCs w:val="24"/>
              </w:rPr>
              <w:t>lhausen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</w:p>
          <w:p w14:paraId="103F2D4E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Majowa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B9C367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71-374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8A3DDB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138 052.08 zł</w:t>
            </w:r>
          </w:p>
        </w:tc>
      </w:tr>
      <w:tr w:rsidR="0001420C" w:rsidRPr="00BB547B" w14:paraId="07695014" w14:textId="77777777" w:rsidTr="00367FDA">
        <w:tc>
          <w:tcPr>
            <w:tcW w:w="1276" w:type="dxa"/>
            <w:shd w:val="clear" w:color="auto" w:fill="auto"/>
            <w:vAlign w:val="center"/>
          </w:tcPr>
          <w:p w14:paraId="60FBFD81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392CFB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327F8156" w14:textId="1D6E1CF1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Medicavera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Da</w:t>
            </w:r>
            <w:r w:rsidR="00273497">
              <w:rPr>
                <w:rFonts w:ascii="Arial" w:hAnsi="Arial" w:cs="Arial"/>
                <w:sz w:val="24"/>
                <w:szCs w:val="24"/>
              </w:rPr>
              <w:t>h</w:t>
            </w:r>
            <w:r w:rsidRPr="0001420C">
              <w:rPr>
                <w:rFonts w:ascii="Arial" w:hAnsi="Arial" w:cs="Arial"/>
                <w:sz w:val="24"/>
                <w:szCs w:val="24"/>
              </w:rPr>
              <w:t>lhausen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</w:p>
          <w:p w14:paraId="60918626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Majowa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D44BB3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71-374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690171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68 856.48 zł</w:t>
            </w:r>
          </w:p>
        </w:tc>
      </w:tr>
      <w:tr w:rsidR="0001420C" w:rsidRPr="00BB547B" w14:paraId="75261FDC" w14:textId="77777777" w:rsidTr="00367FDA">
        <w:tc>
          <w:tcPr>
            <w:tcW w:w="1276" w:type="dxa"/>
            <w:shd w:val="clear" w:color="auto" w:fill="auto"/>
            <w:vAlign w:val="center"/>
          </w:tcPr>
          <w:p w14:paraId="6E31C4D6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594114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29224F25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BioMaxima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2442FEBB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Vetterów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331FEE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20-277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5CB8B0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5 551.20 zł</w:t>
            </w:r>
          </w:p>
        </w:tc>
      </w:tr>
      <w:tr w:rsidR="0001420C" w:rsidRPr="00BB547B" w14:paraId="5B0A0C55" w14:textId="77777777" w:rsidTr="00367FDA">
        <w:tc>
          <w:tcPr>
            <w:tcW w:w="1276" w:type="dxa"/>
            <w:shd w:val="clear" w:color="auto" w:fill="auto"/>
            <w:vAlign w:val="center"/>
          </w:tcPr>
          <w:p w14:paraId="52A138BA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0A1083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3283C5F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Teleflex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9A0C6A1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16A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F0D838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02-092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A3ABFF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299 460.24 zł</w:t>
            </w:r>
          </w:p>
        </w:tc>
      </w:tr>
      <w:tr w:rsidR="0001420C" w:rsidRPr="00BB547B" w14:paraId="39B4EB7B" w14:textId="77777777" w:rsidTr="00367FDA">
        <w:tc>
          <w:tcPr>
            <w:tcW w:w="1276" w:type="dxa"/>
            <w:shd w:val="clear" w:color="auto" w:fill="auto"/>
            <w:vAlign w:val="center"/>
          </w:tcPr>
          <w:p w14:paraId="2B8809A6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E6E6F2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613689E2" w14:textId="157A91B6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Billmed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Sp.</w:t>
            </w:r>
            <w:r w:rsidR="00AF36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z</w:t>
            </w:r>
            <w:r w:rsidR="00AF36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0454973F" w14:textId="1A34BF2C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Krypska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24/1</w:t>
            </w:r>
          </w:p>
          <w:p w14:paraId="3C3AEDD4" w14:textId="2F372FD0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</w:t>
            </w:r>
            <w:r w:rsidR="00273497">
              <w:rPr>
                <w:rFonts w:ascii="Arial" w:hAnsi="Arial" w:cs="Arial"/>
                <w:sz w:val="24"/>
                <w:szCs w:val="24"/>
              </w:rPr>
              <w:t>3-193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C2C2B8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6 480.00 zł</w:t>
            </w:r>
          </w:p>
        </w:tc>
      </w:tr>
      <w:tr w:rsidR="0001420C" w:rsidRPr="00BB547B" w14:paraId="12032D36" w14:textId="77777777" w:rsidTr="00367FDA">
        <w:tc>
          <w:tcPr>
            <w:tcW w:w="1276" w:type="dxa"/>
            <w:shd w:val="clear" w:color="auto" w:fill="auto"/>
            <w:vAlign w:val="center"/>
          </w:tcPr>
          <w:p w14:paraId="6CBA90F8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585847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743F8211" w14:textId="4591AA18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Lencomm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Trade International </w:t>
            </w:r>
            <w:r w:rsidR="00F85CA8"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14:paraId="436DC40E" w14:textId="4EE4E764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Wólczyńska 133</w:t>
            </w:r>
          </w:p>
          <w:p w14:paraId="65072CEB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01-919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53196C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17 010.00 zł</w:t>
            </w:r>
          </w:p>
        </w:tc>
      </w:tr>
      <w:tr w:rsidR="0001420C" w:rsidRPr="00BB547B" w14:paraId="1957F46F" w14:textId="77777777" w:rsidTr="00367FDA">
        <w:tc>
          <w:tcPr>
            <w:tcW w:w="1276" w:type="dxa"/>
            <w:shd w:val="clear" w:color="auto" w:fill="auto"/>
            <w:vAlign w:val="center"/>
          </w:tcPr>
          <w:p w14:paraId="1EEA3674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37BEB5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679BF2EE" w14:textId="029DBC89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Lencomm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Trade International </w:t>
            </w:r>
            <w:r w:rsidR="00F85CA8"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14:paraId="64C371BF" w14:textId="1DC3EA12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Wólczyńska 133</w:t>
            </w:r>
          </w:p>
          <w:p w14:paraId="38EF8BB2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01-919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CF074D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7 560.00 zł</w:t>
            </w:r>
          </w:p>
        </w:tc>
      </w:tr>
      <w:tr w:rsidR="0001420C" w:rsidRPr="00BB547B" w14:paraId="46709DB3" w14:textId="77777777" w:rsidTr="00367FDA">
        <w:tc>
          <w:tcPr>
            <w:tcW w:w="1276" w:type="dxa"/>
            <w:shd w:val="clear" w:color="auto" w:fill="auto"/>
            <w:vAlign w:val="center"/>
          </w:tcPr>
          <w:p w14:paraId="5E490989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FFA3FD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1442E4E0" w14:textId="60F9C52E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KROBAN Sp. z </w:t>
            </w:r>
            <w:r w:rsidR="000D652C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65530F2F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Piotrkowska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270/1410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7A658D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90-361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96A624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11 988.00 zł</w:t>
            </w:r>
          </w:p>
        </w:tc>
      </w:tr>
      <w:tr w:rsidR="0001420C" w:rsidRPr="00BB547B" w14:paraId="2140A0D1" w14:textId="77777777" w:rsidTr="00367FDA">
        <w:tc>
          <w:tcPr>
            <w:tcW w:w="1276" w:type="dxa"/>
            <w:shd w:val="clear" w:color="auto" w:fill="auto"/>
            <w:vAlign w:val="center"/>
          </w:tcPr>
          <w:p w14:paraId="695EC826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3137C3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1F352B81" w14:textId="0074CFEF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KROBAN Sp. z </w:t>
            </w:r>
            <w:r w:rsidR="000D652C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55D2AA7C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Piotrkowska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270/1410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E340D9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90-361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3B8A97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1 533.60 zł</w:t>
            </w:r>
          </w:p>
        </w:tc>
      </w:tr>
      <w:tr w:rsidR="0001420C" w:rsidRPr="00BB547B" w14:paraId="7FF61CC6" w14:textId="77777777" w:rsidTr="00367FDA">
        <w:tc>
          <w:tcPr>
            <w:tcW w:w="1276" w:type="dxa"/>
            <w:shd w:val="clear" w:color="auto" w:fill="auto"/>
            <w:vAlign w:val="center"/>
          </w:tcPr>
          <w:p w14:paraId="47664339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2DBE9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14:paraId="2AF6963B" w14:textId="58D1C209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KROBAN Sp. z </w:t>
            </w:r>
            <w:r w:rsidR="000D652C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50EE1F50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Piotrkowska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270/1410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341DA6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90-361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623E20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11 804.40 zł</w:t>
            </w:r>
          </w:p>
        </w:tc>
      </w:tr>
      <w:tr w:rsidR="0001420C" w:rsidRPr="00BB547B" w14:paraId="33D79821" w14:textId="77777777" w:rsidTr="00367FDA">
        <w:tc>
          <w:tcPr>
            <w:tcW w:w="1276" w:type="dxa"/>
            <w:shd w:val="clear" w:color="auto" w:fill="auto"/>
            <w:vAlign w:val="center"/>
          </w:tcPr>
          <w:p w14:paraId="1FBADF41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1375E3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89E64ED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3F929B4F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5CFCEA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5F8754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2 851.20 zł</w:t>
            </w:r>
          </w:p>
        </w:tc>
      </w:tr>
      <w:tr w:rsidR="0001420C" w:rsidRPr="00BB547B" w14:paraId="78529AB5" w14:textId="77777777" w:rsidTr="00367FDA">
        <w:tc>
          <w:tcPr>
            <w:tcW w:w="1276" w:type="dxa"/>
            <w:shd w:val="clear" w:color="auto" w:fill="auto"/>
            <w:vAlign w:val="center"/>
          </w:tcPr>
          <w:p w14:paraId="70F3F211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9A6C56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143B0A51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38078E8E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F4C238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CB8FA6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5 821.20 zł</w:t>
            </w:r>
          </w:p>
        </w:tc>
      </w:tr>
      <w:tr w:rsidR="0001420C" w:rsidRPr="00BB547B" w14:paraId="1A96A16F" w14:textId="77777777" w:rsidTr="00367FDA">
        <w:tc>
          <w:tcPr>
            <w:tcW w:w="1276" w:type="dxa"/>
            <w:shd w:val="clear" w:color="auto" w:fill="auto"/>
            <w:vAlign w:val="center"/>
          </w:tcPr>
          <w:p w14:paraId="140615E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840ED2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0D397372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700E9821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EF2145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DC5ADD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11 772.00 zł</w:t>
            </w:r>
          </w:p>
        </w:tc>
      </w:tr>
      <w:tr w:rsidR="0001420C" w:rsidRPr="00BB547B" w14:paraId="33B1A6F4" w14:textId="77777777" w:rsidTr="00367FDA">
        <w:tc>
          <w:tcPr>
            <w:tcW w:w="1276" w:type="dxa"/>
            <w:shd w:val="clear" w:color="auto" w:fill="auto"/>
            <w:vAlign w:val="center"/>
          </w:tcPr>
          <w:p w14:paraId="1FBBEE4D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B1C4B0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49D336B4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46E67C05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30A37C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FC9374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3 304.80 zł</w:t>
            </w:r>
          </w:p>
        </w:tc>
      </w:tr>
      <w:tr w:rsidR="0001420C" w:rsidRPr="00BB547B" w14:paraId="238CCDEC" w14:textId="77777777" w:rsidTr="00367FDA">
        <w:tc>
          <w:tcPr>
            <w:tcW w:w="1276" w:type="dxa"/>
            <w:shd w:val="clear" w:color="auto" w:fill="auto"/>
            <w:vAlign w:val="center"/>
          </w:tcPr>
          <w:p w14:paraId="415EA200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79BF27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67A71D3F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1119F12D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46056B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4AAAF2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2 916.00 zł</w:t>
            </w:r>
          </w:p>
        </w:tc>
      </w:tr>
      <w:tr w:rsidR="0001420C" w:rsidRPr="00BB547B" w14:paraId="36ABE527" w14:textId="77777777" w:rsidTr="00367FDA">
        <w:tc>
          <w:tcPr>
            <w:tcW w:w="1276" w:type="dxa"/>
            <w:shd w:val="clear" w:color="auto" w:fill="auto"/>
            <w:vAlign w:val="center"/>
          </w:tcPr>
          <w:p w14:paraId="6BC49F90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2A466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7DDCD22F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1B784864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7DECC8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lastRenderedPageBreak/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F1A74C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lastRenderedPageBreak/>
              <w:t>45 468.00 zł</w:t>
            </w:r>
          </w:p>
        </w:tc>
      </w:tr>
      <w:tr w:rsidR="0001420C" w:rsidRPr="00BB547B" w14:paraId="2734DA98" w14:textId="77777777" w:rsidTr="00367FDA">
        <w:tc>
          <w:tcPr>
            <w:tcW w:w="1276" w:type="dxa"/>
            <w:shd w:val="clear" w:color="auto" w:fill="auto"/>
            <w:vAlign w:val="center"/>
          </w:tcPr>
          <w:p w14:paraId="7B82DB23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1DC2FA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1ECDD500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SORIMEX Sp. z o.o. Sp.k.</w:t>
            </w:r>
          </w:p>
          <w:p w14:paraId="59713538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Równinna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13857A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F474E1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11 121.84 zł</w:t>
            </w:r>
          </w:p>
        </w:tc>
      </w:tr>
      <w:tr w:rsidR="0001420C" w:rsidRPr="00BB547B" w14:paraId="26A03A38" w14:textId="77777777" w:rsidTr="00367FDA">
        <w:tc>
          <w:tcPr>
            <w:tcW w:w="1276" w:type="dxa"/>
            <w:shd w:val="clear" w:color="auto" w:fill="auto"/>
            <w:vAlign w:val="center"/>
          </w:tcPr>
          <w:p w14:paraId="31B2C0A0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9497F0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2C95958D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SORIMEX Sp. z o.o. Sp.k.</w:t>
            </w:r>
          </w:p>
          <w:p w14:paraId="01970104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Równinna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0EB22C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D612E8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17 829.00 zł</w:t>
            </w:r>
          </w:p>
        </w:tc>
      </w:tr>
      <w:tr w:rsidR="0001420C" w:rsidRPr="00BB547B" w14:paraId="4EB63187" w14:textId="77777777" w:rsidTr="00367FDA">
        <w:tc>
          <w:tcPr>
            <w:tcW w:w="1276" w:type="dxa"/>
            <w:shd w:val="clear" w:color="auto" w:fill="auto"/>
            <w:vAlign w:val="center"/>
          </w:tcPr>
          <w:p w14:paraId="6BE62FBD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C244B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4FD41A31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Viridian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Polska Sp. z o. o.</w:t>
            </w:r>
          </w:p>
          <w:p w14:paraId="16FDBCAB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Morgowa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3BB10F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04-224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04441F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11 577.60 zł</w:t>
            </w:r>
          </w:p>
        </w:tc>
      </w:tr>
      <w:tr w:rsidR="0001420C" w:rsidRPr="00BB547B" w14:paraId="175E3528" w14:textId="77777777" w:rsidTr="00367FDA">
        <w:tc>
          <w:tcPr>
            <w:tcW w:w="1276" w:type="dxa"/>
            <w:shd w:val="clear" w:color="auto" w:fill="auto"/>
            <w:vAlign w:val="center"/>
          </w:tcPr>
          <w:p w14:paraId="3E96E0D5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3C2E96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48D3F6DA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Dräger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6B1D22E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Posag 7 Panien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D8DF0A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02-495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F1628B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8 812.80 zł</w:t>
            </w:r>
          </w:p>
        </w:tc>
      </w:tr>
      <w:tr w:rsidR="0001420C" w:rsidRPr="00BB547B" w14:paraId="3E51BA26" w14:textId="77777777" w:rsidTr="00367FDA">
        <w:tc>
          <w:tcPr>
            <w:tcW w:w="1276" w:type="dxa"/>
            <w:shd w:val="clear" w:color="auto" w:fill="auto"/>
            <w:vAlign w:val="center"/>
          </w:tcPr>
          <w:p w14:paraId="1429FE06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02F264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3969" w:type="dxa"/>
            <w:shd w:val="clear" w:color="auto" w:fill="auto"/>
          </w:tcPr>
          <w:p w14:paraId="4E19A15F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Elektro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Grzegorz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Pałkowski</w:t>
            </w:r>
            <w:proofErr w:type="spellEnd"/>
          </w:p>
          <w:p w14:paraId="48509872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ul. Zabierzowska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F52C92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32-005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BBD11B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17 463.60 zł</w:t>
            </w:r>
          </w:p>
        </w:tc>
      </w:tr>
      <w:tr w:rsidR="0001420C" w:rsidRPr="00BB547B" w14:paraId="3EA1CD52" w14:textId="77777777" w:rsidTr="00367FDA">
        <w:tc>
          <w:tcPr>
            <w:tcW w:w="1276" w:type="dxa"/>
            <w:shd w:val="clear" w:color="auto" w:fill="auto"/>
            <w:vAlign w:val="center"/>
          </w:tcPr>
          <w:p w14:paraId="605F0644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803CF7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2AAF968A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WARDA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o.o.</w:t>
            </w:r>
          </w:p>
          <w:p w14:paraId="2D2EF890" w14:textId="60C1DB03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Przyłęki</w:t>
            </w:r>
            <w:r w:rsidR="00F85CA8">
              <w:rPr>
                <w:rFonts w:ascii="Arial" w:hAnsi="Arial" w:cs="Arial"/>
                <w:sz w:val="24"/>
                <w:szCs w:val="24"/>
              </w:rPr>
              <w:t>, ul. Korzenna 5</w:t>
            </w:r>
          </w:p>
          <w:p w14:paraId="7E026A46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86-005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B407F3" w14:textId="2A96D13D" w:rsidR="0001420C" w:rsidRPr="00986737" w:rsidRDefault="003349FA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68 180.40</w:t>
            </w:r>
            <w:r w:rsidR="0001420C" w:rsidRPr="0001420C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01420C" w:rsidRPr="00BB547B" w14:paraId="3FA8422D" w14:textId="77777777" w:rsidTr="00367FDA">
        <w:tc>
          <w:tcPr>
            <w:tcW w:w="1276" w:type="dxa"/>
            <w:shd w:val="clear" w:color="auto" w:fill="auto"/>
            <w:vAlign w:val="center"/>
          </w:tcPr>
          <w:p w14:paraId="604E86AC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91640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47B83252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Fisher &amp;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Paykel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Healthcare Poland sp. z o. o.</w:t>
            </w:r>
          </w:p>
          <w:p w14:paraId="006F4757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Pl. Andersa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8107606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61-894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8C9E78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219 266.24 zł</w:t>
            </w:r>
          </w:p>
        </w:tc>
      </w:tr>
      <w:tr w:rsidR="0001420C" w:rsidRPr="00BB547B" w14:paraId="5F171997" w14:textId="77777777" w:rsidTr="00367FDA">
        <w:tc>
          <w:tcPr>
            <w:tcW w:w="1276" w:type="dxa"/>
            <w:shd w:val="clear" w:color="auto" w:fill="auto"/>
            <w:vAlign w:val="center"/>
          </w:tcPr>
          <w:p w14:paraId="34FF975C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5E642F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969" w:type="dxa"/>
            <w:shd w:val="clear" w:color="auto" w:fill="auto"/>
          </w:tcPr>
          <w:p w14:paraId="5C364F04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BL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Medica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Sp. z o.o. Sp.k.</w:t>
            </w:r>
          </w:p>
          <w:p w14:paraId="2A823488" w14:textId="49717B39" w:rsidR="0001420C" w:rsidRPr="00986737" w:rsidRDefault="003349FA" w:rsidP="00367FD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Słoneczna 18</w:t>
            </w:r>
          </w:p>
          <w:p w14:paraId="60260458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72-123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Kliniska Wielkie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8193FD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146 475.00 zł</w:t>
            </w:r>
          </w:p>
        </w:tc>
      </w:tr>
      <w:tr w:rsidR="0001420C" w:rsidRPr="00BB547B" w14:paraId="48023FC4" w14:textId="77777777" w:rsidTr="00367FDA">
        <w:tc>
          <w:tcPr>
            <w:tcW w:w="1276" w:type="dxa"/>
            <w:shd w:val="clear" w:color="auto" w:fill="auto"/>
            <w:vAlign w:val="center"/>
          </w:tcPr>
          <w:p w14:paraId="143D970A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D824AA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140352EB" w14:textId="76EEF482" w:rsidR="0001420C" w:rsidRPr="00986737" w:rsidRDefault="003349FA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MEDAN </w:t>
            </w:r>
            <w:r w:rsidR="0001420C" w:rsidRPr="0001420C">
              <w:rPr>
                <w:rFonts w:ascii="Arial" w:hAnsi="Arial" w:cs="Arial"/>
                <w:sz w:val="24"/>
                <w:szCs w:val="24"/>
              </w:rPr>
              <w:t>Andrzej Hędrzak</w:t>
            </w:r>
          </w:p>
          <w:p w14:paraId="5E90CDF2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A.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Korczoka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39AF2D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44-103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02519F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5 518.80 zł</w:t>
            </w:r>
          </w:p>
        </w:tc>
      </w:tr>
      <w:tr w:rsidR="0001420C" w:rsidRPr="00BB547B" w14:paraId="3BF755CA" w14:textId="77777777" w:rsidTr="00367FDA">
        <w:tc>
          <w:tcPr>
            <w:tcW w:w="1276" w:type="dxa"/>
            <w:shd w:val="clear" w:color="auto" w:fill="auto"/>
            <w:vAlign w:val="center"/>
          </w:tcPr>
          <w:p w14:paraId="19551779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724B8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6BC9752E" w14:textId="2F84880A" w:rsidR="0001420C" w:rsidRPr="00986737" w:rsidRDefault="003349FA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MEDAN</w:t>
            </w:r>
            <w:r w:rsidRPr="000142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1420C" w:rsidRPr="0001420C">
              <w:rPr>
                <w:rFonts w:ascii="Arial" w:hAnsi="Arial" w:cs="Arial"/>
                <w:sz w:val="24"/>
                <w:szCs w:val="24"/>
              </w:rPr>
              <w:t>Andrzej Hędrzak</w:t>
            </w:r>
          </w:p>
          <w:p w14:paraId="2AA14373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A.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Korczoka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A54F40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44-103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DDEDC3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19 731.60 zł</w:t>
            </w:r>
          </w:p>
        </w:tc>
      </w:tr>
      <w:tr w:rsidR="0001420C" w:rsidRPr="00BB547B" w14:paraId="75C28DB5" w14:textId="77777777" w:rsidTr="00367FDA">
        <w:tc>
          <w:tcPr>
            <w:tcW w:w="1276" w:type="dxa"/>
            <w:shd w:val="clear" w:color="auto" w:fill="auto"/>
            <w:vAlign w:val="center"/>
          </w:tcPr>
          <w:p w14:paraId="1AA2FB47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8EA4E9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705981D7" w14:textId="2E80E1F6" w:rsidR="0001420C" w:rsidRPr="00986737" w:rsidRDefault="003349FA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MEDAN</w:t>
            </w:r>
            <w:r w:rsidRPr="000142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1420C" w:rsidRPr="0001420C">
              <w:rPr>
                <w:rFonts w:ascii="Arial" w:hAnsi="Arial" w:cs="Arial"/>
                <w:sz w:val="24"/>
                <w:szCs w:val="24"/>
              </w:rPr>
              <w:t>Andrzej Hędrzak</w:t>
            </w:r>
          </w:p>
          <w:p w14:paraId="34D71768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A.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Korczoka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A9C5D3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44-103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170FB6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01420C" w:rsidRPr="00BB547B" w14:paraId="3F768DE3" w14:textId="77777777" w:rsidTr="00367FDA">
        <w:tc>
          <w:tcPr>
            <w:tcW w:w="1276" w:type="dxa"/>
            <w:shd w:val="clear" w:color="auto" w:fill="auto"/>
            <w:vAlign w:val="center"/>
          </w:tcPr>
          <w:p w14:paraId="43C35BBB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A2DBE4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5ADA9431" w14:textId="620F8FCA" w:rsidR="0001420C" w:rsidRPr="00986737" w:rsidRDefault="003349FA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MEDAN</w:t>
            </w:r>
            <w:r w:rsidRPr="000142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1420C" w:rsidRPr="0001420C">
              <w:rPr>
                <w:rFonts w:ascii="Arial" w:hAnsi="Arial" w:cs="Arial"/>
                <w:sz w:val="24"/>
                <w:szCs w:val="24"/>
              </w:rPr>
              <w:t>Andrzej Hędrzak</w:t>
            </w:r>
          </w:p>
          <w:p w14:paraId="0E73F7E4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A.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Korczoka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F9A260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44-103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D6E75C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3 564.00 zł</w:t>
            </w:r>
          </w:p>
        </w:tc>
      </w:tr>
      <w:tr w:rsidR="0001420C" w:rsidRPr="00BB547B" w14:paraId="0D0E7591" w14:textId="77777777" w:rsidTr="00367FDA">
        <w:tc>
          <w:tcPr>
            <w:tcW w:w="1276" w:type="dxa"/>
            <w:shd w:val="clear" w:color="auto" w:fill="auto"/>
            <w:vAlign w:val="center"/>
          </w:tcPr>
          <w:p w14:paraId="422E12A9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8EA506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075DC9E6" w14:textId="1181E890" w:rsidR="0001420C" w:rsidRPr="00986737" w:rsidRDefault="003349FA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MEDAN</w:t>
            </w:r>
            <w:r w:rsidRPr="000142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1420C" w:rsidRPr="0001420C">
              <w:rPr>
                <w:rFonts w:ascii="Arial" w:hAnsi="Arial" w:cs="Arial"/>
                <w:sz w:val="24"/>
                <w:szCs w:val="24"/>
              </w:rPr>
              <w:t>Andrzej Hędrzak</w:t>
            </w:r>
          </w:p>
          <w:p w14:paraId="341733A1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A.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Korczoka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246E5E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lastRenderedPageBreak/>
              <w:t>44-103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AB05E9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lastRenderedPageBreak/>
              <w:t>3 099.60 zł</w:t>
            </w:r>
          </w:p>
        </w:tc>
      </w:tr>
      <w:tr w:rsidR="0001420C" w:rsidRPr="00BB547B" w14:paraId="24CECAB5" w14:textId="77777777" w:rsidTr="00367FDA">
        <w:tc>
          <w:tcPr>
            <w:tcW w:w="1276" w:type="dxa"/>
            <w:shd w:val="clear" w:color="auto" w:fill="auto"/>
            <w:vAlign w:val="center"/>
          </w:tcPr>
          <w:p w14:paraId="7EC0FECF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FC41CF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047590B9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Neomed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D3DB99D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Orężna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067C8D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05-501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E4EFC2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16 767.00 zł</w:t>
            </w:r>
          </w:p>
        </w:tc>
      </w:tr>
      <w:tr w:rsidR="0001420C" w:rsidRPr="00BB547B" w14:paraId="59D62A63" w14:textId="77777777" w:rsidTr="00367FDA">
        <w:tc>
          <w:tcPr>
            <w:tcW w:w="1276" w:type="dxa"/>
            <w:shd w:val="clear" w:color="auto" w:fill="auto"/>
            <w:vAlign w:val="center"/>
          </w:tcPr>
          <w:p w14:paraId="2C434484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A84FB9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730748E4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Neomed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7984471D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Orężna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A92024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05-501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42E19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507 438.00 zł</w:t>
            </w:r>
          </w:p>
        </w:tc>
      </w:tr>
      <w:tr w:rsidR="0001420C" w:rsidRPr="00BB547B" w14:paraId="12F28EF1" w14:textId="77777777" w:rsidTr="00367FDA">
        <w:tc>
          <w:tcPr>
            <w:tcW w:w="1276" w:type="dxa"/>
            <w:shd w:val="clear" w:color="auto" w:fill="auto"/>
            <w:vAlign w:val="center"/>
          </w:tcPr>
          <w:p w14:paraId="0824F674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0F757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3969" w:type="dxa"/>
            <w:shd w:val="clear" w:color="auto" w:fill="auto"/>
          </w:tcPr>
          <w:p w14:paraId="251B22D7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Abena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D145133" w14:textId="3FC3A85D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Nowa Łozienica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7BC2C2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72-100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Goleniów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EB4CEA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19 532.40 zł</w:t>
            </w:r>
          </w:p>
        </w:tc>
      </w:tr>
      <w:tr w:rsidR="0001420C" w:rsidRPr="00BB547B" w14:paraId="1E2FFF46" w14:textId="77777777" w:rsidTr="00367FDA">
        <w:tc>
          <w:tcPr>
            <w:tcW w:w="1276" w:type="dxa"/>
            <w:shd w:val="clear" w:color="auto" w:fill="auto"/>
            <w:vAlign w:val="center"/>
          </w:tcPr>
          <w:p w14:paraId="7E627688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6A4E72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3503BCF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PROMED S.A.</w:t>
            </w:r>
          </w:p>
          <w:p w14:paraId="18137095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ul. 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D2CBB0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02-234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DCE451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380 739.20 zł</w:t>
            </w:r>
          </w:p>
        </w:tc>
      </w:tr>
      <w:tr w:rsidR="0001420C" w:rsidRPr="00BB547B" w14:paraId="1E1DD2ED" w14:textId="77777777" w:rsidTr="00367FDA">
        <w:tc>
          <w:tcPr>
            <w:tcW w:w="1276" w:type="dxa"/>
            <w:shd w:val="clear" w:color="auto" w:fill="auto"/>
            <w:vAlign w:val="center"/>
          </w:tcPr>
          <w:p w14:paraId="3260E00C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7FE801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4AF43851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PROMED S.A.</w:t>
            </w:r>
          </w:p>
          <w:p w14:paraId="16215FFC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ul. 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6BF0E2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02-234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04D9A1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12 096.00 zł</w:t>
            </w:r>
          </w:p>
        </w:tc>
      </w:tr>
      <w:tr w:rsidR="0001420C" w:rsidRPr="00BB547B" w14:paraId="403AAF2D" w14:textId="77777777" w:rsidTr="00367FDA">
        <w:tc>
          <w:tcPr>
            <w:tcW w:w="1276" w:type="dxa"/>
            <w:shd w:val="clear" w:color="auto" w:fill="auto"/>
            <w:vAlign w:val="center"/>
          </w:tcPr>
          <w:p w14:paraId="793194FA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2D3493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2746F20D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RescuLine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7C09FEE" w14:textId="57FE997F" w:rsidR="0001420C" w:rsidRPr="00986737" w:rsidRDefault="003349FA" w:rsidP="00367FD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Fabryczna 17</w:t>
            </w:r>
          </w:p>
          <w:p w14:paraId="63C46B0A" w14:textId="072A636D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65-</w:t>
            </w:r>
            <w:r w:rsidR="003349FA">
              <w:rPr>
                <w:rFonts w:ascii="Arial" w:hAnsi="Arial" w:cs="Arial"/>
                <w:sz w:val="24"/>
                <w:szCs w:val="24"/>
              </w:rPr>
              <w:t>410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4B48F6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64 800.00 zł</w:t>
            </w:r>
          </w:p>
        </w:tc>
      </w:tr>
      <w:tr w:rsidR="0001420C" w:rsidRPr="00BB547B" w14:paraId="3403D8CE" w14:textId="77777777" w:rsidTr="00367FDA">
        <w:tc>
          <w:tcPr>
            <w:tcW w:w="1276" w:type="dxa"/>
            <w:shd w:val="clear" w:color="auto" w:fill="auto"/>
            <w:vAlign w:val="center"/>
          </w:tcPr>
          <w:p w14:paraId="265F38D4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13D60A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4A06F9E0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Asmedica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08ACE1B7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Nałęczowska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5BED10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20-701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A278DF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2 268.00 zł</w:t>
            </w:r>
          </w:p>
        </w:tc>
      </w:tr>
      <w:tr w:rsidR="0001420C" w:rsidRPr="00BB547B" w14:paraId="3F608155" w14:textId="77777777" w:rsidTr="00367FDA">
        <w:tc>
          <w:tcPr>
            <w:tcW w:w="1276" w:type="dxa"/>
            <w:shd w:val="clear" w:color="auto" w:fill="auto"/>
            <w:vAlign w:val="center"/>
          </w:tcPr>
          <w:p w14:paraId="12A12FDB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B58FF1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6C5FF0E8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Asmedica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37A9E4C0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Nałęczowska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B965F5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20-701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891110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2 073.60 zł</w:t>
            </w:r>
          </w:p>
        </w:tc>
      </w:tr>
      <w:tr w:rsidR="0001420C" w:rsidRPr="00BB547B" w14:paraId="09375143" w14:textId="77777777" w:rsidTr="00367FDA">
        <w:tc>
          <w:tcPr>
            <w:tcW w:w="1276" w:type="dxa"/>
            <w:shd w:val="clear" w:color="auto" w:fill="auto"/>
            <w:vAlign w:val="center"/>
          </w:tcPr>
          <w:p w14:paraId="744E70A5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4450D2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57DD4AE6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5F8F45C0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73CA11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1BB68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7 813.80 zł</w:t>
            </w:r>
          </w:p>
        </w:tc>
      </w:tr>
      <w:tr w:rsidR="0001420C" w:rsidRPr="00BB547B" w14:paraId="17328834" w14:textId="77777777" w:rsidTr="00367FDA">
        <w:tc>
          <w:tcPr>
            <w:tcW w:w="1276" w:type="dxa"/>
            <w:shd w:val="clear" w:color="auto" w:fill="auto"/>
            <w:vAlign w:val="center"/>
          </w:tcPr>
          <w:p w14:paraId="2A352B91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D5244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0FDE9AE2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69E87BB5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DEC405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12B18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21 821.40 zł</w:t>
            </w:r>
          </w:p>
        </w:tc>
      </w:tr>
      <w:tr w:rsidR="0001420C" w:rsidRPr="00BB547B" w14:paraId="58186441" w14:textId="77777777" w:rsidTr="00367FDA">
        <w:tc>
          <w:tcPr>
            <w:tcW w:w="1276" w:type="dxa"/>
            <w:shd w:val="clear" w:color="auto" w:fill="auto"/>
            <w:vAlign w:val="center"/>
          </w:tcPr>
          <w:p w14:paraId="089FF0DC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E7E3B6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2D17BB5F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027C07E7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47DAF8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842D3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33 609.60 zł</w:t>
            </w:r>
          </w:p>
        </w:tc>
      </w:tr>
      <w:tr w:rsidR="0001420C" w:rsidRPr="00BB547B" w14:paraId="44EA863E" w14:textId="77777777" w:rsidTr="00367FDA">
        <w:tc>
          <w:tcPr>
            <w:tcW w:w="1276" w:type="dxa"/>
            <w:shd w:val="clear" w:color="auto" w:fill="auto"/>
            <w:vAlign w:val="center"/>
          </w:tcPr>
          <w:p w14:paraId="3ACAF605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4CE095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7B506188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55BAA174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D0D380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4ED913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2 602.80 zł</w:t>
            </w:r>
          </w:p>
        </w:tc>
      </w:tr>
      <w:tr w:rsidR="0001420C" w:rsidRPr="00BB547B" w14:paraId="490B00FE" w14:textId="77777777" w:rsidTr="00367FDA">
        <w:tc>
          <w:tcPr>
            <w:tcW w:w="1276" w:type="dxa"/>
            <w:shd w:val="clear" w:color="auto" w:fill="auto"/>
            <w:vAlign w:val="center"/>
          </w:tcPr>
          <w:p w14:paraId="742CD847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72213D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70720E54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Empireum Piotr Dopieralski</w:t>
            </w:r>
          </w:p>
          <w:p w14:paraId="629C9F61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Chotomowska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9B379D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05-110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Jabłonna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B140AD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3 836.16 zł</w:t>
            </w:r>
          </w:p>
        </w:tc>
      </w:tr>
      <w:tr w:rsidR="0001420C" w:rsidRPr="00BB547B" w14:paraId="7E40B3AF" w14:textId="77777777" w:rsidTr="00367FDA">
        <w:tc>
          <w:tcPr>
            <w:tcW w:w="1276" w:type="dxa"/>
            <w:shd w:val="clear" w:color="auto" w:fill="auto"/>
            <w:vAlign w:val="center"/>
          </w:tcPr>
          <w:p w14:paraId="4631E970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lastRenderedPageBreak/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D54D60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9060DA1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6845A457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BE890D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9CA3B1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167 688.00 zł</w:t>
            </w:r>
          </w:p>
        </w:tc>
      </w:tr>
      <w:tr w:rsidR="0001420C" w:rsidRPr="00BB547B" w14:paraId="66E1B7DB" w14:textId="77777777" w:rsidTr="00367FDA">
        <w:tc>
          <w:tcPr>
            <w:tcW w:w="1276" w:type="dxa"/>
            <w:shd w:val="clear" w:color="auto" w:fill="auto"/>
            <w:vAlign w:val="center"/>
          </w:tcPr>
          <w:p w14:paraId="133A407B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C8648F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6EC68C6D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52062091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1C34F7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28BCD9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15 843.60 zł</w:t>
            </w:r>
          </w:p>
        </w:tc>
      </w:tr>
      <w:tr w:rsidR="0001420C" w:rsidRPr="00BB547B" w14:paraId="7185FB59" w14:textId="77777777" w:rsidTr="00367FDA">
        <w:tc>
          <w:tcPr>
            <w:tcW w:w="1276" w:type="dxa"/>
            <w:shd w:val="clear" w:color="auto" w:fill="auto"/>
            <w:vAlign w:val="center"/>
          </w:tcPr>
          <w:p w14:paraId="7C574364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C156A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262714B9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4452C9EF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59-75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19AFAA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51-162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74DE6D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483 181.20 zł</w:t>
            </w:r>
          </w:p>
        </w:tc>
      </w:tr>
      <w:tr w:rsidR="0001420C" w:rsidRPr="00BB547B" w14:paraId="3F3F0DBF" w14:textId="77777777" w:rsidTr="00367FDA">
        <w:tc>
          <w:tcPr>
            <w:tcW w:w="1276" w:type="dxa"/>
            <w:shd w:val="clear" w:color="auto" w:fill="auto"/>
            <w:vAlign w:val="center"/>
          </w:tcPr>
          <w:p w14:paraId="3C0879FF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3CFE6F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AF9B726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8F409F1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52E33EC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8AC89D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3 207.60 zł</w:t>
            </w:r>
          </w:p>
        </w:tc>
      </w:tr>
      <w:tr w:rsidR="0001420C" w:rsidRPr="00BB547B" w14:paraId="46A2724D" w14:textId="77777777" w:rsidTr="00367FDA">
        <w:tc>
          <w:tcPr>
            <w:tcW w:w="1276" w:type="dxa"/>
            <w:shd w:val="clear" w:color="auto" w:fill="auto"/>
            <w:vAlign w:val="center"/>
          </w:tcPr>
          <w:p w14:paraId="70FF22A3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E0C7A5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7857C54D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A391C4C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FF7D3A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74104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6 393.60 zł</w:t>
            </w:r>
          </w:p>
        </w:tc>
      </w:tr>
      <w:tr w:rsidR="0001420C" w:rsidRPr="00BB547B" w14:paraId="6F61B77D" w14:textId="77777777" w:rsidTr="00367FDA">
        <w:tc>
          <w:tcPr>
            <w:tcW w:w="1276" w:type="dxa"/>
            <w:shd w:val="clear" w:color="auto" w:fill="auto"/>
            <w:vAlign w:val="center"/>
          </w:tcPr>
          <w:p w14:paraId="6107D873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07A3E0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112671AA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AE33D76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B97BE8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D35B48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4 078.62 zł</w:t>
            </w:r>
          </w:p>
        </w:tc>
      </w:tr>
      <w:tr w:rsidR="0001420C" w:rsidRPr="00BB547B" w14:paraId="22299A86" w14:textId="77777777" w:rsidTr="00367FDA">
        <w:tc>
          <w:tcPr>
            <w:tcW w:w="1276" w:type="dxa"/>
            <w:shd w:val="clear" w:color="auto" w:fill="auto"/>
            <w:vAlign w:val="center"/>
          </w:tcPr>
          <w:p w14:paraId="12C92A8D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722BAE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19027E7E" w14:textId="77777777" w:rsidR="0001420C" w:rsidRPr="00986737" w:rsidRDefault="0001420C" w:rsidP="00367FD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FBB57CE" w14:textId="77777777" w:rsidR="0001420C" w:rsidRPr="00986737" w:rsidRDefault="0001420C" w:rsidP="00367FDA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243DDF" w14:textId="77777777" w:rsidR="0001420C" w:rsidRPr="00986737" w:rsidRDefault="0001420C" w:rsidP="00367FD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666B28" w14:textId="77777777" w:rsidR="0001420C" w:rsidRPr="00986737" w:rsidRDefault="0001420C" w:rsidP="00367FD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17 010.00 zł</w:t>
            </w:r>
          </w:p>
        </w:tc>
      </w:tr>
      <w:tr w:rsidR="00504C05" w:rsidRPr="00BB547B" w14:paraId="4824BE45" w14:textId="77777777" w:rsidTr="00367FDA">
        <w:tc>
          <w:tcPr>
            <w:tcW w:w="1276" w:type="dxa"/>
            <w:shd w:val="clear" w:color="auto" w:fill="auto"/>
            <w:vAlign w:val="center"/>
          </w:tcPr>
          <w:p w14:paraId="0C5DEA1E" w14:textId="688B0E98" w:rsidR="00504C05" w:rsidRPr="0001420C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EB3F05" w14:textId="11997A01" w:rsidR="00504C05" w:rsidRPr="0001420C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277F9397" w14:textId="77777777" w:rsidR="00504C05" w:rsidRPr="00986737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44DC4B2" w14:textId="77777777" w:rsidR="00504C05" w:rsidRPr="00986737" w:rsidRDefault="00504C05" w:rsidP="00504C05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DD462F" w14:textId="167FCD63" w:rsidR="00504C05" w:rsidRPr="0001420C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DA48B9" w14:textId="65142E3C" w:rsidR="00504C05" w:rsidRPr="0001420C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228.61 zł</w:t>
            </w:r>
          </w:p>
        </w:tc>
      </w:tr>
      <w:tr w:rsidR="00504C05" w:rsidRPr="00BB547B" w14:paraId="56702FCC" w14:textId="77777777" w:rsidTr="00367FDA">
        <w:tc>
          <w:tcPr>
            <w:tcW w:w="1276" w:type="dxa"/>
            <w:shd w:val="clear" w:color="auto" w:fill="auto"/>
            <w:vAlign w:val="center"/>
          </w:tcPr>
          <w:p w14:paraId="7CFFA7E7" w14:textId="2CAFA3D1" w:rsidR="00504C05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D93F14" w14:textId="658B39BF" w:rsidR="00504C05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3969" w:type="dxa"/>
            <w:shd w:val="clear" w:color="auto" w:fill="auto"/>
          </w:tcPr>
          <w:p w14:paraId="6BD49708" w14:textId="77777777" w:rsidR="00504C05" w:rsidRPr="00986737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5B309C3" w14:textId="77777777" w:rsidR="00504C05" w:rsidRPr="00986737" w:rsidRDefault="00504C05" w:rsidP="00504C05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55CD58" w14:textId="508A616B" w:rsidR="00504C05" w:rsidRPr="0001420C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B34BD1" w14:textId="10017DE0" w:rsidR="00504C05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43.20 zł</w:t>
            </w:r>
          </w:p>
        </w:tc>
      </w:tr>
      <w:tr w:rsidR="00504C05" w:rsidRPr="00BB547B" w14:paraId="0ADF79CF" w14:textId="77777777" w:rsidTr="00367FDA">
        <w:tc>
          <w:tcPr>
            <w:tcW w:w="1276" w:type="dxa"/>
            <w:shd w:val="clear" w:color="auto" w:fill="auto"/>
            <w:vAlign w:val="center"/>
          </w:tcPr>
          <w:p w14:paraId="3119DAFA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F2698F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39C86A64" w14:textId="58E186B0" w:rsidR="00504C05" w:rsidRPr="00986737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EM POLAND sp.</w:t>
            </w:r>
            <w:r w:rsidR="001849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z</w:t>
            </w:r>
            <w:r w:rsidR="001849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58A65731" w14:textId="77777777" w:rsidR="00504C05" w:rsidRPr="00986737" w:rsidRDefault="00504C05" w:rsidP="00504C05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Al. Piłsudskiego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6BDCFA" w14:textId="77777777" w:rsidR="00504C05" w:rsidRPr="00986737" w:rsidRDefault="00504C05" w:rsidP="00504C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05-070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09250F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352 732.32 zł</w:t>
            </w:r>
          </w:p>
        </w:tc>
      </w:tr>
      <w:tr w:rsidR="00504C05" w:rsidRPr="00BB547B" w14:paraId="46E19806" w14:textId="77777777" w:rsidTr="00367FDA">
        <w:tc>
          <w:tcPr>
            <w:tcW w:w="1276" w:type="dxa"/>
            <w:shd w:val="clear" w:color="auto" w:fill="auto"/>
            <w:vAlign w:val="center"/>
          </w:tcPr>
          <w:p w14:paraId="3A50B279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DB8F3E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46136E07" w14:textId="77777777" w:rsidR="00504C05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444CD239" w14:textId="65F574FC" w:rsidR="00504C05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Citonet-Kraków sp. z o.o. (lider)</w:t>
            </w:r>
          </w:p>
          <w:p w14:paraId="539E1CCE" w14:textId="517C857E" w:rsidR="00504C05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Gromadzka 52</w:t>
            </w:r>
          </w:p>
          <w:p w14:paraId="4DE18609" w14:textId="5BDB9D75" w:rsidR="00504C05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30-719 Kraków</w:t>
            </w:r>
          </w:p>
          <w:p w14:paraId="36131BB6" w14:textId="4D5201D1" w:rsidR="00504C05" w:rsidRPr="00986737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Toruńskie Zakłady Materiałów Opatrunkowych S.A.</w:t>
            </w:r>
            <w:r>
              <w:rPr>
                <w:rFonts w:ascii="Arial" w:hAnsi="Arial" w:cs="Arial"/>
                <w:sz w:val="24"/>
                <w:szCs w:val="24"/>
              </w:rPr>
              <w:t xml:space="preserve"> (członek)</w:t>
            </w:r>
          </w:p>
          <w:p w14:paraId="161AD4F5" w14:textId="77777777" w:rsidR="00504C05" w:rsidRPr="00986737" w:rsidRDefault="00504C05" w:rsidP="00504C05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688B8E" w14:textId="77777777" w:rsidR="00504C05" w:rsidRPr="00986737" w:rsidRDefault="00504C05" w:rsidP="00504C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BE842E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28 728.00 zł</w:t>
            </w:r>
          </w:p>
        </w:tc>
      </w:tr>
      <w:tr w:rsidR="00504C05" w:rsidRPr="00BB547B" w14:paraId="60603731" w14:textId="77777777" w:rsidTr="00367FDA">
        <w:tc>
          <w:tcPr>
            <w:tcW w:w="1276" w:type="dxa"/>
            <w:shd w:val="clear" w:color="auto" w:fill="auto"/>
            <w:vAlign w:val="center"/>
          </w:tcPr>
          <w:p w14:paraId="57920AAD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B0694A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42C3F893" w14:textId="77777777" w:rsidR="00504C05" w:rsidRPr="00986737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Hydrex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Diagnostics Sp. z o.o.</w:t>
            </w:r>
          </w:p>
          <w:p w14:paraId="7323FE2F" w14:textId="77777777" w:rsidR="00504C05" w:rsidRPr="00986737" w:rsidRDefault="00504C05" w:rsidP="00504C05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Al. Stanów Zjednoczonych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61A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DB48A9" w14:textId="77777777" w:rsidR="00504C05" w:rsidRPr="00986737" w:rsidRDefault="00504C05" w:rsidP="00504C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lastRenderedPageBreak/>
              <w:t>04-028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7F5156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lastRenderedPageBreak/>
              <w:t>6 912.00 zł</w:t>
            </w:r>
          </w:p>
        </w:tc>
      </w:tr>
      <w:tr w:rsidR="00504C05" w:rsidRPr="00BB547B" w14:paraId="260751AC" w14:textId="77777777" w:rsidTr="00367FDA">
        <w:tc>
          <w:tcPr>
            <w:tcW w:w="1276" w:type="dxa"/>
            <w:shd w:val="clear" w:color="auto" w:fill="auto"/>
            <w:vAlign w:val="center"/>
          </w:tcPr>
          <w:p w14:paraId="663242AB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347B3B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4568497F" w14:textId="77777777" w:rsidR="00504C05" w:rsidRPr="00986737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Hydrex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Diagnostics Sp. z o.o.</w:t>
            </w:r>
          </w:p>
          <w:p w14:paraId="4CD8566B" w14:textId="77777777" w:rsidR="00504C05" w:rsidRPr="00986737" w:rsidRDefault="00504C05" w:rsidP="00504C05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Al. Stanów Zjednoczonych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61A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781313" w14:textId="77777777" w:rsidR="00504C05" w:rsidRPr="00986737" w:rsidRDefault="00504C05" w:rsidP="00504C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04-028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808F53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22 793.40 zł</w:t>
            </w:r>
          </w:p>
        </w:tc>
      </w:tr>
      <w:tr w:rsidR="00504C05" w:rsidRPr="00BB547B" w14:paraId="3DD9ED7F" w14:textId="77777777" w:rsidTr="00367FDA">
        <w:tc>
          <w:tcPr>
            <w:tcW w:w="1276" w:type="dxa"/>
            <w:shd w:val="clear" w:color="auto" w:fill="auto"/>
            <w:vAlign w:val="center"/>
          </w:tcPr>
          <w:p w14:paraId="01D50A55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F9FFFF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65DEBE6A" w14:textId="77777777" w:rsidR="00504C05" w:rsidRPr="00986737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Hydrex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Diagnostics Sp. z o.o.</w:t>
            </w:r>
          </w:p>
          <w:p w14:paraId="2D3BE51D" w14:textId="77777777" w:rsidR="00504C05" w:rsidRPr="00986737" w:rsidRDefault="00504C05" w:rsidP="00504C05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Al. Stanów Zjednoczonych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61A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D165FF" w14:textId="77777777" w:rsidR="00504C05" w:rsidRPr="00986737" w:rsidRDefault="00504C05" w:rsidP="00504C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04-028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42C706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9 288.00 zł</w:t>
            </w:r>
          </w:p>
        </w:tc>
      </w:tr>
      <w:tr w:rsidR="00504C05" w:rsidRPr="00BB547B" w14:paraId="0986AF2F" w14:textId="77777777" w:rsidTr="00367FDA">
        <w:tc>
          <w:tcPr>
            <w:tcW w:w="1276" w:type="dxa"/>
            <w:shd w:val="clear" w:color="auto" w:fill="auto"/>
            <w:vAlign w:val="center"/>
          </w:tcPr>
          <w:p w14:paraId="6C790371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85EBE0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1B6EAE3" w14:textId="77777777" w:rsidR="00504C05" w:rsidRPr="00986737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015DB958" w14:textId="77777777" w:rsidR="00504C05" w:rsidRPr="00986737" w:rsidRDefault="00504C05" w:rsidP="00504C05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9C2543" w14:textId="77777777" w:rsidR="00504C05" w:rsidRPr="00986737" w:rsidRDefault="00504C05" w:rsidP="00504C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4E28FA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2 378.16 zł</w:t>
            </w:r>
          </w:p>
        </w:tc>
      </w:tr>
      <w:tr w:rsidR="00504C05" w:rsidRPr="00BB547B" w14:paraId="25CB1E96" w14:textId="77777777" w:rsidTr="00367FDA">
        <w:tc>
          <w:tcPr>
            <w:tcW w:w="1276" w:type="dxa"/>
            <w:shd w:val="clear" w:color="auto" w:fill="auto"/>
            <w:vAlign w:val="center"/>
          </w:tcPr>
          <w:p w14:paraId="0EFB66AA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9E4375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1B8EB847" w14:textId="77777777" w:rsidR="00504C05" w:rsidRPr="00986737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4D404080" w14:textId="77777777" w:rsidR="00504C05" w:rsidRPr="00986737" w:rsidRDefault="00504C05" w:rsidP="00504C05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4F75DFF" w14:textId="77777777" w:rsidR="00504C05" w:rsidRPr="00986737" w:rsidRDefault="00504C05" w:rsidP="00504C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DDBDE8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13 770.00 zł</w:t>
            </w:r>
          </w:p>
        </w:tc>
      </w:tr>
      <w:tr w:rsidR="00504C05" w:rsidRPr="00BB547B" w14:paraId="717BF854" w14:textId="77777777" w:rsidTr="00367FDA">
        <w:tc>
          <w:tcPr>
            <w:tcW w:w="1276" w:type="dxa"/>
            <w:shd w:val="clear" w:color="auto" w:fill="auto"/>
            <w:vAlign w:val="center"/>
          </w:tcPr>
          <w:p w14:paraId="7C6127E5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44805E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7CFD5981" w14:textId="77777777" w:rsidR="00504C05" w:rsidRPr="00986737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1E5FB562" w14:textId="77777777" w:rsidR="00504C05" w:rsidRPr="00986737" w:rsidRDefault="00504C05" w:rsidP="00504C05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BE2C78" w14:textId="77777777" w:rsidR="00504C05" w:rsidRPr="00986737" w:rsidRDefault="00504C05" w:rsidP="00504C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BCD675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4 158.00 zł</w:t>
            </w:r>
          </w:p>
        </w:tc>
      </w:tr>
      <w:tr w:rsidR="00504C05" w:rsidRPr="00BB547B" w14:paraId="16ADB195" w14:textId="77777777" w:rsidTr="00367FDA">
        <w:tc>
          <w:tcPr>
            <w:tcW w:w="1276" w:type="dxa"/>
            <w:shd w:val="clear" w:color="auto" w:fill="auto"/>
            <w:vAlign w:val="center"/>
          </w:tcPr>
          <w:p w14:paraId="3BF2A6B4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F2085A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6E37510A" w14:textId="77777777" w:rsidR="00504C05" w:rsidRPr="00986737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5B2CDF7F" w14:textId="77777777" w:rsidR="00504C05" w:rsidRPr="00986737" w:rsidRDefault="00504C05" w:rsidP="00504C05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86F682" w14:textId="77777777" w:rsidR="00504C05" w:rsidRPr="00986737" w:rsidRDefault="00504C05" w:rsidP="00504C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ABBE3B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11 450.16 zł</w:t>
            </w:r>
          </w:p>
        </w:tc>
      </w:tr>
      <w:tr w:rsidR="00504C05" w:rsidRPr="00BB547B" w14:paraId="621779FE" w14:textId="77777777" w:rsidTr="00367FDA">
        <w:tc>
          <w:tcPr>
            <w:tcW w:w="1276" w:type="dxa"/>
            <w:shd w:val="clear" w:color="auto" w:fill="auto"/>
            <w:vAlign w:val="center"/>
          </w:tcPr>
          <w:p w14:paraId="208253EF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DAB125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ACAB08E" w14:textId="77777777" w:rsidR="00504C05" w:rsidRPr="00986737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2CE428CE" w14:textId="6BB5B0AE" w:rsidR="00504C05" w:rsidRPr="00986737" w:rsidRDefault="00504C05" w:rsidP="00504C05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35583">
              <w:rPr>
                <w:rFonts w:ascii="Arial" w:hAnsi="Arial" w:cs="Arial"/>
                <w:sz w:val="24"/>
                <w:szCs w:val="24"/>
              </w:rPr>
              <w:t xml:space="preserve"> lok.402</w:t>
            </w:r>
          </w:p>
          <w:p w14:paraId="47FE2BEB" w14:textId="77777777" w:rsidR="00504C05" w:rsidRPr="00986737" w:rsidRDefault="00504C05" w:rsidP="00504C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E7C257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194 004.12 zł</w:t>
            </w:r>
          </w:p>
        </w:tc>
      </w:tr>
      <w:tr w:rsidR="00504C05" w:rsidRPr="00BB547B" w14:paraId="4D056176" w14:textId="77777777" w:rsidTr="00367FDA">
        <w:tc>
          <w:tcPr>
            <w:tcW w:w="1276" w:type="dxa"/>
            <w:shd w:val="clear" w:color="auto" w:fill="auto"/>
            <w:vAlign w:val="center"/>
          </w:tcPr>
          <w:p w14:paraId="39AFDED0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03ADBA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472C7C15" w14:textId="77777777" w:rsidR="00504C05" w:rsidRPr="00986737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10A0FE5C" w14:textId="4F72999F" w:rsidR="00504C05" w:rsidRPr="00986737" w:rsidRDefault="00504C05" w:rsidP="00504C05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35583">
              <w:rPr>
                <w:rFonts w:ascii="Arial" w:hAnsi="Arial" w:cs="Arial"/>
                <w:sz w:val="24"/>
                <w:szCs w:val="24"/>
              </w:rPr>
              <w:t xml:space="preserve"> lok.402</w:t>
            </w:r>
          </w:p>
          <w:p w14:paraId="0B4AC2E7" w14:textId="77777777" w:rsidR="00504C05" w:rsidRPr="00986737" w:rsidRDefault="00504C05" w:rsidP="00504C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23C33A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309 724.56 zł</w:t>
            </w:r>
          </w:p>
        </w:tc>
      </w:tr>
      <w:tr w:rsidR="00504C05" w:rsidRPr="00BB547B" w14:paraId="57BA0EFB" w14:textId="77777777" w:rsidTr="00367FDA">
        <w:tc>
          <w:tcPr>
            <w:tcW w:w="1276" w:type="dxa"/>
            <w:shd w:val="clear" w:color="auto" w:fill="auto"/>
            <w:vAlign w:val="center"/>
          </w:tcPr>
          <w:p w14:paraId="6278BA17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87F679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17074BF0" w14:textId="77777777" w:rsidR="00504C05" w:rsidRPr="00986737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MEDLEADER ŁUKASZ KRUCK</w:t>
            </w:r>
          </w:p>
          <w:p w14:paraId="0DF8F0B6" w14:textId="2D73F412" w:rsidR="00504C05" w:rsidRPr="00986737" w:rsidRDefault="00C35583" w:rsidP="00504C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Nowe Dąbie 306</w:t>
            </w:r>
          </w:p>
          <w:p w14:paraId="22372446" w14:textId="2BDEA1A4" w:rsidR="00504C05" w:rsidRPr="00986737" w:rsidRDefault="00504C05" w:rsidP="00504C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8</w:t>
            </w:r>
            <w:r w:rsidR="00C35583">
              <w:rPr>
                <w:rFonts w:ascii="Arial" w:hAnsi="Arial" w:cs="Arial"/>
                <w:sz w:val="24"/>
                <w:szCs w:val="24"/>
              </w:rPr>
              <w:t>9-210 Łabiszyn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776713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972.00 zł</w:t>
            </w:r>
          </w:p>
        </w:tc>
      </w:tr>
      <w:tr w:rsidR="00504C05" w:rsidRPr="00BB547B" w14:paraId="05550E04" w14:textId="77777777" w:rsidTr="00367FDA">
        <w:tc>
          <w:tcPr>
            <w:tcW w:w="1276" w:type="dxa"/>
            <w:shd w:val="clear" w:color="auto" w:fill="auto"/>
            <w:vAlign w:val="center"/>
          </w:tcPr>
          <w:p w14:paraId="17DD8D2D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7DB098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5EC885D" w14:textId="77777777" w:rsidR="00504C05" w:rsidRPr="00986737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3M Healthcare Poland Sp. z o.o.</w:t>
            </w:r>
          </w:p>
          <w:p w14:paraId="6E384D1F" w14:textId="1FEB2687" w:rsidR="00504C05" w:rsidRPr="00986737" w:rsidRDefault="00504C05" w:rsidP="00504C05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al. Katowicka 117, Kajetany</w:t>
            </w:r>
          </w:p>
          <w:p w14:paraId="00F38957" w14:textId="77777777" w:rsidR="00504C05" w:rsidRPr="00986737" w:rsidRDefault="00504C05" w:rsidP="00504C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05-830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Nadarzyn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E87173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131 133.60 zł</w:t>
            </w:r>
          </w:p>
        </w:tc>
      </w:tr>
      <w:tr w:rsidR="00504C05" w:rsidRPr="00BB547B" w14:paraId="195B6454" w14:textId="77777777" w:rsidTr="00367FDA">
        <w:tc>
          <w:tcPr>
            <w:tcW w:w="1276" w:type="dxa"/>
            <w:shd w:val="clear" w:color="auto" w:fill="auto"/>
            <w:vAlign w:val="center"/>
          </w:tcPr>
          <w:p w14:paraId="2B076823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32DD25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785AAF24" w14:textId="77777777" w:rsidR="00504C05" w:rsidRPr="00986737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3M Healthcare Poland Sp. z o.o.</w:t>
            </w:r>
          </w:p>
          <w:p w14:paraId="49FDE061" w14:textId="4CC3564E" w:rsidR="00504C05" w:rsidRPr="00986737" w:rsidRDefault="00504C05" w:rsidP="00504C05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al. Katowicka 117, Kajetany</w:t>
            </w:r>
          </w:p>
          <w:p w14:paraId="2B95BD16" w14:textId="77777777" w:rsidR="00504C05" w:rsidRPr="00986737" w:rsidRDefault="00504C05" w:rsidP="00504C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05-830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Nadarzyn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83B249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25 670.81 zł</w:t>
            </w:r>
          </w:p>
        </w:tc>
      </w:tr>
      <w:tr w:rsidR="00504C05" w:rsidRPr="00BB547B" w14:paraId="523E8F7C" w14:textId="77777777" w:rsidTr="00367FDA">
        <w:tc>
          <w:tcPr>
            <w:tcW w:w="1276" w:type="dxa"/>
            <w:shd w:val="clear" w:color="auto" w:fill="auto"/>
            <w:vAlign w:val="center"/>
          </w:tcPr>
          <w:p w14:paraId="62249AC5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lastRenderedPageBreak/>
              <w:t>42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525082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3DE75601" w14:textId="77777777" w:rsidR="00504C05" w:rsidRPr="00986737" w:rsidRDefault="00504C05" w:rsidP="00504C0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420C">
              <w:rPr>
                <w:rFonts w:ascii="Arial" w:hAnsi="Arial" w:cs="Arial"/>
                <w:sz w:val="24"/>
                <w:szCs w:val="24"/>
              </w:rPr>
              <w:t>Bio</w:t>
            </w:r>
            <w:proofErr w:type="spellEnd"/>
            <w:r w:rsidRPr="0001420C">
              <w:rPr>
                <w:rFonts w:ascii="Arial" w:hAnsi="Arial" w:cs="Arial"/>
                <w:sz w:val="24"/>
                <w:szCs w:val="24"/>
              </w:rPr>
              <w:t>-Novum Sp. z o.o.</w:t>
            </w:r>
          </w:p>
          <w:p w14:paraId="6EDB48D7" w14:textId="77777777" w:rsidR="00504C05" w:rsidRPr="00986737" w:rsidRDefault="00504C05" w:rsidP="00504C05">
            <w:pPr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Nowy Świat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 xml:space="preserve"> 23A/3U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865032" w14:textId="77777777" w:rsidR="00504C05" w:rsidRPr="00986737" w:rsidRDefault="00504C05" w:rsidP="00504C0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20-418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420C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BF842D" w14:textId="77777777" w:rsidR="00504C05" w:rsidRPr="00986737" w:rsidRDefault="00504C05" w:rsidP="00504C0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420C">
              <w:rPr>
                <w:rFonts w:ascii="Arial" w:hAnsi="Arial" w:cs="Arial"/>
                <w:sz w:val="24"/>
                <w:szCs w:val="24"/>
              </w:rPr>
              <w:t>5 508.00 zł</w:t>
            </w:r>
          </w:p>
        </w:tc>
      </w:tr>
    </w:tbl>
    <w:p w14:paraId="4513596B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6CC3A03A" w14:textId="77777777" w:rsidR="00451CC2" w:rsidRDefault="00451CC2" w:rsidP="00451CC2">
      <w:pPr>
        <w:jc w:val="right"/>
        <w:rPr>
          <w:rFonts w:ascii="Arial" w:hAnsi="Arial" w:cs="Arial"/>
          <w:sz w:val="24"/>
          <w:szCs w:val="24"/>
        </w:rPr>
      </w:pPr>
      <w:r w:rsidRPr="0001420C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Dorota Góral</w:t>
      </w:r>
    </w:p>
    <w:p w14:paraId="27E6C429" w14:textId="77777777" w:rsidR="00451CC2" w:rsidRPr="00BB547B" w:rsidRDefault="00451CC2" w:rsidP="00451CC2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6ADD96A6" w14:textId="2529E21F" w:rsidR="002D46E1" w:rsidRPr="00BB547B" w:rsidRDefault="002D46E1" w:rsidP="00173B20">
      <w:pPr>
        <w:jc w:val="right"/>
        <w:rPr>
          <w:rFonts w:ascii="Arial" w:hAnsi="Arial" w:cs="Arial"/>
          <w:sz w:val="22"/>
          <w:szCs w:val="22"/>
        </w:rPr>
      </w:pPr>
    </w:p>
    <w:sectPr w:rsidR="002D46E1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635F6" w14:textId="77777777" w:rsidR="00AA6ABD" w:rsidRDefault="00AA6ABD">
      <w:r>
        <w:separator/>
      </w:r>
    </w:p>
  </w:endnote>
  <w:endnote w:type="continuationSeparator" w:id="0">
    <w:p w14:paraId="7DBC6D07" w14:textId="77777777" w:rsidR="00AA6ABD" w:rsidRDefault="00AA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B2B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6EECC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571F0" w14:textId="77777777" w:rsidR="00986737" w:rsidRPr="00986737" w:rsidRDefault="00451CC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6D6897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2B0BE5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046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7CEBD7" w14:textId="77777777" w:rsidR="009F189D" w:rsidRDefault="009F189D">
    <w:pPr>
      <w:pStyle w:val="Stopka"/>
      <w:tabs>
        <w:tab w:val="clear" w:pos="4536"/>
      </w:tabs>
      <w:jc w:val="center"/>
    </w:pPr>
  </w:p>
  <w:p w14:paraId="5870860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94176" w14:textId="77777777" w:rsidR="00AA6ABD" w:rsidRDefault="00AA6ABD">
      <w:r>
        <w:separator/>
      </w:r>
    </w:p>
  </w:footnote>
  <w:footnote w:type="continuationSeparator" w:id="0">
    <w:p w14:paraId="5A6A7D53" w14:textId="77777777" w:rsidR="00AA6ABD" w:rsidRDefault="00AA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EA053" w14:textId="77777777" w:rsidR="0001420C" w:rsidRDefault="000142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87D0E" w14:textId="77777777" w:rsidR="0001420C" w:rsidRDefault="000142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E139F" w14:textId="77777777" w:rsidR="0001420C" w:rsidRDefault="000142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6ABD"/>
    <w:rsid w:val="00007727"/>
    <w:rsid w:val="0001420C"/>
    <w:rsid w:val="00017720"/>
    <w:rsid w:val="00035488"/>
    <w:rsid w:val="000D652C"/>
    <w:rsid w:val="000D7F25"/>
    <w:rsid w:val="000E00E5"/>
    <w:rsid w:val="00173B20"/>
    <w:rsid w:val="001849C4"/>
    <w:rsid w:val="001C69FF"/>
    <w:rsid w:val="0023318D"/>
    <w:rsid w:val="00273497"/>
    <w:rsid w:val="002D46E1"/>
    <w:rsid w:val="003349FA"/>
    <w:rsid w:val="003D72FD"/>
    <w:rsid w:val="00423179"/>
    <w:rsid w:val="00451CC2"/>
    <w:rsid w:val="00490DC0"/>
    <w:rsid w:val="00493F8C"/>
    <w:rsid w:val="004C7E9B"/>
    <w:rsid w:val="00504C05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A6ABD"/>
    <w:rsid w:val="00AF3662"/>
    <w:rsid w:val="00BB547B"/>
    <w:rsid w:val="00C236D3"/>
    <w:rsid w:val="00C35583"/>
    <w:rsid w:val="00C659E2"/>
    <w:rsid w:val="00C82837"/>
    <w:rsid w:val="00CA3D66"/>
    <w:rsid w:val="00CB0802"/>
    <w:rsid w:val="00D665F5"/>
    <w:rsid w:val="00D7128F"/>
    <w:rsid w:val="00EA3476"/>
    <w:rsid w:val="00EE13F5"/>
    <w:rsid w:val="00F16C60"/>
    <w:rsid w:val="00F85CA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AE81AF"/>
  <w15:chartTrackingRefBased/>
  <w15:docId w15:val="{08E68F23-3C3F-4976-8457-205B43B48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226</TotalTime>
  <Pages>8</Pages>
  <Words>1242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4</cp:revision>
  <cp:lastPrinted>2024-06-07T08:15:00Z</cp:lastPrinted>
  <dcterms:created xsi:type="dcterms:W3CDTF">2024-06-06T11:15:00Z</dcterms:created>
  <dcterms:modified xsi:type="dcterms:W3CDTF">2024-06-07T08:15:00Z</dcterms:modified>
</cp:coreProperties>
</file>