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735325" w14:textId="77777777" w:rsidR="00890B92" w:rsidRPr="00C71F23" w:rsidRDefault="001913EE" w:rsidP="00890B92">
      <w:pPr>
        <w:spacing w:after="240"/>
        <w:jc w:val="right"/>
        <w:rPr>
          <w:sz w:val="24"/>
          <w:szCs w:val="24"/>
        </w:rPr>
      </w:pPr>
      <w:r w:rsidRPr="001913EE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1913EE">
        <w:rPr>
          <w:sz w:val="24"/>
          <w:szCs w:val="24"/>
        </w:rPr>
        <w:t>2024-06-07</w:t>
      </w:r>
    </w:p>
    <w:p w14:paraId="16499BB8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20E79D30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0860EE1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1F5C2C6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C3E1BA5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5B74A2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A3AEE0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978ADE0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1913EE" w:rsidRPr="001913EE">
        <w:rPr>
          <w:b/>
          <w:sz w:val="24"/>
          <w:szCs w:val="24"/>
        </w:rPr>
        <w:t>ZP/21/2024</w:t>
      </w:r>
      <w:r w:rsidR="00A80738" w:rsidRPr="00C71F23">
        <w:rPr>
          <w:sz w:val="24"/>
          <w:szCs w:val="24"/>
        </w:rPr>
        <w:tab/>
        <w:t xml:space="preserve"> </w:t>
      </w:r>
    </w:p>
    <w:p w14:paraId="25B356C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15A3A7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342BD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81A501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41A3D40E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450AFBDF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1913EE" w:rsidRPr="001913EE">
        <w:rPr>
          <w:sz w:val="22"/>
          <w:szCs w:val="22"/>
        </w:rPr>
        <w:t>przetarg nieograniczony</w:t>
      </w:r>
      <w:r w:rsidRPr="00C71F23">
        <w:rPr>
          <w:sz w:val="22"/>
          <w:szCs w:val="22"/>
        </w:rPr>
        <w:t xml:space="preserve"> na: </w:t>
      </w:r>
    </w:p>
    <w:p w14:paraId="516D6B3C" w14:textId="77777777" w:rsidR="00A80738" w:rsidRPr="00C71F23" w:rsidRDefault="001913E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913EE">
        <w:rPr>
          <w:b/>
          <w:sz w:val="22"/>
          <w:szCs w:val="22"/>
        </w:rPr>
        <w:t>Zakup i dostawa odczynników, testów, formaliny oraz wapna sodowanego</w:t>
      </w:r>
    </w:p>
    <w:p w14:paraId="6DB7B2BD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913EE" w:rsidRPr="00C71F23" w14:paraId="2938C7B1" w14:textId="77777777" w:rsidTr="0042616E">
        <w:trPr>
          <w:trHeight w:val="70"/>
        </w:trPr>
        <w:tc>
          <w:tcPr>
            <w:tcW w:w="9214" w:type="dxa"/>
          </w:tcPr>
          <w:p w14:paraId="3B50E39D" w14:textId="77777777" w:rsidR="001913EE" w:rsidRPr="00C71F23" w:rsidRDefault="001913EE" w:rsidP="0042616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13EE">
              <w:rPr>
                <w:sz w:val="24"/>
                <w:szCs w:val="24"/>
              </w:rPr>
              <w:t>części 1 zamówienia w wysokości 9 072.00 zł brutto;</w:t>
            </w:r>
          </w:p>
        </w:tc>
      </w:tr>
      <w:tr w:rsidR="001913EE" w:rsidRPr="00C71F23" w14:paraId="0F8D135E" w14:textId="77777777" w:rsidTr="0042616E">
        <w:trPr>
          <w:trHeight w:val="70"/>
        </w:trPr>
        <w:tc>
          <w:tcPr>
            <w:tcW w:w="9214" w:type="dxa"/>
          </w:tcPr>
          <w:p w14:paraId="025199FC" w14:textId="77777777" w:rsidR="001913EE" w:rsidRPr="00C71F23" w:rsidRDefault="001913EE" w:rsidP="0042616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13EE">
              <w:rPr>
                <w:sz w:val="24"/>
                <w:szCs w:val="24"/>
              </w:rPr>
              <w:t>części 2 zamówienia w wysokości 9 782.86 zł brutto;</w:t>
            </w:r>
          </w:p>
        </w:tc>
      </w:tr>
      <w:tr w:rsidR="001913EE" w:rsidRPr="00C71F23" w14:paraId="7AE20BDF" w14:textId="77777777" w:rsidTr="0042616E">
        <w:trPr>
          <w:trHeight w:val="70"/>
        </w:trPr>
        <w:tc>
          <w:tcPr>
            <w:tcW w:w="9214" w:type="dxa"/>
          </w:tcPr>
          <w:p w14:paraId="322CC72E" w14:textId="77777777" w:rsidR="001913EE" w:rsidRPr="00C71F23" w:rsidRDefault="001913EE" w:rsidP="0042616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13EE">
              <w:rPr>
                <w:sz w:val="24"/>
                <w:szCs w:val="24"/>
              </w:rPr>
              <w:t>części 3 zamówienia w wysokości 1 641.60 zł brutto;</w:t>
            </w:r>
          </w:p>
        </w:tc>
      </w:tr>
      <w:tr w:rsidR="001913EE" w:rsidRPr="00C71F23" w14:paraId="6E14F844" w14:textId="77777777" w:rsidTr="0042616E">
        <w:trPr>
          <w:trHeight w:val="70"/>
        </w:trPr>
        <w:tc>
          <w:tcPr>
            <w:tcW w:w="9214" w:type="dxa"/>
          </w:tcPr>
          <w:p w14:paraId="4CEE53E3" w14:textId="77777777" w:rsidR="001913EE" w:rsidRPr="00C71F23" w:rsidRDefault="001913EE" w:rsidP="0042616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13EE">
              <w:rPr>
                <w:sz w:val="24"/>
                <w:szCs w:val="24"/>
              </w:rPr>
              <w:t>części 4 zamówienia w wysokości 231 465.60 zł brutto;</w:t>
            </w:r>
          </w:p>
        </w:tc>
      </w:tr>
    </w:tbl>
    <w:p w14:paraId="35852983" w14:textId="4B478613"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 na sfinansowanie zamówienia to  </w:t>
      </w:r>
      <w:r w:rsidR="0044663E">
        <w:rPr>
          <w:sz w:val="22"/>
          <w:szCs w:val="22"/>
        </w:rPr>
        <w:t>251 962,06 zł.</w:t>
      </w:r>
    </w:p>
    <w:p w14:paraId="50965424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3226C2D8" w14:textId="77777777" w:rsidR="00A80738" w:rsidRPr="00C71F23" w:rsidRDefault="00C71F23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6A39AC7E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419B51FD" w14:textId="355AFDE3" w:rsidR="00C236D3" w:rsidRPr="0044663E" w:rsidRDefault="009C3712" w:rsidP="00CF1F42">
      <w:pPr>
        <w:ind w:left="6663"/>
        <w:rPr>
          <w:i/>
          <w:iCs/>
          <w:sz w:val="22"/>
          <w:szCs w:val="22"/>
        </w:rPr>
      </w:pPr>
      <w:r w:rsidRPr="0044663E">
        <w:rPr>
          <w:i/>
          <w:iCs/>
          <w:sz w:val="24"/>
          <w:szCs w:val="24"/>
        </w:rPr>
        <w:t>Maria Biel</w:t>
      </w:r>
    </w:p>
    <w:sectPr w:rsidR="00C236D3" w:rsidRPr="0044663E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BD7BB5" w14:textId="77777777" w:rsidR="004F0F56" w:rsidRDefault="004F0F56">
      <w:r>
        <w:separator/>
      </w:r>
    </w:p>
  </w:endnote>
  <w:endnote w:type="continuationSeparator" w:id="0">
    <w:p w14:paraId="520BB9B8" w14:textId="77777777" w:rsidR="004F0F56" w:rsidRDefault="004F0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ABE7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A933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2955A" w14:textId="7EF6DF4E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5B71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DE9F84" w14:textId="77777777" w:rsidR="009F189D" w:rsidRDefault="009F189D">
    <w:pPr>
      <w:pStyle w:val="Stopka"/>
      <w:tabs>
        <w:tab w:val="clear" w:pos="4536"/>
      </w:tabs>
      <w:jc w:val="center"/>
    </w:pPr>
  </w:p>
  <w:p w14:paraId="6B9A457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7E2650" w14:textId="77777777" w:rsidR="004F0F56" w:rsidRDefault="004F0F56">
      <w:r>
        <w:separator/>
      </w:r>
    </w:p>
  </w:footnote>
  <w:footnote w:type="continuationSeparator" w:id="0">
    <w:p w14:paraId="5183CC96" w14:textId="77777777" w:rsidR="004F0F56" w:rsidRDefault="004F0F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3DF62" w14:textId="77777777" w:rsidR="001913EE" w:rsidRDefault="001913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11C18" w14:textId="77777777" w:rsidR="001913EE" w:rsidRDefault="001913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49EFB" w14:textId="77777777" w:rsidR="001913EE" w:rsidRDefault="001913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0F56"/>
    <w:rsid w:val="00007727"/>
    <w:rsid w:val="00007DD0"/>
    <w:rsid w:val="00017720"/>
    <w:rsid w:val="00035488"/>
    <w:rsid w:val="000D7F25"/>
    <w:rsid w:val="000E00E5"/>
    <w:rsid w:val="00173B20"/>
    <w:rsid w:val="001913EE"/>
    <w:rsid w:val="001C69FF"/>
    <w:rsid w:val="0023318D"/>
    <w:rsid w:val="003D72FD"/>
    <w:rsid w:val="00423179"/>
    <w:rsid w:val="0044663E"/>
    <w:rsid w:val="0049054E"/>
    <w:rsid w:val="00490DC0"/>
    <w:rsid w:val="00493F8C"/>
    <w:rsid w:val="004C7E9B"/>
    <w:rsid w:val="004F0F56"/>
    <w:rsid w:val="00510EC8"/>
    <w:rsid w:val="00524583"/>
    <w:rsid w:val="0069085C"/>
    <w:rsid w:val="00711878"/>
    <w:rsid w:val="00804A9B"/>
    <w:rsid w:val="00843263"/>
    <w:rsid w:val="00861E75"/>
    <w:rsid w:val="00890B92"/>
    <w:rsid w:val="009C3712"/>
    <w:rsid w:val="009D19BD"/>
    <w:rsid w:val="009E3838"/>
    <w:rsid w:val="009F189D"/>
    <w:rsid w:val="00A47FF6"/>
    <w:rsid w:val="00A80738"/>
    <w:rsid w:val="00BE7129"/>
    <w:rsid w:val="00C236D3"/>
    <w:rsid w:val="00C46F49"/>
    <w:rsid w:val="00C659E2"/>
    <w:rsid w:val="00C71F23"/>
    <w:rsid w:val="00C902DE"/>
    <w:rsid w:val="00CB0802"/>
    <w:rsid w:val="00CF1F42"/>
    <w:rsid w:val="00D7128F"/>
    <w:rsid w:val="00EA3476"/>
    <w:rsid w:val="00F95C33"/>
    <w:rsid w:val="00FB66F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610F82"/>
  <w15:chartTrackingRefBased/>
  <w15:docId w15:val="{F32DEA2B-A981-4492-8748-82FA9620F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129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Beata Żbik</cp:lastModifiedBy>
  <cp:revision>5</cp:revision>
  <dcterms:created xsi:type="dcterms:W3CDTF">2024-06-07T06:12:00Z</dcterms:created>
  <dcterms:modified xsi:type="dcterms:W3CDTF">2024-06-07T08:05:00Z</dcterms:modified>
</cp:coreProperties>
</file>