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9C23A9" w14:textId="5BB8012B" w:rsidR="00EB1359" w:rsidRPr="003261E7" w:rsidRDefault="000A48A4" w:rsidP="00EB1359">
      <w:pPr>
        <w:spacing w:after="240"/>
        <w:jc w:val="right"/>
        <w:rPr>
          <w:sz w:val="22"/>
          <w:szCs w:val="22"/>
        </w:rPr>
      </w:pPr>
      <w:r w:rsidRPr="000A48A4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813D0E">
        <w:rPr>
          <w:sz w:val="22"/>
          <w:szCs w:val="22"/>
        </w:rPr>
        <w:t>7.06.2024 r.</w:t>
      </w:r>
    </w:p>
    <w:p w14:paraId="7D10E547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0C38E1A9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7D35D673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1570F39D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293E8F00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6000B8FB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6C5680D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2E357FA8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556F2E11" w14:textId="05916379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904553">
        <w:rPr>
          <w:b/>
          <w:sz w:val="28"/>
          <w:szCs w:val="24"/>
        </w:rPr>
        <w:t>1,3,5</w:t>
      </w:r>
      <w:r w:rsidR="00A75549">
        <w:rPr>
          <w:b/>
          <w:sz w:val="28"/>
          <w:szCs w:val="24"/>
        </w:rPr>
        <w:t>-</w:t>
      </w:r>
      <w:r w:rsidR="00904553">
        <w:rPr>
          <w:b/>
          <w:sz w:val="28"/>
          <w:szCs w:val="24"/>
        </w:rPr>
        <w:t>6,8</w:t>
      </w:r>
      <w:r w:rsidR="00A75549">
        <w:rPr>
          <w:b/>
          <w:sz w:val="28"/>
          <w:szCs w:val="24"/>
        </w:rPr>
        <w:t>-</w:t>
      </w:r>
      <w:r w:rsidR="00904553">
        <w:rPr>
          <w:b/>
          <w:sz w:val="28"/>
          <w:szCs w:val="24"/>
        </w:rPr>
        <w:t>10,12</w:t>
      </w:r>
      <w:r w:rsidR="00A75549">
        <w:rPr>
          <w:b/>
          <w:sz w:val="28"/>
          <w:szCs w:val="24"/>
        </w:rPr>
        <w:t>-</w:t>
      </w:r>
      <w:r w:rsidR="00904553">
        <w:rPr>
          <w:b/>
          <w:sz w:val="28"/>
          <w:szCs w:val="24"/>
        </w:rPr>
        <w:t>14,16</w:t>
      </w:r>
      <w:r w:rsidR="00A75549">
        <w:rPr>
          <w:b/>
          <w:sz w:val="28"/>
          <w:szCs w:val="24"/>
        </w:rPr>
        <w:t>-</w:t>
      </w:r>
      <w:r w:rsidR="00904553">
        <w:rPr>
          <w:b/>
          <w:sz w:val="28"/>
          <w:szCs w:val="24"/>
        </w:rPr>
        <w:t>18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A48A4" w:rsidRPr="003261E7" w14:paraId="098DD050" w14:textId="77777777" w:rsidTr="00D34CE4">
        <w:trPr>
          <w:trHeight w:val="638"/>
        </w:trPr>
        <w:tc>
          <w:tcPr>
            <w:tcW w:w="959" w:type="dxa"/>
            <w:shd w:val="clear" w:color="auto" w:fill="auto"/>
          </w:tcPr>
          <w:p w14:paraId="25471A71" w14:textId="77777777" w:rsidR="000A48A4" w:rsidRPr="003261E7" w:rsidRDefault="000A48A4" w:rsidP="00D34CE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3CE39D8" w14:textId="104FBCFC" w:rsidR="000A48A4" w:rsidRPr="003261E7" w:rsidRDefault="000A48A4" w:rsidP="00D34CE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postępowania o udzielenie zamówienia public</w:t>
            </w:r>
            <w:r w:rsidR="00904553">
              <w:rPr>
                <w:sz w:val="22"/>
                <w:szCs w:val="22"/>
              </w:rPr>
              <w:t>12,13</w:t>
            </w:r>
            <w:r w:rsidRPr="003261E7">
              <w:rPr>
                <w:sz w:val="22"/>
                <w:szCs w:val="22"/>
              </w:rPr>
              <w:t xml:space="preserve">znego, prowadzonego w trybie </w:t>
            </w:r>
            <w:r w:rsidRPr="000A48A4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0A48A4">
              <w:rPr>
                <w:b/>
                <w:bCs/>
                <w:sz w:val="22"/>
                <w:szCs w:val="22"/>
              </w:rPr>
              <w:t>Zakup i dostawa wyrobó</w:t>
            </w:r>
            <w:r w:rsidR="00904553">
              <w:rPr>
                <w:b/>
                <w:bCs/>
                <w:sz w:val="22"/>
                <w:szCs w:val="22"/>
              </w:rPr>
              <w:t xml:space="preserve">w </w:t>
            </w:r>
            <w:r w:rsidRPr="000A48A4">
              <w:rPr>
                <w:b/>
                <w:bCs/>
                <w:sz w:val="22"/>
                <w:szCs w:val="22"/>
              </w:rPr>
              <w:t>medycznych 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0A48A4">
              <w:rPr>
                <w:b/>
                <w:sz w:val="22"/>
                <w:szCs w:val="22"/>
              </w:rPr>
              <w:t>ZP/6/2024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07D536C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02F61F38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371857AC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3BE84165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079"/>
      </w:tblGrid>
      <w:tr w:rsidR="00D44D12" w:rsidRPr="00EB1359" w14:paraId="62137599" w14:textId="77777777" w:rsidTr="00B223B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19D5A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E617C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30E9915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0A48A4" w:rsidRPr="00EB1359" w14:paraId="6D10A369" w14:textId="77777777" w:rsidTr="00B223B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3468D" w14:textId="77777777" w:rsidR="000A48A4" w:rsidRPr="00710915" w:rsidRDefault="000A48A4" w:rsidP="00D34CE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A48A4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66324" w14:textId="77777777" w:rsidR="000A48A4" w:rsidRPr="00EB1359" w:rsidRDefault="000A48A4" w:rsidP="00D34CE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A48A4">
              <w:rPr>
                <w:b/>
                <w:sz w:val="22"/>
                <w:szCs w:val="22"/>
              </w:rPr>
              <w:t>Pakiet 1 - Cewnik do kaniulacji żył centralnych celem czasowej elektrostymulacji</w:t>
            </w:r>
          </w:p>
          <w:p w14:paraId="401646B4" w14:textId="77777777" w:rsidR="000A48A4" w:rsidRDefault="000A48A4" w:rsidP="00D34CE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1A32D26" w14:textId="2C4340D9" w:rsidR="000A48A4" w:rsidRDefault="00904553" w:rsidP="00D34C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A48A4">
              <w:rPr>
                <w:sz w:val="22"/>
                <w:szCs w:val="22"/>
              </w:rPr>
              <w:t>Art. 255 pkt 1</w:t>
            </w:r>
            <w:r w:rsidR="008756B9">
              <w:rPr>
                <w:sz w:val="22"/>
                <w:szCs w:val="22"/>
              </w:rPr>
              <w:t xml:space="preserve"> ustawy Pzp </w:t>
            </w:r>
            <w:r>
              <w:rPr>
                <w:sz w:val="22"/>
                <w:szCs w:val="22"/>
              </w:rPr>
              <w:t>-</w:t>
            </w:r>
            <w:r w:rsidR="000A48A4" w:rsidRPr="000A48A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C07E8C3" w14:textId="77777777" w:rsidR="000A48A4" w:rsidRDefault="000A48A4" w:rsidP="00D34CE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6797880" w14:textId="3116665C" w:rsidR="000A48A4" w:rsidRPr="00EB1359" w:rsidRDefault="000A48A4" w:rsidP="00D34C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A48A4">
              <w:rPr>
                <w:sz w:val="22"/>
                <w:szCs w:val="22"/>
              </w:rPr>
              <w:t>Art. 255 pkt 1</w:t>
            </w:r>
            <w:r w:rsidR="008756B9">
              <w:rPr>
                <w:sz w:val="22"/>
                <w:szCs w:val="22"/>
              </w:rPr>
              <w:t xml:space="preserve"> ustawy Pzp</w:t>
            </w:r>
            <w:r w:rsidR="008756B9" w:rsidRPr="000A48A4">
              <w:rPr>
                <w:sz w:val="22"/>
                <w:szCs w:val="22"/>
              </w:rPr>
              <w:t xml:space="preserve"> </w:t>
            </w:r>
            <w:r w:rsidRPr="000A48A4">
              <w:rPr>
                <w:sz w:val="22"/>
                <w:szCs w:val="22"/>
              </w:rPr>
              <w:t>-Brak złożonych ofert</w:t>
            </w:r>
          </w:p>
        </w:tc>
      </w:tr>
      <w:tr w:rsidR="000A48A4" w:rsidRPr="00EB1359" w14:paraId="5631224C" w14:textId="77777777" w:rsidTr="00B223B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9D5FA" w14:textId="77777777" w:rsidR="000A48A4" w:rsidRPr="00710915" w:rsidRDefault="000A48A4" w:rsidP="00D34CE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A48A4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2A1C6" w14:textId="77777777" w:rsidR="000A48A4" w:rsidRPr="00EB1359" w:rsidRDefault="000A48A4" w:rsidP="00D34CE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A48A4">
              <w:rPr>
                <w:b/>
                <w:sz w:val="22"/>
                <w:szCs w:val="22"/>
              </w:rPr>
              <w:t>Pakiet 3 - Prowadnik do intubacji</w:t>
            </w:r>
          </w:p>
          <w:p w14:paraId="37B50D7C" w14:textId="77777777" w:rsidR="000A48A4" w:rsidRDefault="000A48A4" w:rsidP="00D34CE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7D31EBF" w14:textId="491E7240" w:rsidR="000A48A4" w:rsidRDefault="00904553" w:rsidP="00D34C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A48A4">
              <w:rPr>
                <w:sz w:val="22"/>
                <w:szCs w:val="22"/>
              </w:rPr>
              <w:t>Art. 255 pkt 1</w:t>
            </w:r>
            <w:r>
              <w:rPr>
                <w:sz w:val="22"/>
                <w:szCs w:val="22"/>
              </w:rPr>
              <w:t>-</w:t>
            </w:r>
            <w:r w:rsidR="000A48A4" w:rsidRPr="000A48A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94F50EA" w14:textId="77777777" w:rsidR="000A48A4" w:rsidRDefault="000A48A4" w:rsidP="00D34CE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2DFFE72" w14:textId="77777777" w:rsidR="000A48A4" w:rsidRPr="00EB1359" w:rsidRDefault="000A48A4" w:rsidP="00D34C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A48A4">
              <w:rPr>
                <w:sz w:val="22"/>
                <w:szCs w:val="22"/>
              </w:rPr>
              <w:t>Art. 255 pkt 1-Brak złożonych ofert</w:t>
            </w:r>
          </w:p>
        </w:tc>
      </w:tr>
      <w:tr w:rsidR="000A48A4" w:rsidRPr="00EB1359" w14:paraId="766AB531" w14:textId="77777777" w:rsidTr="00B223B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9101" w14:textId="77777777" w:rsidR="000A48A4" w:rsidRPr="00710915" w:rsidRDefault="000A48A4" w:rsidP="00D34CE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A48A4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0B392" w14:textId="77777777" w:rsidR="000A48A4" w:rsidRPr="00EB1359" w:rsidRDefault="000A48A4" w:rsidP="00D34CE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A48A4">
              <w:rPr>
                <w:b/>
                <w:sz w:val="22"/>
                <w:szCs w:val="22"/>
              </w:rPr>
              <w:t>Pakiet 5 - Worki do drenażu typu Bile-Bag</w:t>
            </w:r>
          </w:p>
          <w:p w14:paraId="24E5CA92" w14:textId="77777777" w:rsidR="000A48A4" w:rsidRDefault="000A48A4" w:rsidP="00D34CE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1E991769" w14:textId="24DCFBA5" w:rsidR="000A48A4" w:rsidRDefault="00904553" w:rsidP="00D34C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A48A4">
              <w:rPr>
                <w:sz w:val="22"/>
                <w:szCs w:val="22"/>
              </w:rPr>
              <w:t>Art. 255 pkt 1</w:t>
            </w:r>
            <w:r w:rsidR="008756B9">
              <w:rPr>
                <w:sz w:val="22"/>
                <w:szCs w:val="22"/>
              </w:rPr>
              <w:t xml:space="preserve"> ustawy Pzp </w:t>
            </w:r>
            <w:r>
              <w:rPr>
                <w:sz w:val="22"/>
                <w:szCs w:val="22"/>
              </w:rPr>
              <w:t>-</w:t>
            </w:r>
            <w:r w:rsidR="000A48A4" w:rsidRPr="000A48A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223DED9" w14:textId="77777777" w:rsidR="000A48A4" w:rsidRDefault="000A48A4" w:rsidP="00D34CE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5292483" w14:textId="6449FC57" w:rsidR="000A48A4" w:rsidRPr="00EB1359" w:rsidRDefault="000A48A4" w:rsidP="00D34C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A48A4">
              <w:rPr>
                <w:sz w:val="22"/>
                <w:szCs w:val="22"/>
              </w:rPr>
              <w:lastRenderedPageBreak/>
              <w:t>Art. 255 pkt 1</w:t>
            </w:r>
            <w:r w:rsidR="008756B9">
              <w:rPr>
                <w:sz w:val="22"/>
                <w:szCs w:val="22"/>
              </w:rPr>
              <w:t xml:space="preserve"> ustawy Pzp</w:t>
            </w:r>
            <w:r w:rsidR="008756B9" w:rsidRPr="000A48A4">
              <w:rPr>
                <w:sz w:val="22"/>
                <w:szCs w:val="22"/>
              </w:rPr>
              <w:t xml:space="preserve"> </w:t>
            </w:r>
            <w:r w:rsidRPr="000A48A4">
              <w:rPr>
                <w:sz w:val="22"/>
                <w:szCs w:val="22"/>
              </w:rPr>
              <w:t>-Brak złożonych ofert</w:t>
            </w:r>
          </w:p>
        </w:tc>
      </w:tr>
      <w:tr w:rsidR="000A48A4" w:rsidRPr="00EB1359" w14:paraId="263AB1DB" w14:textId="77777777" w:rsidTr="00B223B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5FF73" w14:textId="77777777" w:rsidR="000A48A4" w:rsidRPr="00710915" w:rsidRDefault="000A48A4" w:rsidP="00D34CE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A48A4">
              <w:rPr>
                <w:b/>
                <w:bCs/>
                <w:sz w:val="22"/>
                <w:szCs w:val="22"/>
              </w:rPr>
              <w:lastRenderedPageBreak/>
              <w:t>8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5D949" w14:textId="77777777" w:rsidR="000A48A4" w:rsidRPr="00EB1359" w:rsidRDefault="000A48A4" w:rsidP="00D34CE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A48A4">
              <w:rPr>
                <w:b/>
                <w:sz w:val="22"/>
                <w:szCs w:val="22"/>
              </w:rPr>
              <w:t>Pakiet 8 - Worki foliowe światłoczułe</w:t>
            </w:r>
          </w:p>
          <w:p w14:paraId="443D9EC2" w14:textId="77777777" w:rsidR="000A48A4" w:rsidRDefault="000A48A4" w:rsidP="00D34CE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B005F22" w14:textId="1CBF8F36" w:rsidR="000A48A4" w:rsidRDefault="00904553" w:rsidP="00D34C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A48A4">
              <w:rPr>
                <w:sz w:val="22"/>
                <w:szCs w:val="22"/>
              </w:rPr>
              <w:t>Art. 255 pkt 1</w:t>
            </w:r>
            <w:r w:rsidR="008756B9">
              <w:rPr>
                <w:sz w:val="22"/>
                <w:szCs w:val="22"/>
              </w:rPr>
              <w:t xml:space="preserve"> ustawy Pzp </w:t>
            </w:r>
            <w:r>
              <w:rPr>
                <w:sz w:val="22"/>
                <w:szCs w:val="22"/>
              </w:rPr>
              <w:t>-</w:t>
            </w:r>
            <w:r w:rsidR="000A48A4" w:rsidRPr="000A48A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84E48FC" w14:textId="77777777" w:rsidR="000A48A4" w:rsidRDefault="000A48A4" w:rsidP="00D34CE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E52B6C6" w14:textId="7A32F8DE" w:rsidR="000A48A4" w:rsidRPr="00EB1359" w:rsidRDefault="000A48A4" w:rsidP="00D34C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A48A4">
              <w:rPr>
                <w:sz w:val="22"/>
                <w:szCs w:val="22"/>
              </w:rPr>
              <w:t>Art. 255 pkt 1</w:t>
            </w:r>
            <w:r w:rsidR="008756B9">
              <w:rPr>
                <w:sz w:val="22"/>
                <w:szCs w:val="22"/>
              </w:rPr>
              <w:t xml:space="preserve"> ustawy Pzp</w:t>
            </w:r>
            <w:r w:rsidR="008756B9" w:rsidRPr="000A48A4">
              <w:rPr>
                <w:sz w:val="22"/>
                <w:szCs w:val="22"/>
              </w:rPr>
              <w:t xml:space="preserve"> </w:t>
            </w:r>
            <w:r w:rsidRPr="000A48A4">
              <w:rPr>
                <w:sz w:val="22"/>
                <w:szCs w:val="22"/>
              </w:rPr>
              <w:t>-Brak złożonych ofert</w:t>
            </w:r>
          </w:p>
        </w:tc>
      </w:tr>
      <w:tr w:rsidR="000A48A4" w:rsidRPr="00EB1359" w14:paraId="244C651D" w14:textId="77777777" w:rsidTr="00B223B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5F5ED" w14:textId="77777777" w:rsidR="000A48A4" w:rsidRPr="00710915" w:rsidRDefault="000A48A4" w:rsidP="00D34CE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A48A4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856FF" w14:textId="77777777" w:rsidR="000A48A4" w:rsidRPr="00EB1359" w:rsidRDefault="000A48A4" w:rsidP="00D34CE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A48A4">
              <w:rPr>
                <w:b/>
                <w:sz w:val="22"/>
                <w:szCs w:val="22"/>
              </w:rPr>
              <w:t>Pakiet 9 - Pałeczki z włókniną SWABS-TAMP VAG MAXI 12</w:t>
            </w:r>
          </w:p>
          <w:p w14:paraId="08AE3C92" w14:textId="77777777" w:rsidR="000A48A4" w:rsidRDefault="000A48A4" w:rsidP="00D34CE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1F566EE7" w14:textId="528B44B9" w:rsidR="000A48A4" w:rsidRDefault="00904553" w:rsidP="00D34C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A48A4">
              <w:rPr>
                <w:sz w:val="22"/>
                <w:szCs w:val="22"/>
              </w:rPr>
              <w:t>Art. 255 pkt 1</w:t>
            </w:r>
            <w:r w:rsidR="008756B9">
              <w:rPr>
                <w:sz w:val="22"/>
                <w:szCs w:val="22"/>
              </w:rPr>
              <w:t xml:space="preserve"> ustawy Pzp </w:t>
            </w:r>
            <w:r>
              <w:rPr>
                <w:sz w:val="22"/>
                <w:szCs w:val="22"/>
              </w:rPr>
              <w:t>-</w:t>
            </w:r>
            <w:r w:rsidR="000A48A4" w:rsidRPr="000A48A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1E960CB" w14:textId="77777777" w:rsidR="000A48A4" w:rsidRDefault="000A48A4" w:rsidP="00D34CE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1333387" w14:textId="068DA65B" w:rsidR="000A48A4" w:rsidRPr="00EB1359" w:rsidRDefault="000A48A4" w:rsidP="00D34C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A48A4">
              <w:rPr>
                <w:sz w:val="22"/>
                <w:szCs w:val="22"/>
              </w:rPr>
              <w:t>Art. 255 pkt 1</w:t>
            </w:r>
            <w:r w:rsidR="008756B9">
              <w:rPr>
                <w:sz w:val="22"/>
                <w:szCs w:val="22"/>
              </w:rPr>
              <w:t xml:space="preserve"> ustawy Pzp</w:t>
            </w:r>
            <w:r w:rsidR="008756B9" w:rsidRPr="000A48A4">
              <w:rPr>
                <w:sz w:val="22"/>
                <w:szCs w:val="22"/>
              </w:rPr>
              <w:t xml:space="preserve"> </w:t>
            </w:r>
            <w:r w:rsidRPr="000A48A4">
              <w:rPr>
                <w:sz w:val="22"/>
                <w:szCs w:val="22"/>
              </w:rPr>
              <w:t>-Brak złożonych ofert</w:t>
            </w:r>
          </w:p>
        </w:tc>
      </w:tr>
      <w:tr w:rsidR="000A48A4" w:rsidRPr="00EB1359" w14:paraId="70883465" w14:textId="77777777" w:rsidTr="00B223B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FBD50" w14:textId="77777777" w:rsidR="000A48A4" w:rsidRPr="00710915" w:rsidRDefault="000A48A4" w:rsidP="00D34CE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A48A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E78BF" w14:textId="77777777" w:rsidR="000A48A4" w:rsidRPr="00EB1359" w:rsidRDefault="000A48A4" w:rsidP="00D34CE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A48A4">
              <w:rPr>
                <w:b/>
                <w:sz w:val="22"/>
                <w:szCs w:val="22"/>
              </w:rPr>
              <w:t>Pakiet 10 - Pałeczki plastikowe z włókniną do kolposkopii długość 20 cm o średnicy 45 mm</w:t>
            </w:r>
          </w:p>
          <w:p w14:paraId="0F8B0EF2" w14:textId="77777777" w:rsidR="000A48A4" w:rsidRDefault="000A48A4" w:rsidP="00D34CE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64C903B9" w14:textId="5A49D4E1" w:rsidR="000A48A4" w:rsidRDefault="00904553" w:rsidP="00D34C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A48A4">
              <w:rPr>
                <w:sz w:val="22"/>
                <w:szCs w:val="22"/>
              </w:rPr>
              <w:t>Art. 255 pkt 1</w:t>
            </w:r>
            <w:r w:rsidR="008756B9">
              <w:rPr>
                <w:sz w:val="22"/>
                <w:szCs w:val="22"/>
              </w:rPr>
              <w:t xml:space="preserve"> ustawy Pzp </w:t>
            </w:r>
            <w:r>
              <w:rPr>
                <w:sz w:val="22"/>
                <w:szCs w:val="22"/>
              </w:rPr>
              <w:t>-</w:t>
            </w:r>
            <w:r w:rsidR="000A48A4" w:rsidRPr="000A48A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EA0B7B0" w14:textId="77777777" w:rsidR="000A48A4" w:rsidRDefault="000A48A4" w:rsidP="00D34CE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6B3887E" w14:textId="64EF1EEC" w:rsidR="000A48A4" w:rsidRPr="00EB1359" w:rsidRDefault="000A48A4" w:rsidP="00D34C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A48A4">
              <w:rPr>
                <w:sz w:val="22"/>
                <w:szCs w:val="22"/>
              </w:rPr>
              <w:t>Art. 255 pkt 1-</w:t>
            </w:r>
            <w:r w:rsidR="008756B9">
              <w:rPr>
                <w:sz w:val="22"/>
                <w:szCs w:val="22"/>
              </w:rPr>
              <w:t xml:space="preserve"> ustawy Pzp</w:t>
            </w:r>
            <w:r w:rsidR="008756B9" w:rsidRPr="000A48A4">
              <w:rPr>
                <w:sz w:val="22"/>
                <w:szCs w:val="22"/>
              </w:rPr>
              <w:t xml:space="preserve"> </w:t>
            </w:r>
            <w:r w:rsidRPr="000A48A4">
              <w:rPr>
                <w:sz w:val="22"/>
                <w:szCs w:val="22"/>
              </w:rPr>
              <w:t>Brak złożonych ofert</w:t>
            </w:r>
          </w:p>
        </w:tc>
      </w:tr>
      <w:tr w:rsidR="000A48A4" w:rsidRPr="00EB1359" w14:paraId="3862CAC4" w14:textId="77777777" w:rsidTr="00B223B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EF2BD" w14:textId="77777777" w:rsidR="000A48A4" w:rsidRPr="00710915" w:rsidRDefault="000A48A4" w:rsidP="00D34CE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A48A4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313CD" w14:textId="77777777" w:rsidR="000A48A4" w:rsidRPr="00EB1359" w:rsidRDefault="000A48A4" w:rsidP="00D34CE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A48A4">
              <w:rPr>
                <w:b/>
                <w:sz w:val="22"/>
                <w:szCs w:val="22"/>
              </w:rPr>
              <w:t>Pakiet 12 - Strzykawki do podawania leków doustnych</w:t>
            </w:r>
          </w:p>
          <w:p w14:paraId="7DDB82D3" w14:textId="77777777" w:rsidR="000A48A4" w:rsidRDefault="000A48A4" w:rsidP="00D34CE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6936D34F" w14:textId="49ED85FF" w:rsidR="000A48A4" w:rsidRDefault="00904553" w:rsidP="00D34C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A48A4">
              <w:rPr>
                <w:sz w:val="22"/>
                <w:szCs w:val="22"/>
              </w:rPr>
              <w:t>Art. 255 pkt 1</w:t>
            </w:r>
            <w:r w:rsidR="008756B9">
              <w:rPr>
                <w:sz w:val="22"/>
                <w:szCs w:val="22"/>
              </w:rPr>
              <w:t xml:space="preserve"> ustawy Pzp </w:t>
            </w:r>
            <w:r>
              <w:rPr>
                <w:sz w:val="22"/>
                <w:szCs w:val="22"/>
              </w:rPr>
              <w:t>-</w:t>
            </w:r>
            <w:r w:rsidR="000A48A4" w:rsidRPr="000A48A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75564DF" w14:textId="77777777" w:rsidR="000A48A4" w:rsidRDefault="000A48A4" w:rsidP="00D34CE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20BC3C9" w14:textId="7FCC885E" w:rsidR="000A48A4" w:rsidRPr="00EB1359" w:rsidRDefault="000A48A4" w:rsidP="00D34C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A48A4">
              <w:rPr>
                <w:sz w:val="22"/>
                <w:szCs w:val="22"/>
              </w:rPr>
              <w:t>Art. 255 pkt 1</w:t>
            </w:r>
            <w:r w:rsidR="008756B9">
              <w:rPr>
                <w:sz w:val="22"/>
                <w:szCs w:val="22"/>
              </w:rPr>
              <w:t xml:space="preserve"> ustawy Pzp</w:t>
            </w:r>
            <w:r w:rsidR="008756B9" w:rsidRPr="000A48A4">
              <w:rPr>
                <w:sz w:val="22"/>
                <w:szCs w:val="22"/>
              </w:rPr>
              <w:t xml:space="preserve"> </w:t>
            </w:r>
            <w:r w:rsidRPr="000A48A4">
              <w:rPr>
                <w:sz w:val="22"/>
                <w:szCs w:val="22"/>
              </w:rPr>
              <w:t>-Brak złożonych ofert</w:t>
            </w:r>
          </w:p>
        </w:tc>
      </w:tr>
      <w:tr w:rsidR="000A48A4" w:rsidRPr="00EB1359" w14:paraId="32062FAF" w14:textId="77777777" w:rsidTr="00B223B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98563" w14:textId="77777777" w:rsidR="000A48A4" w:rsidRPr="00710915" w:rsidRDefault="000A48A4" w:rsidP="00D34CE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A48A4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0C0C" w14:textId="77777777" w:rsidR="000A48A4" w:rsidRPr="00EB1359" w:rsidRDefault="000A48A4" w:rsidP="00D34CE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A48A4">
              <w:rPr>
                <w:b/>
                <w:sz w:val="22"/>
                <w:szCs w:val="22"/>
              </w:rPr>
              <w:t>Pakiet 13 - Elektrody endokawitarne</w:t>
            </w:r>
          </w:p>
          <w:p w14:paraId="648DDD1B" w14:textId="77777777" w:rsidR="000A48A4" w:rsidRDefault="000A48A4" w:rsidP="00D34CE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1685037" w14:textId="2ADB009D" w:rsidR="000A48A4" w:rsidRDefault="00904553" w:rsidP="00D34C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A48A4">
              <w:rPr>
                <w:sz w:val="22"/>
                <w:szCs w:val="22"/>
              </w:rPr>
              <w:t>Art. 255 pkt 1</w:t>
            </w:r>
            <w:r w:rsidR="008756B9">
              <w:rPr>
                <w:sz w:val="22"/>
                <w:szCs w:val="22"/>
              </w:rPr>
              <w:t xml:space="preserve"> ustawy Pzp </w:t>
            </w:r>
            <w:r>
              <w:rPr>
                <w:sz w:val="22"/>
                <w:szCs w:val="22"/>
              </w:rPr>
              <w:t>-</w:t>
            </w:r>
            <w:r w:rsidR="000A48A4" w:rsidRPr="000A48A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9DA2E0B" w14:textId="77777777" w:rsidR="000A48A4" w:rsidRDefault="000A48A4" w:rsidP="00D34CE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2250A3B" w14:textId="551B8156" w:rsidR="000A48A4" w:rsidRPr="00EB1359" w:rsidRDefault="000A48A4" w:rsidP="00D34C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A48A4">
              <w:rPr>
                <w:sz w:val="22"/>
                <w:szCs w:val="22"/>
              </w:rPr>
              <w:t>Art. 255 pkt 1</w:t>
            </w:r>
            <w:r w:rsidR="008756B9">
              <w:rPr>
                <w:sz w:val="22"/>
                <w:szCs w:val="22"/>
              </w:rPr>
              <w:t xml:space="preserve"> ustawy Pzp</w:t>
            </w:r>
            <w:r w:rsidR="008756B9" w:rsidRPr="000A48A4">
              <w:rPr>
                <w:sz w:val="22"/>
                <w:szCs w:val="22"/>
              </w:rPr>
              <w:t xml:space="preserve"> </w:t>
            </w:r>
            <w:r w:rsidRPr="000A48A4">
              <w:rPr>
                <w:sz w:val="22"/>
                <w:szCs w:val="22"/>
              </w:rPr>
              <w:t>-Brak złożonych ofert</w:t>
            </w:r>
          </w:p>
        </w:tc>
      </w:tr>
      <w:tr w:rsidR="000A48A4" w:rsidRPr="00EB1359" w14:paraId="7B11C1AC" w14:textId="77777777" w:rsidTr="00B223B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01388" w14:textId="77777777" w:rsidR="000A48A4" w:rsidRPr="00710915" w:rsidRDefault="000A48A4" w:rsidP="00D34CE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A48A4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A22C5" w14:textId="77777777" w:rsidR="000A48A4" w:rsidRPr="00EB1359" w:rsidRDefault="000A48A4" w:rsidP="00D34CE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A48A4">
              <w:rPr>
                <w:b/>
                <w:sz w:val="22"/>
                <w:szCs w:val="22"/>
              </w:rPr>
              <w:t>Pakiet 14 - Cewniki poliuretanowe</w:t>
            </w:r>
          </w:p>
          <w:p w14:paraId="0D74BBA8" w14:textId="77777777" w:rsidR="000A48A4" w:rsidRDefault="000A48A4" w:rsidP="00D34CE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24FD893" w14:textId="05127D36" w:rsidR="000A48A4" w:rsidRDefault="00904553" w:rsidP="00D34C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A48A4">
              <w:rPr>
                <w:sz w:val="22"/>
                <w:szCs w:val="22"/>
              </w:rPr>
              <w:t>Art. 255 pkt 1</w:t>
            </w:r>
            <w:r w:rsidR="008756B9">
              <w:rPr>
                <w:sz w:val="22"/>
                <w:szCs w:val="22"/>
              </w:rPr>
              <w:t xml:space="preserve"> ustawy Pzp </w:t>
            </w:r>
            <w:r>
              <w:rPr>
                <w:sz w:val="22"/>
                <w:szCs w:val="22"/>
              </w:rPr>
              <w:t>-</w:t>
            </w:r>
            <w:r w:rsidR="000A48A4" w:rsidRPr="000A48A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C345040" w14:textId="77777777" w:rsidR="000A48A4" w:rsidRDefault="000A48A4" w:rsidP="00D34CE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DF780B6" w14:textId="2B1451EB" w:rsidR="000A48A4" w:rsidRPr="00EB1359" w:rsidRDefault="000A48A4" w:rsidP="00D34C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A48A4">
              <w:rPr>
                <w:sz w:val="22"/>
                <w:szCs w:val="22"/>
              </w:rPr>
              <w:t>Art. 255 pkt 1</w:t>
            </w:r>
            <w:r w:rsidR="008756B9">
              <w:rPr>
                <w:sz w:val="22"/>
                <w:szCs w:val="22"/>
              </w:rPr>
              <w:t xml:space="preserve"> ustawy Pzp</w:t>
            </w:r>
            <w:r w:rsidR="008756B9" w:rsidRPr="000A48A4">
              <w:rPr>
                <w:sz w:val="22"/>
                <w:szCs w:val="22"/>
              </w:rPr>
              <w:t xml:space="preserve"> </w:t>
            </w:r>
            <w:r w:rsidRPr="000A48A4">
              <w:rPr>
                <w:sz w:val="22"/>
                <w:szCs w:val="22"/>
              </w:rPr>
              <w:t>-Brak złożonych ofert</w:t>
            </w:r>
          </w:p>
        </w:tc>
      </w:tr>
      <w:tr w:rsidR="000A48A4" w:rsidRPr="00EB1359" w14:paraId="15BA067A" w14:textId="77777777" w:rsidTr="00B223B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D17A" w14:textId="77777777" w:rsidR="000A48A4" w:rsidRPr="00710915" w:rsidRDefault="000A48A4" w:rsidP="00D34CE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A48A4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42808" w14:textId="77777777" w:rsidR="000A48A4" w:rsidRPr="00EB1359" w:rsidRDefault="000A48A4" w:rsidP="00D34CE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A48A4">
              <w:rPr>
                <w:b/>
                <w:sz w:val="22"/>
                <w:szCs w:val="22"/>
              </w:rPr>
              <w:t>Pakiet 16 - Rurka intubacyjna jednorazowa</w:t>
            </w:r>
          </w:p>
          <w:p w14:paraId="2190BEB5" w14:textId="77777777" w:rsidR="000A48A4" w:rsidRDefault="000A48A4" w:rsidP="00D34CE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48F0ECB6" w14:textId="1D635002" w:rsidR="000A48A4" w:rsidRDefault="00904553" w:rsidP="00D34C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A48A4">
              <w:rPr>
                <w:sz w:val="22"/>
                <w:szCs w:val="22"/>
              </w:rPr>
              <w:t>Art. 255 pkt 1</w:t>
            </w:r>
            <w:r w:rsidR="008756B9">
              <w:rPr>
                <w:sz w:val="22"/>
                <w:szCs w:val="22"/>
              </w:rPr>
              <w:t xml:space="preserve"> ustawy Pzp </w:t>
            </w:r>
            <w:r>
              <w:rPr>
                <w:sz w:val="22"/>
                <w:szCs w:val="22"/>
              </w:rPr>
              <w:t>-</w:t>
            </w:r>
            <w:r w:rsidR="000A48A4" w:rsidRPr="000A48A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DB5DC7B" w14:textId="77777777" w:rsidR="000A48A4" w:rsidRDefault="000A48A4" w:rsidP="00D34CE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4D836C6" w14:textId="020B385D" w:rsidR="000A48A4" w:rsidRPr="00EB1359" w:rsidRDefault="000A48A4" w:rsidP="00D34C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A48A4">
              <w:rPr>
                <w:sz w:val="22"/>
                <w:szCs w:val="22"/>
              </w:rPr>
              <w:lastRenderedPageBreak/>
              <w:t>Art. 255 pkt 1</w:t>
            </w:r>
            <w:r w:rsidR="008756B9">
              <w:rPr>
                <w:sz w:val="22"/>
                <w:szCs w:val="22"/>
              </w:rPr>
              <w:t xml:space="preserve"> ustawy Pzp</w:t>
            </w:r>
            <w:r w:rsidR="008756B9" w:rsidRPr="000A48A4">
              <w:rPr>
                <w:sz w:val="22"/>
                <w:szCs w:val="22"/>
              </w:rPr>
              <w:t xml:space="preserve"> </w:t>
            </w:r>
            <w:r w:rsidRPr="000A48A4">
              <w:rPr>
                <w:sz w:val="22"/>
                <w:szCs w:val="22"/>
              </w:rPr>
              <w:t>-Brak złożonych ofert</w:t>
            </w:r>
          </w:p>
        </w:tc>
      </w:tr>
      <w:tr w:rsidR="000A48A4" w:rsidRPr="00EB1359" w14:paraId="611A1AE9" w14:textId="77777777" w:rsidTr="00B223B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720CF" w14:textId="77777777" w:rsidR="000A48A4" w:rsidRPr="00710915" w:rsidRDefault="000A48A4" w:rsidP="00D34CE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A48A4">
              <w:rPr>
                <w:b/>
                <w:bCs/>
                <w:sz w:val="22"/>
                <w:szCs w:val="22"/>
              </w:rPr>
              <w:lastRenderedPageBreak/>
              <w:t>17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2584C" w14:textId="77777777" w:rsidR="000A48A4" w:rsidRPr="00EB1359" w:rsidRDefault="000A48A4" w:rsidP="00D34CE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A48A4">
              <w:rPr>
                <w:b/>
                <w:sz w:val="22"/>
                <w:szCs w:val="22"/>
              </w:rPr>
              <w:t>Pakiet 17 - Zgłębniki do tamowania jamy nosowo-gardłowej</w:t>
            </w:r>
          </w:p>
          <w:p w14:paraId="5C92572A" w14:textId="77777777" w:rsidR="000A48A4" w:rsidRDefault="000A48A4" w:rsidP="00D34CE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7526D453" w14:textId="7F26AEC7" w:rsidR="000A48A4" w:rsidRDefault="00904553" w:rsidP="00D34C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A48A4">
              <w:rPr>
                <w:sz w:val="22"/>
                <w:szCs w:val="22"/>
              </w:rPr>
              <w:t>Art. 255 pkt 1</w:t>
            </w:r>
            <w:r w:rsidR="008756B9">
              <w:rPr>
                <w:sz w:val="22"/>
                <w:szCs w:val="22"/>
              </w:rPr>
              <w:t xml:space="preserve"> ustawy Pzp </w:t>
            </w:r>
            <w:r>
              <w:rPr>
                <w:sz w:val="22"/>
                <w:szCs w:val="22"/>
              </w:rPr>
              <w:t>-</w:t>
            </w:r>
            <w:r w:rsidR="000A48A4" w:rsidRPr="000A48A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DAC6DD5" w14:textId="77777777" w:rsidR="000A48A4" w:rsidRDefault="000A48A4" w:rsidP="00D34CE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AFE83FC" w14:textId="3C45A270" w:rsidR="000A48A4" w:rsidRPr="00EB1359" w:rsidRDefault="000A48A4" w:rsidP="00D34C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A48A4">
              <w:rPr>
                <w:sz w:val="22"/>
                <w:szCs w:val="22"/>
              </w:rPr>
              <w:t>Art. 255 pkt 1</w:t>
            </w:r>
            <w:r w:rsidR="008756B9">
              <w:rPr>
                <w:sz w:val="22"/>
                <w:szCs w:val="22"/>
              </w:rPr>
              <w:t xml:space="preserve"> ustawy Pzp</w:t>
            </w:r>
            <w:r w:rsidR="008756B9" w:rsidRPr="000A48A4">
              <w:rPr>
                <w:sz w:val="22"/>
                <w:szCs w:val="22"/>
              </w:rPr>
              <w:t xml:space="preserve"> </w:t>
            </w:r>
            <w:r w:rsidRPr="000A48A4">
              <w:rPr>
                <w:sz w:val="22"/>
                <w:szCs w:val="22"/>
              </w:rPr>
              <w:t>-Brak złożonych ofert</w:t>
            </w:r>
          </w:p>
        </w:tc>
      </w:tr>
      <w:tr w:rsidR="000A48A4" w:rsidRPr="00EB1359" w14:paraId="42EF5CAC" w14:textId="77777777" w:rsidTr="00B223B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7379C" w14:textId="77777777" w:rsidR="000A48A4" w:rsidRPr="00710915" w:rsidRDefault="000A48A4" w:rsidP="00D34CE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A48A4"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D22C7" w14:textId="77777777" w:rsidR="000A48A4" w:rsidRPr="00EB1359" w:rsidRDefault="000A48A4" w:rsidP="00D34CE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A48A4">
              <w:rPr>
                <w:b/>
                <w:sz w:val="22"/>
                <w:szCs w:val="22"/>
              </w:rPr>
              <w:t>Pakiet 18 - Żel sterylny do USG w saszetkach</w:t>
            </w:r>
          </w:p>
          <w:p w14:paraId="24DC1498" w14:textId="77777777" w:rsidR="000A48A4" w:rsidRDefault="000A48A4" w:rsidP="00D34CE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2A0EDF11" w14:textId="1DE4ACCB" w:rsidR="000A48A4" w:rsidRDefault="00904553" w:rsidP="00D34C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A48A4">
              <w:rPr>
                <w:sz w:val="22"/>
                <w:szCs w:val="22"/>
              </w:rPr>
              <w:t>Art. 255 pkt 1</w:t>
            </w:r>
            <w:r w:rsidR="008756B9">
              <w:rPr>
                <w:sz w:val="22"/>
                <w:szCs w:val="22"/>
              </w:rPr>
              <w:t xml:space="preserve"> ustawy Pzp </w:t>
            </w:r>
            <w:r>
              <w:rPr>
                <w:sz w:val="22"/>
                <w:szCs w:val="22"/>
              </w:rPr>
              <w:t>-</w:t>
            </w:r>
            <w:r w:rsidR="000A48A4" w:rsidRPr="000A48A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7904C78" w14:textId="77777777" w:rsidR="000A48A4" w:rsidRDefault="000A48A4" w:rsidP="00D34CE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5D26167" w14:textId="10BF404D" w:rsidR="000A48A4" w:rsidRPr="00EB1359" w:rsidRDefault="000A48A4" w:rsidP="00D34C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A48A4">
              <w:rPr>
                <w:sz w:val="22"/>
                <w:szCs w:val="22"/>
              </w:rPr>
              <w:t>Art. 255 pkt 1</w:t>
            </w:r>
            <w:r w:rsidR="008756B9">
              <w:rPr>
                <w:sz w:val="22"/>
                <w:szCs w:val="22"/>
              </w:rPr>
              <w:t xml:space="preserve"> ustawy Pzp</w:t>
            </w:r>
            <w:r w:rsidR="008756B9" w:rsidRPr="000A48A4">
              <w:rPr>
                <w:sz w:val="22"/>
                <w:szCs w:val="22"/>
              </w:rPr>
              <w:t xml:space="preserve"> </w:t>
            </w:r>
            <w:r w:rsidRPr="000A48A4">
              <w:rPr>
                <w:sz w:val="22"/>
                <w:szCs w:val="22"/>
              </w:rPr>
              <w:t>-Brak złożonych ofert</w:t>
            </w:r>
          </w:p>
        </w:tc>
      </w:tr>
      <w:tr w:rsidR="000A48A4" w:rsidRPr="00EB1359" w14:paraId="05ED8AD1" w14:textId="77777777" w:rsidTr="00B223B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30B6C" w14:textId="77777777" w:rsidR="000A48A4" w:rsidRPr="00710915" w:rsidRDefault="000A48A4" w:rsidP="00D34CE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A48A4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A1F61" w14:textId="77777777" w:rsidR="000A48A4" w:rsidRPr="00EB1359" w:rsidRDefault="000A48A4" w:rsidP="00D34CE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A48A4">
              <w:rPr>
                <w:b/>
                <w:sz w:val="22"/>
                <w:szCs w:val="22"/>
              </w:rPr>
              <w:t>Pakiet 6 - Filtr oddechowy mechaniczny</w:t>
            </w:r>
          </w:p>
          <w:p w14:paraId="5FB28A81" w14:textId="77777777" w:rsidR="000A48A4" w:rsidRDefault="000A48A4" w:rsidP="00D34CE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F784E87" w14:textId="4EFE3597" w:rsidR="000A48A4" w:rsidRDefault="008756B9" w:rsidP="00D34C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A48A4">
              <w:rPr>
                <w:sz w:val="22"/>
                <w:szCs w:val="22"/>
              </w:rPr>
              <w:t xml:space="preserve">Art.255 pkt 6 </w:t>
            </w:r>
            <w:r>
              <w:rPr>
                <w:sz w:val="22"/>
                <w:szCs w:val="22"/>
              </w:rPr>
              <w:t>ustawy Pzp-</w:t>
            </w:r>
            <w:r w:rsidR="000A48A4" w:rsidRPr="000A48A4">
              <w:rPr>
                <w:sz w:val="22"/>
                <w:szCs w:val="22"/>
              </w:rPr>
              <w:t>postępowanie obarczone jest niemożliwą do usunięcia wadą uniemożliwiającą zawarcie niepodlegającej unieważnieniu umowy w sprawie zamówienia publicznego</w:t>
            </w:r>
          </w:p>
          <w:p w14:paraId="25697ED1" w14:textId="77777777" w:rsidR="000A48A4" w:rsidRDefault="000A48A4" w:rsidP="00D34CE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B32CF5F" w14:textId="4641ECD3" w:rsidR="000A48A4" w:rsidRPr="000A48A4" w:rsidRDefault="000A48A4" w:rsidP="00D34C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A48A4">
              <w:rPr>
                <w:sz w:val="22"/>
                <w:szCs w:val="22"/>
              </w:rPr>
              <w:t xml:space="preserve">Art.255 pkt 6 </w:t>
            </w:r>
            <w:r w:rsidR="008756B9">
              <w:rPr>
                <w:sz w:val="22"/>
                <w:szCs w:val="22"/>
              </w:rPr>
              <w:t>ustawy Pzp</w:t>
            </w:r>
            <w:r w:rsidR="008756B9" w:rsidRPr="000A48A4">
              <w:rPr>
                <w:sz w:val="22"/>
                <w:szCs w:val="22"/>
              </w:rPr>
              <w:t xml:space="preserve"> </w:t>
            </w:r>
            <w:r w:rsidRPr="000A48A4">
              <w:rPr>
                <w:sz w:val="22"/>
                <w:szCs w:val="22"/>
              </w:rPr>
              <w:t>- postępowanie obarczone jest niemożliwą do usunięcia wadą uniemożliwiającą zawarcie niepodlegającej unieważnieniu umowy w sprawie zamówienia publicznego.</w:t>
            </w:r>
          </w:p>
          <w:p w14:paraId="474A593C" w14:textId="77777777" w:rsidR="000A48A4" w:rsidRPr="000A48A4" w:rsidRDefault="000A48A4" w:rsidP="00D34C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A48A4">
              <w:rPr>
                <w:sz w:val="22"/>
                <w:szCs w:val="22"/>
              </w:rPr>
              <w:t>Uzasadnienie faktyczne:</w:t>
            </w:r>
          </w:p>
          <w:p w14:paraId="0A4E37F4" w14:textId="77777777" w:rsidR="000A48A4" w:rsidRPr="000A48A4" w:rsidRDefault="000A48A4" w:rsidP="00D34C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A48A4">
              <w:rPr>
                <w:sz w:val="22"/>
                <w:szCs w:val="22"/>
              </w:rPr>
              <w:t xml:space="preserve">Z powodu rozbieżności w odpowiedziach  udzielonych Wykonawcom w związku z wyjaśnieniami treści SWZ  , udostępnionych na stronie prowadzonego postepowania https://e-propublico.pl oraz stronie internetowej Zamawiającego w dniu 4.04.2024 r. dotyczących Pakietu nr 6- Filtr oddechowy mechaniczny, Zamawiający unieważnia postępowanie w zakresie pakietu nr 6. W związku z powyższymi rozbieżnościami Wykonawcy nie byli w stanie złożyć porównywalnych ofert. Spowodowane to było wprowadzeniem w błąd Wykonawców przez Zamawiającego, który udzielił dwóch wykluczających się odpowiedzi na wnioski o wyjaśnienie treści SWZ.     </w:t>
            </w:r>
          </w:p>
          <w:p w14:paraId="75C5475B" w14:textId="77777777" w:rsidR="000A48A4" w:rsidRPr="000A48A4" w:rsidRDefault="000A48A4" w:rsidP="00D34C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A48A4">
              <w:rPr>
                <w:sz w:val="22"/>
                <w:szCs w:val="22"/>
              </w:rPr>
              <w:t>Podkreśleniu wymaga fakt, iż obowiązkiem Zamawiającego jest unieważnienie postępowania w każdym przypadku, jeśli łącznie zostaną spełnione następujące przesłanki:</w:t>
            </w:r>
          </w:p>
          <w:p w14:paraId="2C4F6559" w14:textId="77777777" w:rsidR="000A48A4" w:rsidRPr="000A48A4" w:rsidRDefault="000A48A4" w:rsidP="00D34C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A48A4">
              <w:rPr>
                <w:sz w:val="22"/>
                <w:szCs w:val="22"/>
              </w:rPr>
              <w:t xml:space="preserve">    -dojdzie do naruszenia przepisów pzp regulujących udzielenie zamówienia (wada postępowania),</w:t>
            </w:r>
          </w:p>
          <w:p w14:paraId="7CEFC166" w14:textId="77777777" w:rsidR="000A48A4" w:rsidRPr="000A48A4" w:rsidRDefault="000A48A4" w:rsidP="00D34C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A48A4">
              <w:rPr>
                <w:sz w:val="22"/>
                <w:szCs w:val="22"/>
              </w:rPr>
              <w:t xml:space="preserve">   - wada musi być niemożliwa do usunięcia,</w:t>
            </w:r>
          </w:p>
          <w:p w14:paraId="14DB5D7E" w14:textId="77777777" w:rsidR="000A48A4" w:rsidRPr="000A48A4" w:rsidRDefault="000A48A4" w:rsidP="00D34C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A48A4">
              <w:rPr>
                <w:sz w:val="22"/>
                <w:szCs w:val="22"/>
              </w:rPr>
              <w:t xml:space="preserve">   - wada ma skutkować niemożliwością zawarcia niepodlegającej unieważnieniu umowy o udzielenie zamówienia publicznego.</w:t>
            </w:r>
          </w:p>
          <w:p w14:paraId="3E9E72EE" w14:textId="77777777" w:rsidR="000A48A4" w:rsidRPr="000A48A4" w:rsidRDefault="000A48A4" w:rsidP="00D34C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A48A4">
              <w:rPr>
                <w:sz w:val="22"/>
                <w:szCs w:val="22"/>
              </w:rPr>
              <w:t xml:space="preserve">Przepis art.255 pkt 6 pzp  ma charakter bezwzględnie obowiązujący (iuris cogentis), nakłada zatem na Zamawiającego obowiązek unieważnienia postępowania w każdym przypadku, w którym stwierdzi on, że ziściły się zawarte w tej normie przesłanki. Zamawiający ma obowiązek przestrzegania zasad uczciwej konkurencji i równego traktowania wykonawców w postępowaniu, ale realizacja tychże zasad nie jest sama w sobie celem postępowania, tylko metodą jego prowadzenia (wyrok Krajowej Izby </w:t>
            </w:r>
            <w:r w:rsidRPr="000A48A4">
              <w:rPr>
                <w:sz w:val="22"/>
                <w:szCs w:val="22"/>
              </w:rPr>
              <w:lastRenderedPageBreak/>
              <w:t>Odwoławczej z 15 czerwca 2020 r., sygn. akt  KIO 802/20).</w:t>
            </w:r>
          </w:p>
          <w:p w14:paraId="5FABEB3A" w14:textId="77777777" w:rsidR="000A48A4" w:rsidRPr="000A48A4" w:rsidRDefault="000A48A4" w:rsidP="00D34C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A48A4">
              <w:rPr>
                <w:sz w:val="22"/>
                <w:szCs w:val="22"/>
              </w:rPr>
              <w:t xml:space="preserve">Za wadę postępowania uzasadniającą jego unieważnienie orzecznictwo uznaje przede wszystkim błędy popełnione w dokumentacji postępowania. Niejasność lub nieprecyzyjność opisu przedmiotu zamówienia może stanowić podstawę unieważnienia postępowania. </w:t>
            </w:r>
          </w:p>
          <w:p w14:paraId="616BF6F2" w14:textId="77777777" w:rsidR="000A48A4" w:rsidRPr="00EB1359" w:rsidRDefault="000A48A4" w:rsidP="00D34C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A48A4">
              <w:rPr>
                <w:sz w:val="22"/>
                <w:szCs w:val="22"/>
              </w:rPr>
              <w:t>Biorąc powyższe pod uwagę Zamawiający wskazuje jak na wstępie.</w:t>
            </w:r>
          </w:p>
        </w:tc>
      </w:tr>
    </w:tbl>
    <w:p w14:paraId="04F332CB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15FEB7" w14:textId="77777777" w:rsidR="0045309A" w:rsidRDefault="0045309A" w:rsidP="000A48A4">
      <w:r>
        <w:separator/>
      </w:r>
    </w:p>
  </w:endnote>
  <w:endnote w:type="continuationSeparator" w:id="0">
    <w:p w14:paraId="7F30D439" w14:textId="77777777" w:rsidR="0045309A" w:rsidRDefault="0045309A" w:rsidP="000A4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15481" w14:textId="77777777" w:rsidR="000A48A4" w:rsidRDefault="000A48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1C8D07" w14:textId="77777777" w:rsidR="000A48A4" w:rsidRDefault="000A48A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CC2888" w14:textId="77777777" w:rsidR="000A48A4" w:rsidRDefault="000A48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3A5111" w14:textId="77777777" w:rsidR="0045309A" w:rsidRDefault="0045309A" w:rsidP="000A48A4">
      <w:r>
        <w:separator/>
      </w:r>
    </w:p>
  </w:footnote>
  <w:footnote w:type="continuationSeparator" w:id="0">
    <w:p w14:paraId="20B679C2" w14:textId="77777777" w:rsidR="0045309A" w:rsidRDefault="0045309A" w:rsidP="000A48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CC2828" w14:textId="77777777" w:rsidR="000A48A4" w:rsidRDefault="000A48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8E37F1" w14:textId="77777777" w:rsidR="000A48A4" w:rsidRDefault="000A48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B2DA0F" w14:textId="77777777" w:rsidR="000A48A4" w:rsidRDefault="000A48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207E"/>
    <w:rsid w:val="00010B31"/>
    <w:rsid w:val="000A48A4"/>
    <w:rsid w:val="00104963"/>
    <w:rsid w:val="00150F65"/>
    <w:rsid w:val="002F207E"/>
    <w:rsid w:val="0045309A"/>
    <w:rsid w:val="005D4421"/>
    <w:rsid w:val="00775DAE"/>
    <w:rsid w:val="00813D0E"/>
    <w:rsid w:val="0081658B"/>
    <w:rsid w:val="00823326"/>
    <w:rsid w:val="00856A3E"/>
    <w:rsid w:val="008756B9"/>
    <w:rsid w:val="00894412"/>
    <w:rsid w:val="00904553"/>
    <w:rsid w:val="009462DF"/>
    <w:rsid w:val="009500EB"/>
    <w:rsid w:val="00993EFC"/>
    <w:rsid w:val="00A75549"/>
    <w:rsid w:val="00AB3E72"/>
    <w:rsid w:val="00AC1A4B"/>
    <w:rsid w:val="00B223B4"/>
    <w:rsid w:val="00D41670"/>
    <w:rsid w:val="00D44D12"/>
    <w:rsid w:val="00E403D2"/>
    <w:rsid w:val="00E742E3"/>
    <w:rsid w:val="00EB1359"/>
    <w:rsid w:val="00FE3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911B16"/>
  <w15:chartTrackingRefBased/>
  <w15:docId w15:val="{0ADBB217-3586-4C95-B317-200432C5C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0A48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A48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4</Pages>
  <Words>866</Words>
  <Characters>5325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8</cp:revision>
  <dcterms:created xsi:type="dcterms:W3CDTF">2024-06-03T08:37:00Z</dcterms:created>
  <dcterms:modified xsi:type="dcterms:W3CDTF">2024-06-07T07:03:00Z</dcterms:modified>
</cp:coreProperties>
</file>