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F6ED79" w14:textId="2F406198" w:rsidR="00FB7F50" w:rsidRPr="002245BE" w:rsidRDefault="009310B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310B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D677C2">
        <w:rPr>
          <w:sz w:val="22"/>
          <w:szCs w:val="22"/>
        </w:rPr>
        <w:t>7.06.2024 r.</w:t>
      </w:r>
    </w:p>
    <w:p w14:paraId="2700EE3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9BF4A62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6A95775A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0310AB2A" w14:textId="77777777" w:rsidR="002032C0" w:rsidRPr="002032C0" w:rsidRDefault="002032C0" w:rsidP="002032C0">
      <w:r w:rsidRPr="002032C0">
        <w:t>ul. Prądnicka 35-37</w:t>
      </w:r>
    </w:p>
    <w:p w14:paraId="31831A37" w14:textId="77777777" w:rsidR="002032C0" w:rsidRPr="002032C0" w:rsidRDefault="002032C0" w:rsidP="002032C0">
      <w:r w:rsidRPr="002032C0">
        <w:t>31-202 Kraków</w:t>
      </w:r>
    </w:p>
    <w:p w14:paraId="0D916D0E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F1157A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9310BB" w:rsidRPr="00607F9B" w14:paraId="191A71C7" w14:textId="77777777" w:rsidTr="00D34CE4">
        <w:trPr>
          <w:trHeight w:val="638"/>
        </w:trPr>
        <w:tc>
          <w:tcPr>
            <w:tcW w:w="959" w:type="dxa"/>
            <w:shd w:val="clear" w:color="auto" w:fill="auto"/>
          </w:tcPr>
          <w:p w14:paraId="775B6F09" w14:textId="77777777" w:rsidR="009310BB" w:rsidRPr="00607F9B" w:rsidRDefault="009310BB" w:rsidP="00D34C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BFAB47" w14:textId="77777777" w:rsidR="009310BB" w:rsidRPr="00607F9B" w:rsidRDefault="009310BB" w:rsidP="00D34C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310B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310BB">
              <w:rPr>
                <w:b/>
                <w:bCs/>
                <w:sz w:val="22"/>
                <w:szCs w:val="22"/>
              </w:rPr>
              <w:t>Zakup i dostawa wyrobów medycznych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310BB">
              <w:rPr>
                <w:b/>
                <w:sz w:val="22"/>
                <w:szCs w:val="22"/>
              </w:rPr>
              <w:t>ZP/6/2024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68B8E8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9310BB" w14:paraId="47A3CAFE" w14:textId="77777777" w:rsidTr="006F4042">
        <w:trPr>
          <w:cantSplit/>
        </w:trPr>
        <w:tc>
          <w:tcPr>
            <w:tcW w:w="9072" w:type="dxa"/>
          </w:tcPr>
          <w:p w14:paraId="52E6889C" w14:textId="77777777" w:rsidR="009310BB" w:rsidRPr="00D26ED6" w:rsidRDefault="009310BB" w:rsidP="00D34CE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10BB">
              <w:rPr>
                <w:b/>
                <w:sz w:val="22"/>
                <w:szCs w:val="22"/>
              </w:rPr>
              <w:t>Polmil sp. z o. o.</w:t>
            </w:r>
          </w:p>
          <w:p w14:paraId="7113A6C7" w14:textId="77777777" w:rsidR="009310BB" w:rsidRPr="009F0E5C" w:rsidRDefault="009310BB" w:rsidP="00D34CE4">
            <w:pPr>
              <w:jc w:val="both"/>
              <w:rPr>
                <w:bCs/>
                <w:sz w:val="22"/>
                <w:szCs w:val="22"/>
              </w:rPr>
            </w:pPr>
            <w:r w:rsidRPr="009310BB">
              <w:rPr>
                <w:bCs/>
                <w:sz w:val="22"/>
                <w:szCs w:val="22"/>
              </w:rPr>
              <w:t>ul. Przemysłowa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10BB">
              <w:rPr>
                <w:bCs/>
                <w:sz w:val="22"/>
                <w:szCs w:val="22"/>
              </w:rPr>
              <w:t>8B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9F225E5" w14:textId="77777777" w:rsidR="009310BB" w:rsidRPr="009F0E5C" w:rsidRDefault="009310BB" w:rsidP="00D34CE4">
            <w:pPr>
              <w:jc w:val="both"/>
              <w:rPr>
                <w:bCs/>
                <w:sz w:val="22"/>
                <w:szCs w:val="22"/>
              </w:rPr>
            </w:pPr>
            <w:r w:rsidRPr="009310BB">
              <w:rPr>
                <w:bCs/>
                <w:sz w:val="22"/>
                <w:szCs w:val="22"/>
              </w:rPr>
              <w:t>85-758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10BB">
              <w:rPr>
                <w:bCs/>
                <w:sz w:val="22"/>
                <w:szCs w:val="22"/>
              </w:rPr>
              <w:t>Bydgoszcz</w:t>
            </w:r>
          </w:p>
          <w:p w14:paraId="79A47092" w14:textId="77777777" w:rsidR="009310BB" w:rsidRDefault="009310BB" w:rsidP="00D34C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47F7B97" w14:textId="7CE84F38" w:rsidR="009310BB" w:rsidRPr="00211A34" w:rsidRDefault="009310BB" w:rsidP="00D34C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310BB">
              <w:rPr>
                <w:sz w:val="22"/>
                <w:szCs w:val="22"/>
              </w:rPr>
              <w:t>Pakiet 2 - Pojemniki plastikowe na mocz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9B50EB9" w14:textId="77777777" w:rsidR="009310BB" w:rsidRPr="00D26ED6" w:rsidRDefault="009310BB" w:rsidP="00D34CE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20291E4" w14:textId="77777777" w:rsidR="009310BB" w:rsidRDefault="009310BB" w:rsidP="00D34CE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310BB">
              <w:t>Jedyna oferta spełniająca wymogi Zamawiającego.</w:t>
            </w:r>
          </w:p>
        </w:tc>
      </w:tr>
      <w:tr w:rsidR="009310BB" w14:paraId="10539B1D" w14:textId="77777777" w:rsidTr="006F4042">
        <w:trPr>
          <w:cantSplit/>
        </w:trPr>
        <w:tc>
          <w:tcPr>
            <w:tcW w:w="9072" w:type="dxa"/>
          </w:tcPr>
          <w:p w14:paraId="71AF5314" w14:textId="77777777" w:rsidR="009310BB" w:rsidRPr="00D26ED6" w:rsidRDefault="009310BB" w:rsidP="00D34CE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10BB">
              <w:rPr>
                <w:b/>
                <w:sz w:val="22"/>
                <w:szCs w:val="22"/>
              </w:rPr>
              <w:t>Lubmedical Sp. z o. o. Sp. k.</w:t>
            </w:r>
          </w:p>
          <w:p w14:paraId="6E131A2D" w14:textId="77777777" w:rsidR="009310BB" w:rsidRPr="009F0E5C" w:rsidRDefault="009310BB" w:rsidP="00D34CE4">
            <w:pPr>
              <w:jc w:val="both"/>
              <w:rPr>
                <w:bCs/>
                <w:sz w:val="22"/>
                <w:szCs w:val="22"/>
              </w:rPr>
            </w:pPr>
            <w:r w:rsidRPr="009310BB">
              <w:rPr>
                <w:bCs/>
                <w:sz w:val="22"/>
                <w:szCs w:val="22"/>
              </w:rPr>
              <w:t>ul. Anny Walentynowicz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10BB">
              <w:rPr>
                <w:bCs/>
                <w:sz w:val="22"/>
                <w:szCs w:val="22"/>
              </w:rPr>
              <w:t>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DE0308C" w14:textId="77777777" w:rsidR="009310BB" w:rsidRPr="009F0E5C" w:rsidRDefault="009310BB" w:rsidP="00D34CE4">
            <w:pPr>
              <w:jc w:val="both"/>
              <w:rPr>
                <w:bCs/>
                <w:sz w:val="22"/>
                <w:szCs w:val="22"/>
              </w:rPr>
            </w:pPr>
            <w:r w:rsidRPr="009310BB">
              <w:rPr>
                <w:bCs/>
                <w:sz w:val="22"/>
                <w:szCs w:val="22"/>
              </w:rPr>
              <w:t>20-328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10BB">
              <w:rPr>
                <w:bCs/>
                <w:sz w:val="22"/>
                <w:szCs w:val="22"/>
              </w:rPr>
              <w:t>Lublin</w:t>
            </w:r>
          </w:p>
          <w:p w14:paraId="4CB362F8" w14:textId="77777777" w:rsidR="009310BB" w:rsidRDefault="009310BB" w:rsidP="00D34C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8E8A487" w14:textId="7734251B" w:rsidR="009310BB" w:rsidRPr="00211A34" w:rsidRDefault="009310BB" w:rsidP="00D34C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310BB">
              <w:rPr>
                <w:sz w:val="22"/>
                <w:szCs w:val="22"/>
              </w:rPr>
              <w:t>Pakiet 4 - Smoczki do butelek z gotowymi mieszankami RTF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FFCA01E" w14:textId="77777777" w:rsidR="009310BB" w:rsidRPr="00D26ED6" w:rsidRDefault="009310BB" w:rsidP="00D34CE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99766E8" w14:textId="77777777" w:rsidR="009310BB" w:rsidRDefault="009310BB" w:rsidP="00D34CE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310BB">
              <w:t>Jedyna oferta spełniająca wymogi Zamawiającego.</w:t>
            </w:r>
          </w:p>
        </w:tc>
      </w:tr>
      <w:tr w:rsidR="009310BB" w14:paraId="60B64DC5" w14:textId="77777777" w:rsidTr="006F4042">
        <w:trPr>
          <w:cantSplit/>
        </w:trPr>
        <w:tc>
          <w:tcPr>
            <w:tcW w:w="9072" w:type="dxa"/>
          </w:tcPr>
          <w:p w14:paraId="7272704A" w14:textId="77777777" w:rsidR="009310BB" w:rsidRPr="00D26ED6" w:rsidRDefault="009310BB" w:rsidP="00D34CE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10BB">
              <w:rPr>
                <w:b/>
                <w:sz w:val="22"/>
                <w:szCs w:val="22"/>
              </w:rPr>
              <w:t>ALBIS MAZUR Sp. z o.o.</w:t>
            </w:r>
          </w:p>
          <w:p w14:paraId="2B4AAF09" w14:textId="77777777" w:rsidR="009310BB" w:rsidRPr="009F0E5C" w:rsidRDefault="009310BB" w:rsidP="00D34CE4">
            <w:pPr>
              <w:jc w:val="both"/>
              <w:rPr>
                <w:bCs/>
                <w:sz w:val="22"/>
                <w:szCs w:val="22"/>
              </w:rPr>
            </w:pPr>
            <w:r w:rsidRPr="009310BB">
              <w:rPr>
                <w:bCs/>
                <w:sz w:val="22"/>
                <w:szCs w:val="22"/>
              </w:rPr>
              <w:t>ul. Stawiszyńska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10BB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9310BB">
              <w:rPr>
                <w:bCs/>
                <w:sz w:val="22"/>
                <w:szCs w:val="22"/>
              </w:rPr>
              <w:t>/2</w:t>
            </w:r>
          </w:p>
          <w:p w14:paraId="6B29B253" w14:textId="77777777" w:rsidR="009310BB" w:rsidRPr="009F0E5C" w:rsidRDefault="009310BB" w:rsidP="00D34CE4">
            <w:pPr>
              <w:jc w:val="both"/>
              <w:rPr>
                <w:bCs/>
                <w:sz w:val="22"/>
                <w:szCs w:val="22"/>
              </w:rPr>
            </w:pPr>
            <w:r w:rsidRPr="009310BB">
              <w:rPr>
                <w:bCs/>
                <w:sz w:val="22"/>
                <w:szCs w:val="22"/>
              </w:rPr>
              <w:t>62-800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10BB">
              <w:rPr>
                <w:bCs/>
                <w:sz w:val="22"/>
                <w:szCs w:val="22"/>
              </w:rPr>
              <w:t>Kalisz</w:t>
            </w:r>
          </w:p>
          <w:p w14:paraId="39AB13FD" w14:textId="77777777" w:rsidR="009310BB" w:rsidRDefault="009310BB" w:rsidP="00D34C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32A91DF" w14:textId="26807020" w:rsidR="009310BB" w:rsidRPr="00211A34" w:rsidRDefault="009310BB" w:rsidP="00D34C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310BB">
              <w:rPr>
                <w:sz w:val="22"/>
                <w:szCs w:val="22"/>
              </w:rPr>
              <w:t>Pakiet 7 - Wzierniki ginekologiczne dwułyżkowe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32B045C" w14:textId="77777777" w:rsidR="009310BB" w:rsidRPr="00D26ED6" w:rsidRDefault="009310BB" w:rsidP="00D34CE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4530A12" w14:textId="77777777" w:rsidR="009310BB" w:rsidRDefault="009310BB" w:rsidP="00D34CE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310BB">
              <w:t>Jedyna oferta spełniająca wymogi Zamawiającego.</w:t>
            </w:r>
          </w:p>
        </w:tc>
      </w:tr>
      <w:tr w:rsidR="009310BB" w14:paraId="3684E4CB" w14:textId="77777777" w:rsidTr="006F4042">
        <w:trPr>
          <w:cantSplit/>
        </w:trPr>
        <w:tc>
          <w:tcPr>
            <w:tcW w:w="9072" w:type="dxa"/>
          </w:tcPr>
          <w:p w14:paraId="4CD27AB9" w14:textId="77777777" w:rsidR="009310BB" w:rsidRPr="00D26ED6" w:rsidRDefault="009310BB" w:rsidP="00D34CE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10BB">
              <w:rPr>
                <w:b/>
                <w:sz w:val="22"/>
                <w:szCs w:val="22"/>
              </w:rPr>
              <w:lastRenderedPageBreak/>
              <w:t>Fresenius Kabi Polska Sp.  z o.o.</w:t>
            </w:r>
          </w:p>
          <w:p w14:paraId="41BAE439" w14:textId="77777777" w:rsidR="009310BB" w:rsidRPr="009F0E5C" w:rsidRDefault="009310BB" w:rsidP="00D34CE4">
            <w:pPr>
              <w:jc w:val="both"/>
              <w:rPr>
                <w:bCs/>
                <w:sz w:val="22"/>
                <w:szCs w:val="22"/>
              </w:rPr>
            </w:pPr>
            <w:r w:rsidRPr="009310BB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10BB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9D23074" w14:textId="77777777" w:rsidR="009310BB" w:rsidRPr="009F0E5C" w:rsidRDefault="009310BB" w:rsidP="00D34CE4">
            <w:pPr>
              <w:jc w:val="both"/>
              <w:rPr>
                <w:bCs/>
                <w:sz w:val="22"/>
                <w:szCs w:val="22"/>
              </w:rPr>
            </w:pPr>
            <w:r w:rsidRPr="009310BB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10BB">
              <w:rPr>
                <w:bCs/>
                <w:sz w:val="22"/>
                <w:szCs w:val="22"/>
              </w:rPr>
              <w:t>Warszawa</w:t>
            </w:r>
          </w:p>
          <w:p w14:paraId="289EDCD3" w14:textId="77777777" w:rsidR="006F4042" w:rsidRDefault="009310BB" w:rsidP="00D34C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661A29A" w14:textId="718A65D6" w:rsidR="009310BB" w:rsidRPr="00211A34" w:rsidRDefault="009310BB" w:rsidP="00D34C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310BB">
              <w:rPr>
                <w:sz w:val="22"/>
                <w:szCs w:val="22"/>
              </w:rPr>
              <w:t>Pakiet 11 - Zestaw do podawania diet dojelitowych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AA7E06F" w14:textId="77777777" w:rsidR="009310BB" w:rsidRPr="00D26ED6" w:rsidRDefault="009310BB" w:rsidP="00D34CE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559F125" w14:textId="77777777" w:rsidR="009310BB" w:rsidRDefault="009310BB" w:rsidP="00D34CE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310BB">
              <w:t>Jedyna oferta spełniająca wymogi Zamawiającego.</w:t>
            </w:r>
          </w:p>
        </w:tc>
      </w:tr>
      <w:tr w:rsidR="009310BB" w14:paraId="35CA5019" w14:textId="77777777" w:rsidTr="006F4042">
        <w:trPr>
          <w:cantSplit/>
        </w:trPr>
        <w:tc>
          <w:tcPr>
            <w:tcW w:w="9072" w:type="dxa"/>
          </w:tcPr>
          <w:p w14:paraId="234A1D1C" w14:textId="77777777" w:rsidR="009310BB" w:rsidRPr="00D26ED6" w:rsidRDefault="009310BB" w:rsidP="00D34CE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10BB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6D4B7B15" w14:textId="77777777" w:rsidR="009310BB" w:rsidRPr="009F0E5C" w:rsidRDefault="009310BB" w:rsidP="00D34CE4">
            <w:pPr>
              <w:jc w:val="both"/>
              <w:rPr>
                <w:bCs/>
                <w:sz w:val="22"/>
                <w:szCs w:val="22"/>
              </w:rPr>
            </w:pPr>
            <w:r w:rsidRPr="009310BB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10BB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3BDD283" w14:textId="77777777" w:rsidR="009310BB" w:rsidRPr="009F0E5C" w:rsidRDefault="009310BB" w:rsidP="00D34CE4">
            <w:pPr>
              <w:jc w:val="both"/>
              <w:rPr>
                <w:bCs/>
                <w:sz w:val="22"/>
                <w:szCs w:val="22"/>
              </w:rPr>
            </w:pPr>
            <w:r w:rsidRPr="009310BB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10BB">
              <w:rPr>
                <w:bCs/>
                <w:sz w:val="22"/>
                <w:szCs w:val="22"/>
              </w:rPr>
              <w:t>Zabrze</w:t>
            </w:r>
          </w:p>
          <w:p w14:paraId="2441A510" w14:textId="77777777" w:rsidR="009310BB" w:rsidRDefault="009310BB" w:rsidP="00D34C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661681" w14:textId="6571C51E" w:rsidR="009310BB" w:rsidRPr="00211A34" w:rsidRDefault="009310BB" w:rsidP="00D34C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310BB">
              <w:rPr>
                <w:sz w:val="22"/>
                <w:szCs w:val="22"/>
              </w:rPr>
              <w:t>Pakiet 15 - Rękawice sekcyjne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87A157A" w14:textId="77777777" w:rsidR="009310BB" w:rsidRPr="00D26ED6" w:rsidRDefault="009310BB" w:rsidP="00D34CE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E96AF27" w14:textId="77777777" w:rsidR="009310BB" w:rsidRDefault="009310BB" w:rsidP="00D34CE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310BB">
              <w:t>Jedyna oferta spełniająca wymogi Zamawiającego.</w:t>
            </w:r>
          </w:p>
        </w:tc>
      </w:tr>
      <w:tr w:rsidR="009310BB" w14:paraId="3DE394A2" w14:textId="77777777" w:rsidTr="006F4042">
        <w:trPr>
          <w:cantSplit/>
        </w:trPr>
        <w:tc>
          <w:tcPr>
            <w:tcW w:w="9072" w:type="dxa"/>
          </w:tcPr>
          <w:p w14:paraId="2D6F9C42" w14:textId="77777777" w:rsidR="009310BB" w:rsidRPr="00D26ED6" w:rsidRDefault="009310BB" w:rsidP="00D34CE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10BB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2DCA6D44" w14:textId="77777777" w:rsidR="009310BB" w:rsidRPr="009F0E5C" w:rsidRDefault="009310BB" w:rsidP="00D34CE4">
            <w:pPr>
              <w:jc w:val="both"/>
              <w:rPr>
                <w:bCs/>
                <w:sz w:val="22"/>
                <w:szCs w:val="22"/>
              </w:rPr>
            </w:pPr>
            <w:r w:rsidRPr="009310BB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10BB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9CE82A6" w14:textId="77777777" w:rsidR="009310BB" w:rsidRPr="009F0E5C" w:rsidRDefault="009310BB" w:rsidP="00D34CE4">
            <w:pPr>
              <w:jc w:val="both"/>
              <w:rPr>
                <w:bCs/>
                <w:sz w:val="22"/>
                <w:szCs w:val="22"/>
              </w:rPr>
            </w:pPr>
            <w:r w:rsidRPr="009310BB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10BB">
              <w:rPr>
                <w:bCs/>
                <w:sz w:val="22"/>
                <w:szCs w:val="22"/>
              </w:rPr>
              <w:t>Zabrze</w:t>
            </w:r>
          </w:p>
          <w:p w14:paraId="1276F5F2" w14:textId="77777777" w:rsidR="009310BB" w:rsidRDefault="009310BB" w:rsidP="00D34C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C5FE02" w14:textId="58A3EBD6" w:rsidR="009310BB" w:rsidRPr="00211A34" w:rsidRDefault="009310BB" w:rsidP="00D34C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310BB">
              <w:rPr>
                <w:sz w:val="22"/>
                <w:szCs w:val="22"/>
              </w:rPr>
              <w:t>Pakiet 19 - Pojemnik na kał-posiew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EAE7C4D" w14:textId="77777777" w:rsidR="009310BB" w:rsidRPr="00D26ED6" w:rsidRDefault="009310BB" w:rsidP="00D34CE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6E36D43" w14:textId="77777777" w:rsidR="009310BB" w:rsidRDefault="009310BB" w:rsidP="00D34CE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310BB">
              <w:t>Jedyna oferta spełniająca wymogi Zamawiającego.</w:t>
            </w:r>
          </w:p>
        </w:tc>
      </w:tr>
      <w:tr w:rsidR="009310BB" w14:paraId="258A7779" w14:textId="77777777" w:rsidTr="006F4042">
        <w:trPr>
          <w:cantSplit/>
        </w:trPr>
        <w:tc>
          <w:tcPr>
            <w:tcW w:w="9072" w:type="dxa"/>
          </w:tcPr>
          <w:p w14:paraId="5EC9D6E7" w14:textId="77777777" w:rsidR="009310BB" w:rsidRPr="00D26ED6" w:rsidRDefault="009310BB" w:rsidP="00D34CE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10BB">
              <w:rPr>
                <w:b/>
                <w:sz w:val="22"/>
                <w:szCs w:val="22"/>
              </w:rPr>
              <w:t>EMED Spółka z ograniczoną odpowiedzialnością Spółka komandytowa</w:t>
            </w:r>
          </w:p>
          <w:p w14:paraId="004643C6" w14:textId="77777777" w:rsidR="009310BB" w:rsidRPr="009F0E5C" w:rsidRDefault="009310BB" w:rsidP="00D34CE4">
            <w:pPr>
              <w:jc w:val="both"/>
              <w:rPr>
                <w:bCs/>
                <w:sz w:val="22"/>
                <w:szCs w:val="22"/>
              </w:rPr>
            </w:pPr>
            <w:r w:rsidRPr="009310BB">
              <w:rPr>
                <w:bCs/>
                <w:sz w:val="22"/>
                <w:szCs w:val="22"/>
              </w:rPr>
              <w:t>ul. Ryżowa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10BB">
              <w:rPr>
                <w:bCs/>
                <w:sz w:val="22"/>
                <w:szCs w:val="22"/>
              </w:rPr>
              <w:t>69a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2A2ACF7" w14:textId="77777777" w:rsidR="009310BB" w:rsidRPr="009F0E5C" w:rsidRDefault="009310BB" w:rsidP="00D34CE4">
            <w:pPr>
              <w:jc w:val="both"/>
              <w:rPr>
                <w:bCs/>
                <w:sz w:val="22"/>
                <w:szCs w:val="22"/>
              </w:rPr>
            </w:pPr>
            <w:r w:rsidRPr="009310BB">
              <w:rPr>
                <w:bCs/>
                <w:sz w:val="22"/>
                <w:szCs w:val="22"/>
              </w:rPr>
              <w:t>05-816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10BB">
              <w:rPr>
                <w:bCs/>
                <w:sz w:val="22"/>
                <w:szCs w:val="22"/>
              </w:rPr>
              <w:t>Opacz Kolonia</w:t>
            </w:r>
          </w:p>
          <w:p w14:paraId="55D255C0" w14:textId="77777777" w:rsidR="009310BB" w:rsidRDefault="009310BB" w:rsidP="00D34C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1307CB2" w14:textId="239B45B7" w:rsidR="009310BB" w:rsidRPr="00211A34" w:rsidRDefault="009310BB" w:rsidP="00D34C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310BB">
              <w:rPr>
                <w:sz w:val="22"/>
                <w:szCs w:val="22"/>
              </w:rPr>
              <w:t>Pakiet 20 - Akcesoria do aparatów elektrochirurgicznych EMED Spectrum i Atom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C2C7941" w14:textId="77777777" w:rsidR="009310BB" w:rsidRPr="00D26ED6" w:rsidRDefault="009310BB" w:rsidP="00D34CE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1347C1F" w14:textId="77777777" w:rsidR="009310BB" w:rsidRDefault="009310BB" w:rsidP="00D34CE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310BB">
              <w:t>Jedyna oferta spełniająca wymogi Zamawiającego.</w:t>
            </w:r>
          </w:p>
        </w:tc>
      </w:tr>
      <w:tr w:rsidR="009310BB" w14:paraId="028100E6" w14:textId="77777777" w:rsidTr="006F4042">
        <w:trPr>
          <w:cantSplit/>
        </w:trPr>
        <w:tc>
          <w:tcPr>
            <w:tcW w:w="9072" w:type="dxa"/>
          </w:tcPr>
          <w:p w14:paraId="4C161800" w14:textId="77777777" w:rsidR="009310BB" w:rsidRPr="00D26ED6" w:rsidRDefault="009310BB" w:rsidP="00D34CE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10BB">
              <w:rPr>
                <w:b/>
                <w:sz w:val="22"/>
                <w:szCs w:val="22"/>
              </w:rPr>
              <w:t>ANMAR Sp. z o.o.</w:t>
            </w:r>
          </w:p>
          <w:p w14:paraId="06A396F0" w14:textId="77777777" w:rsidR="009310BB" w:rsidRPr="009F0E5C" w:rsidRDefault="009310BB" w:rsidP="00D34CE4">
            <w:pPr>
              <w:jc w:val="both"/>
              <w:rPr>
                <w:bCs/>
                <w:sz w:val="22"/>
                <w:szCs w:val="22"/>
              </w:rPr>
            </w:pPr>
            <w:r w:rsidRPr="009310BB">
              <w:rPr>
                <w:bCs/>
                <w:sz w:val="22"/>
                <w:szCs w:val="22"/>
              </w:rPr>
              <w:t>ul. Strefowa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10BB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CE22DFC" w14:textId="77777777" w:rsidR="009310BB" w:rsidRPr="009F0E5C" w:rsidRDefault="009310BB" w:rsidP="00D34CE4">
            <w:pPr>
              <w:jc w:val="both"/>
              <w:rPr>
                <w:bCs/>
                <w:sz w:val="22"/>
                <w:szCs w:val="22"/>
              </w:rPr>
            </w:pPr>
            <w:r w:rsidRPr="009310BB">
              <w:rPr>
                <w:bCs/>
                <w:sz w:val="22"/>
                <w:szCs w:val="22"/>
              </w:rPr>
              <w:t>43-100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10BB">
              <w:rPr>
                <w:bCs/>
                <w:sz w:val="22"/>
                <w:szCs w:val="22"/>
              </w:rPr>
              <w:t>Tychy</w:t>
            </w:r>
          </w:p>
          <w:p w14:paraId="1C0AEA40" w14:textId="77777777" w:rsidR="009310BB" w:rsidRDefault="009310BB" w:rsidP="00D34C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9C95A96" w14:textId="16CE3036" w:rsidR="009310BB" w:rsidRPr="00211A34" w:rsidRDefault="009310BB" w:rsidP="00D34C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310BB">
              <w:rPr>
                <w:sz w:val="22"/>
                <w:szCs w:val="22"/>
              </w:rPr>
              <w:t>Pakiet 21 - Zestaw do przetaczania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CA51551" w14:textId="77777777" w:rsidR="009310BB" w:rsidRPr="00D26ED6" w:rsidRDefault="009310BB" w:rsidP="00D34CE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42FA2B0" w14:textId="77777777" w:rsidR="009310BB" w:rsidRDefault="009310BB" w:rsidP="00D34CE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310BB">
              <w:t>Jedyna oferta spełniająca wymogi Zamawiającego.</w:t>
            </w:r>
          </w:p>
        </w:tc>
      </w:tr>
    </w:tbl>
    <w:p w14:paraId="2A0C2B8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835"/>
        <w:gridCol w:w="2551"/>
        <w:gridCol w:w="1560"/>
      </w:tblGrid>
      <w:tr w:rsidR="00211A34" w:rsidRPr="00834EF4" w14:paraId="35954364" w14:textId="77777777" w:rsidTr="006F4042">
        <w:tc>
          <w:tcPr>
            <w:tcW w:w="2127" w:type="dxa"/>
            <w:shd w:val="clear" w:color="auto" w:fill="F3F3F3"/>
            <w:vAlign w:val="center"/>
          </w:tcPr>
          <w:p w14:paraId="2FEFC2AD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1C0C3A65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835" w:type="dxa"/>
            <w:shd w:val="clear" w:color="auto" w:fill="F3F3F3"/>
          </w:tcPr>
          <w:p w14:paraId="1C28FC7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6B6A883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0F9AE0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9310BB" w:rsidRPr="00834EF4" w14:paraId="4EC34E4B" w14:textId="77777777" w:rsidTr="006F4042">
        <w:tc>
          <w:tcPr>
            <w:tcW w:w="2127" w:type="dxa"/>
            <w:shd w:val="clear" w:color="auto" w:fill="auto"/>
          </w:tcPr>
          <w:p w14:paraId="3A4723E0" w14:textId="77777777" w:rsidR="009310BB" w:rsidRPr="00211A34" w:rsidRDefault="009310BB" w:rsidP="00D34CE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10BB">
              <w:rPr>
                <w:sz w:val="20"/>
                <w:szCs w:val="20"/>
              </w:rPr>
              <w:t>Pakiet 2 - Pojemniki plastikowe na mocz</w:t>
            </w:r>
          </w:p>
        </w:tc>
        <w:tc>
          <w:tcPr>
            <w:tcW w:w="2835" w:type="dxa"/>
            <w:shd w:val="clear" w:color="auto" w:fill="auto"/>
          </w:tcPr>
          <w:p w14:paraId="56382C54" w14:textId="77777777" w:rsidR="009310BB" w:rsidRPr="00211A34" w:rsidRDefault="009310BB" w:rsidP="00D34CE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10BB">
              <w:rPr>
                <w:b/>
                <w:bCs/>
                <w:sz w:val="20"/>
                <w:szCs w:val="20"/>
              </w:rPr>
              <w:t>Polmil sp. z o. o.</w:t>
            </w:r>
          </w:p>
          <w:p w14:paraId="44097832" w14:textId="77777777" w:rsidR="009310BB" w:rsidRPr="00211A34" w:rsidRDefault="009310BB" w:rsidP="00D34CE4">
            <w:pPr>
              <w:rPr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10BB">
              <w:rPr>
                <w:sz w:val="20"/>
                <w:szCs w:val="20"/>
              </w:rPr>
              <w:t>8B</w:t>
            </w:r>
          </w:p>
          <w:p w14:paraId="3A54DC4C" w14:textId="77777777" w:rsidR="009310BB" w:rsidRPr="00211A34" w:rsidRDefault="009310BB" w:rsidP="00D34CE4">
            <w:pPr>
              <w:spacing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10BB">
              <w:rPr>
                <w:sz w:val="20"/>
                <w:szCs w:val="20"/>
              </w:rPr>
              <w:t>Bydgoszcz</w:t>
            </w:r>
          </w:p>
        </w:tc>
        <w:tc>
          <w:tcPr>
            <w:tcW w:w="2551" w:type="dxa"/>
            <w:shd w:val="clear" w:color="auto" w:fill="auto"/>
          </w:tcPr>
          <w:p w14:paraId="64942A0C" w14:textId="77777777" w:rsidR="009310BB" w:rsidRPr="00211A34" w:rsidRDefault="009310BB" w:rsidP="00D34CE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1DF16B" w14:textId="77777777" w:rsidR="009310BB" w:rsidRPr="00211A34" w:rsidRDefault="009310BB" w:rsidP="00D34CE4">
            <w:pPr>
              <w:jc w:val="center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 xml:space="preserve">  500,00</w:t>
            </w:r>
          </w:p>
        </w:tc>
      </w:tr>
      <w:tr w:rsidR="009310BB" w:rsidRPr="00834EF4" w14:paraId="4968A786" w14:textId="77777777" w:rsidTr="006F4042">
        <w:tc>
          <w:tcPr>
            <w:tcW w:w="2127" w:type="dxa"/>
            <w:shd w:val="clear" w:color="auto" w:fill="auto"/>
          </w:tcPr>
          <w:p w14:paraId="359F6478" w14:textId="77777777" w:rsidR="009310BB" w:rsidRPr="00211A34" w:rsidRDefault="009310BB" w:rsidP="00D34CE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10BB">
              <w:rPr>
                <w:sz w:val="20"/>
                <w:szCs w:val="20"/>
              </w:rPr>
              <w:t xml:space="preserve">Pakiet 4 - Smoczki do butelek z gotowymi </w:t>
            </w:r>
            <w:r w:rsidRPr="009310BB">
              <w:rPr>
                <w:sz w:val="20"/>
                <w:szCs w:val="20"/>
              </w:rPr>
              <w:lastRenderedPageBreak/>
              <w:t>mieszankami RTF</w:t>
            </w:r>
          </w:p>
        </w:tc>
        <w:tc>
          <w:tcPr>
            <w:tcW w:w="2835" w:type="dxa"/>
            <w:shd w:val="clear" w:color="auto" w:fill="auto"/>
          </w:tcPr>
          <w:p w14:paraId="3EDE2589" w14:textId="77777777" w:rsidR="009310BB" w:rsidRPr="00211A34" w:rsidRDefault="009310BB" w:rsidP="00D34CE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10BB">
              <w:rPr>
                <w:b/>
                <w:bCs/>
                <w:sz w:val="20"/>
                <w:szCs w:val="20"/>
              </w:rPr>
              <w:lastRenderedPageBreak/>
              <w:t>Lubmedical Sp. z o. o. Sp. k.</w:t>
            </w:r>
          </w:p>
          <w:p w14:paraId="6B52DFB8" w14:textId="77777777" w:rsidR="009310BB" w:rsidRPr="00211A34" w:rsidRDefault="009310BB" w:rsidP="00D34CE4">
            <w:pPr>
              <w:rPr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ul. Anny Walentynowicz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10BB">
              <w:rPr>
                <w:sz w:val="20"/>
                <w:szCs w:val="20"/>
              </w:rPr>
              <w:t>34</w:t>
            </w:r>
          </w:p>
          <w:p w14:paraId="655D85B6" w14:textId="77777777" w:rsidR="009310BB" w:rsidRPr="00211A34" w:rsidRDefault="009310BB" w:rsidP="00D34CE4">
            <w:pPr>
              <w:spacing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lastRenderedPageBreak/>
              <w:t>20-328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10BB">
              <w:rPr>
                <w:sz w:val="20"/>
                <w:szCs w:val="20"/>
              </w:rPr>
              <w:t>Lublin</w:t>
            </w:r>
          </w:p>
        </w:tc>
        <w:tc>
          <w:tcPr>
            <w:tcW w:w="2551" w:type="dxa"/>
            <w:shd w:val="clear" w:color="auto" w:fill="auto"/>
          </w:tcPr>
          <w:p w14:paraId="4FDF784C" w14:textId="77777777" w:rsidR="009310BB" w:rsidRPr="00211A34" w:rsidRDefault="009310BB" w:rsidP="00D34CE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lastRenderedPageBreak/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16EC00" w14:textId="77777777" w:rsidR="009310BB" w:rsidRPr="00211A34" w:rsidRDefault="009310BB" w:rsidP="00D34CE4">
            <w:pPr>
              <w:jc w:val="center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 xml:space="preserve">  500,00</w:t>
            </w:r>
          </w:p>
        </w:tc>
      </w:tr>
      <w:tr w:rsidR="009310BB" w:rsidRPr="00834EF4" w14:paraId="32B53AE5" w14:textId="77777777" w:rsidTr="006F4042">
        <w:tc>
          <w:tcPr>
            <w:tcW w:w="2127" w:type="dxa"/>
            <w:shd w:val="clear" w:color="auto" w:fill="auto"/>
          </w:tcPr>
          <w:p w14:paraId="4EEF8C41" w14:textId="77777777" w:rsidR="009310BB" w:rsidRPr="00211A34" w:rsidRDefault="009310BB" w:rsidP="00D34CE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10BB">
              <w:rPr>
                <w:sz w:val="20"/>
                <w:szCs w:val="20"/>
              </w:rPr>
              <w:t>Pakiet 7 - Wzierniki ginekologiczne dwułyżkowe</w:t>
            </w:r>
          </w:p>
        </w:tc>
        <w:tc>
          <w:tcPr>
            <w:tcW w:w="2835" w:type="dxa"/>
            <w:shd w:val="clear" w:color="auto" w:fill="auto"/>
          </w:tcPr>
          <w:p w14:paraId="56E48BE1" w14:textId="77777777" w:rsidR="009310BB" w:rsidRPr="00211A34" w:rsidRDefault="009310BB" w:rsidP="00D34CE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10BB">
              <w:rPr>
                <w:b/>
                <w:bCs/>
                <w:sz w:val="20"/>
                <w:szCs w:val="20"/>
              </w:rPr>
              <w:t>ALBIS MAZUR Sp. z o.o.</w:t>
            </w:r>
          </w:p>
          <w:p w14:paraId="18D710A8" w14:textId="77777777" w:rsidR="009310BB" w:rsidRPr="00211A34" w:rsidRDefault="009310BB" w:rsidP="00D34CE4">
            <w:pPr>
              <w:rPr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ul. Stawiszyńska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10BB">
              <w:rPr>
                <w:sz w:val="20"/>
                <w:szCs w:val="20"/>
              </w:rPr>
              <w:t>10/2</w:t>
            </w:r>
          </w:p>
          <w:p w14:paraId="0DA6AF50" w14:textId="77777777" w:rsidR="009310BB" w:rsidRPr="00211A34" w:rsidRDefault="009310BB" w:rsidP="00D34CE4">
            <w:pPr>
              <w:spacing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62-800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10BB">
              <w:rPr>
                <w:sz w:val="20"/>
                <w:szCs w:val="20"/>
              </w:rPr>
              <w:t>Kalisz</w:t>
            </w:r>
          </w:p>
        </w:tc>
        <w:tc>
          <w:tcPr>
            <w:tcW w:w="2551" w:type="dxa"/>
            <w:shd w:val="clear" w:color="auto" w:fill="auto"/>
          </w:tcPr>
          <w:p w14:paraId="4EA03EF8" w14:textId="77777777" w:rsidR="009310BB" w:rsidRPr="00211A34" w:rsidRDefault="009310BB" w:rsidP="00D34CE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9C7EB1" w14:textId="77777777" w:rsidR="009310BB" w:rsidRPr="00211A34" w:rsidRDefault="009310BB" w:rsidP="00D34CE4">
            <w:pPr>
              <w:jc w:val="center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 xml:space="preserve">  500,00</w:t>
            </w:r>
          </w:p>
        </w:tc>
      </w:tr>
      <w:tr w:rsidR="009310BB" w:rsidRPr="00834EF4" w14:paraId="04C934CD" w14:textId="77777777" w:rsidTr="006F4042">
        <w:tc>
          <w:tcPr>
            <w:tcW w:w="2127" w:type="dxa"/>
            <w:shd w:val="clear" w:color="auto" w:fill="auto"/>
          </w:tcPr>
          <w:p w14:paraId="6DA140ED" w14:textId="77777777" w:rsidR="009310BB" w:rsidRPr="00211A34" w:rsidRDefault="009310BB" w:rsidP="00D34CE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10BB">
              <w:rPr>
                <w:sz w:val="20"/>
                <w:szCs w:val="20"/>
              </w:rPr>
              <w:t>Pakiet 11 - Zestaw do podawania diet dojelitowych</w:t>
            </w:r>
          </w:p>
        </w:tc>
        <w:tc>
          <w:tcPr>
            <w:tcW w:w="2835" w:type="dxa"/>
            <w:shd w:val="clear" w:color="auto" w:fill="auto"/>
          </w:tcPr>
          <w:p w14:paraId="5E44A6DA" w14:textId="77777777" w:rsidR="009310BB" w:rsidRPr="00211A34" w:rsidRDefault="009310BB" w:rsidP="00D34CE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10BB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0AC1E29F" w14:textId="77777777" w:rsidR="009310BB" w:rsidRPr="00211A34" w:rsidRDefault="009310BB" w:rsidP="00D34CE4">
            <w:pPr>
              <w:rPr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10BB">
              <w:rPr>
                <w:sz w:val="20"/>
                <w:szCs w:val="20"/>
              </w:rPr>
              <w:t>134</w:t>
            </w:r>
          </w:p>
          <w:p w14:paraId="4B1FB70B" w14:textId="77777777" w:rsidR="009310BB" w:rsidRPr="00211A34" w:rsidRDefault="009310BB" w:rsidP="00D34CE4">
            <w:pPr>
              <w:spacing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10BB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1ABDED33" w14:textId="77777777" w:rsidR="009310BB" w:rsidRPr="00211A34" w:rsidRDefault="009310BB" w:rsidP="00D34CE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418CF5" w14:textId="77777777" w:rsidR="009310BB" w:rsidRPr="00211A34" w:rsidRDefault="009310BB" w:rsidP="00D34CE4">
            <w:pPr>
              <w:jc w:val="center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 xml:space="preserve">  500,00</w:t>
            </w:r>
          </w:p>
        </w:tc>
      </w:tr>
      <w:tr w:rsidR="009310BB" w:rsidRPr="00834EF4" w14:paraId="2211DFFB" w14:textId="77777777" w:rsidTr="006F4042">
        <w:tc>
          <w:tcPr>
            <w:tcW w:w="2127" w:type="dxa"/>
            <w:shd w:val="clear" w:color="auto" w:fill="auto"/>
          </w:tcPr>
          <w:p w14:paraId="35FB4CE1" w14:textId="77777777" w:rsidR="009310BB" w:rsidRPr="00211A34" w:rsidRDefault="009310BB" w:rsidP="00D34CE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10BB">
              <w:rPr>
                <w:sz w:val="20"/>
                <w:szCs w:val="20"/>
              </w:rPr>
              <w:t>Pakiet 15 - Rękawice sekcyjne</w:t>
            </w:r>
          </w:p>
        </w:tc>
        <w:tc>
          <w:tcPr>
            <w:tcW w:w="2835" w:type="dxa"/>
            <w:shd w:val="clear" w:color="auto" w:fill="auto"/>
          </w:tcPr>
          <w:p w14:paraId="04C12B40" w14:textId="77777777" w:rsidR="009310BB" w:rsidRPr="00211A34" w:rsidRDefault="009310BB" w:rsidP="00D34CE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10BB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01A4E070" w14:textId="77777777" w:rsidR="009310BB" w:rsidRPr="00211A34" w:rsidRDefault="009310BB" w:rsidP="00D34CE4">
            <w:pPr>
              <w:rPr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10BB">
              <w:rPr>
                <w:sz w:val="20"/>
                <w:szCs w:val="20"/>
              </w:rPr>
              <w:t>18</w:t>
            </w:r>
          </w:p>
          <w:p w14:paraId="2D42E648" w14:textId="77777777" w:rsidR="009310BB" w:rsidRPr="00211A34" w:rsidRDefault="009310BB" w:rsidP="00D34CE4">
            <w:pPr>
              <w:spacing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10BB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7A891778" w14:textId="77777777" w:rsidR="009310BB" w:rsidRPr="00211A34" w:rsidRDefault="009310BB" w:rsidP="00D34CE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564E97" w14:textId="77777777" w:rsidR="009310BB" w:rsidRPr="00211A34" w:rsidRDefault="009310BB" w:rsidP="00D34CE4">
            <w:pPr>
              <w:jc w:val="center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 xml:space="preserve">  500,00</w:t>
            </w:r>
          </w:p>
        </w:tc>
      </w:tr>
      <w:tr w:rsidR="009310BB" w:rsidRPr="00834EF4" w14:paraId="4B5FC679" w14:textId="77777777" w:rsidTr="006F4042">
        <w:tc>
          <w:tcPr>
            <w:tcW w:w="2127" w:type="dxa"/>
            <w:shd w:val="clear" w:color="auto" w:fill="auto"/>
          </w:tcPr>
          <w:p w14:paraId="22CA7408" w14:textId="77777777" w:rsidR="009310BB" w:rsidRPr="00211A34" w:rsidRDefault="009310BB" w:rsidP="00D34CE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10BB">
              <w:rPr>
                <w:sz w:val="20"/>
                <w:szCs w:val="20"/>
              </w:rPr>
              <w:t>Pakiet 19 - Pojemnik na kał-posiew</w:t>
            </w:r>
          </w:p>
        </w:tc>
        <w:tc>
          <w:tcPr>
            <w:tcW w:w="2835" w:type="dxa"/>
            <w:shd w:val="clear" w:color="auto" w:fill="auto"/>
          </w:tcPr>
          <w:p w14:paraId="4BD21432" w14:textId="77777777" w:rsidR="009310BB" w:rsidRPr="00211A34" w:rsidRDefault="009310BB" w:rsidP="00D34CE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10BB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555DB255" w14:textId="77777777" w:rsidR="009310BB" w:rsidRPr="00211A34" w:rsidRDefault="009310BB" w:rsidP="00D34CE4">
            <w:pPr>
              <w:rPr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10BB">
              <w:rPr>
                <w:sz w:val="20"/>
                <w:szCs w:val="20"/>
              </w:rPr>
              <w:t>18</w:t>
            </w:r>
          </w:p>
          <w:p w14:paraId="068F3D80" w14:textId="77777777" w:rsidR="009310BB" w:rsidRPr="00211A34" w:rsidRDefault="009310BB" w:rsidP="00D34CE4">
            <w:pPr>
              <w:spacing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10BB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40370A14" w14:textId="77777777" w:rsidR="009310BB" w:rsidRPr="00211A34" w:rsidRDefault="009310BB" w:rsidP="00D34CE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8A6C0C" w14:textId="77777777" w:rsidR="009310BB" w:rsidRPr="00211A34" w:rsidRDefault="009310BB" w:rsidP="00D34CE4">
            <w:pPr>
              <w:jc w:val="center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 xml:space="preserve">  500,00</w:t>
            </w:r>
          </w:p>
        </w:tc>
      </w:tr>
      <w:tr w:rsidR="009310BB" w:rsidRPr="00834EF4" w14:paraId="67738B0A" w14:textId="77777777" w:rsidTr="006F4042">
        <w:tc>
          <w:tcPr>
            <w:tcW w:w="2127" w:type="dxa"/>
            <w:shd w:val="clear" w:color="auto" w:fill="auto"/>
          </w:tcPr>
          <w:p w14:paraId="344E000D" w14:textId="77777777" w:rsidR="009310BB" w:rsidRPr="00211A34" w:rsidRDefault="009310BB" w:rsidP="00D34CE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10BB">
              <w:rPr>
                <w:sz w:val="20"/>
                <w:szCs w:val="20"/>
              </w:rPr>
              <w:t>Pakiet 20 - Akcesoria do aparatów elektrochirurgicznych EMED Spectrum i Atom</w:t>
            </w:r>
          </w:p>
        </w:tc>
        <w:tc>
          <w:tcPr>
            <w:tcW w:w="2835" w:type="dxa"/>
            <w:shd w:val="clear" w:color="auto" w:fill="auto"/>
          </w:tcPr>
          <w:p w14:paraId="2F64C25F" w14:textId="77777777" w:rsidR="009310BB" w:rsidRPr="00211A34" w:rsidRDefault="009310BB" w:rsidP="00D34CE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10BB">
              <w:rPr>
                <w:b/>
                <w:bCs/>
                <w:sz w:val="20"/>
                <w:szCs w:val="20"/>
              </w:rPr>
              <w:t>EMED Spółka z ograniczoną odpowiedzialnością Spółka komandytowa</w:t>
            </w:r>
          </w:p>
          <w:p w14:paraId="47819393" w14:textId="77777777" w:rsidR="009310BB" w:rsidRPr="00211A34" w:rsidRDefault="009310BB" w:rsidP="00D34CE4">
            <w:pPr>
              <w:rPr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ul. Ryżowa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10BB">
              <w:rPr>
                <w:sz w:val="20"/>
                <w:szCs w:val="20"/>
              </w:rPr>
              <w:t>69a</w:t>
            </w:r>
          </w:p>
          <w:p w14:paraId="510738CE" w14:textId="77777777" w:rsidR="009310BB" w:rsidRPr="00211A34" w:rsidRDefault="009310BB" w:rsidP="00D34CE4">
            <w:pPr>
              <w:spacing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05-816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10BB">
              <w:rPr>
                <w:sz w:val="20"/>
                <w:szCs w:val="20"/>
              </w:rPr>
              <w:t>Opacz Kolonia</w:t>
            </w:r>
          </w:p>
        </w:tc>
        <w:tc>
          <w:tcPr>
            <w:tcW w:w="2551" w:type="dxa"/>
            <w:shd w:val="clear" w:color="auto" w:fill="auto"/>
          </w:tcPr>
          <w:p w14:paraId="1D1B1ED7" w14:textId="77777777" w:rsidR="009310BB" w:rsidRPr="00211A34" w:rsidRDefault="009310BB" w:rsidP="00D34CE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7AD614" w14:textId="77777777" w:rsidR="009310BB" w:rsidRPr="00211A34" w:rsidRDefault="009310BB" w:rsidP="00D34CE4">
            <w:pPr>
              <w:jc w:val="center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 xml:space="preserve">  500,00</w:t>
            </w:r>
          </w:p>
        </w:tc>
      </w:tr>
      <w:tr w:rsidR="009310BB" w:rsidRPr="00834EF4" w14:paraId="2DB12701" w14:textId="77777777" w:rsidTr="006F4042">
        <w:tc>
          <w:tcPr>
            <w:tcW w:w="2127" w:type="dxa"/>
            <w:shd w:val="clear" w:color="auto" w:fill="auto"/>
          </w:tcPr>
          <w:p w14:paraId="56A9ED4D" w14:textId="77777777" w:rsidR="009310BB" w:rsidRPr="00211A34" w:rsidRDefault="009310BB" w:rsidP="00D34CE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10BB">
              <w:rPr>
                <w:sz w:val="20"/>
                <w:szCs w:val="20"/>
              </w:rPr>
              <w:t>Pakiet 21 - Zestaw do przetaczania</w:t>
            </w:r>
          </w:p>
        </w:tc>
        <w:tc>
          <w:tcPr>
            <w:tcW w:w="2835" w:type="dxa"/>
            <w:shd w:val="clear" w:color="auto" w:fill="auto"/>
          </w:tcPr>
          <w:p w14:paraId="500187AD" w14:textId="77777777" w:rsidR="009310BB" w:rsidRPr="00211A34" w:rsidRDefault="009310BB" w:rsidP="00D34CE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10BB">
              <w:rPr>
                <w:b/>
                <w:bCs/>
                <w:sz w:val="20"/>
                <w:szCs w:val="20"/>
              </w:rPr>
              <w:t>ANMAR Sp. z o.o.</w:t>
            </w:r>
          </w:p>
          <w:p w14:paraId="65BED67B" w14:textId="77777777" w:rsidR="009310BB" w:rsidRPr="00211A34" w:rsidRDefault="009310BB" w:rsidP="00D34CE4">
            <w:pPr>
              <w:rPr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ul. 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10BB">
              <w:rPr>
                <w:sz w:val="20"/>
                <w:szCs w:val="20"/>
              </w:rPr>
              <w:t>22</w:t>
            </w:r>
          </w:p>
          <w:p w14:paraId="65371655" w14:textId="77777777" w:rsidR="009310BB" w:rsidRPr="00211A34" w:rsidRDefault="009310BB" w:rsidP="00D34CE4">
            <w:pPr>
              <w:spacing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10BB">
              <w:rPr>
                <w:sz w:val="20"/>
                <w:szCs w:val="20"/>
              </w:rPr>
              <w:t>Tychy</w:t>
            </w:r>
          </w:p>
        </w:tc>
        <w:tc>
          <w:tcPr>
            <w:tcW w:w="2551" w:type="dxa"/>
            <w:shd w:val="clear" w:color="auto" w:fill="auto"/>
          </w:tcPr>
          <w:p w14:paraId="0D609911" w14:textId="77777777" w:rsidR="009310BB" w:rsidRPr="00211A34" w:rsidRDefault="009310BB" w:rsidP="00D34CE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DCE104" w14:textId="77777777" w:rsidR="009310BB" w:rsidRPr="00211A34" w:rsidRDefault="009310BB" w:rsidP="00D34CE4">
            <w:pPr>
              <w:jc w:val="center"/>
              <w:rPr>
                <w:color w:val="000000"/>
                <w:sz w:val="20"/>
                <w:szCs w:val="20"/>
              </w:rPr>
            </w:pPr>
            <w:r w:rsidRPr="009310BB">
              <w:rPr>
                <w:sz w:val="20"/>
                <w:szCs w:val="20"/>
              </w:rPr>
              <w:t xml:space="preserve">  500,00</w:t>
            </w:r>
          </w:p>
        </w:tc>
      </w:tr>
    </w:tbl>
    <w:p w14:paraId="00320EF5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5BC3F3" w14:textId="77777777" w:rsidR="004C4BAF" w:rsidRDefault="004C4BAF">
      <w:r>
        <w:separator/>
      </w:r>
    </w:p>
  </w:endnote>
  <w:endnote w:type="continuationSeparator" w:id="0">
    <w:p w14:paraId="42826609" w14:textId="77777777" w:rsidR="004C4BAF" w:rsidRDefault="004C4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2DE2B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B573C" w14:textId="4E3AEA1F" w:rsidR="000C1E6F" w:rsidRDefault="000C1E6F" w:rsidP="003B0E4C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3F36E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609E90" w14:textId="77777777" w:rsidR="004C4BAF" w:rsidRDefault="004C4BAF">
      <w:r>
        <w:separator/>
      </w:r>
    </w:p>
  </w:footnote>
  <w:footnote w:type="continuationSeparator" w:id="0">
    <w:p w14:paraId="090E0404" w14:textId="77777777" w:rsidR="004C4BAF" w:rsidRDefault="004C4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C890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CF067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C1889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4BAF"/>
    <w:rsid w:val="00022322"/>
    <w:rsid w:val="00042497"/>
    <w:rsid w:val="000C1E6F"/>
    <w:rsid w:val="000E4E56"/>
    <w:rsid w:val="001A1468"/>
    <w:rsid w:val="001B7815"/>
    <w:rsid w:val="002032C0"/>
    <w:rsid w:val="00211A34"/>
    <w:rsid w:val="00284193"/>
    <w:rsid w:val="002B1E4F"/>
    <w:rsid w:val="002B6761"/>
    <w:rsid w:val="002F2B63"/>
    <w:rsid w:val="003445A0"/>
    <w:rsid w:val="003A0AFC"/>
    <w:rsid w:val="003B0E4C"/>
    <w:rsid w:val="003D611C"/>
    <w:rsid w:val="00431C0B"/>
    <w:rsid w:val="00437CAD"/>
    <w:rsid w:val="004657DA"/>
    <w:rsid w:val="004B2665"/>
    <w:rsid w:val="004C3459"/>
    <w:rsid w:val="004C4BAF"/>
    <w:rsid w:val="004E324A"/>
    <w:rsid w:val="004E7234"/>
    <w:rsid w:val="0054734E"/>
    <w:rsid w:val="0057114B"/>
    <w:rsid w:val="00596EA3"/>
    <w:rsid w:val="00596FD7"/>
    <w:rsid w:val="005D4421"/>
    <w:rsid w:val="005E5BFF"/>
    <w:rsid w:val="00607F9B"/>
    <w:rsid w:val="00644DCB"/>
    <w:rsid w:val="00657C1E"/>
    <w:rsid w:val="006E3089"/>
    <w:rsid w:val="006F4042"/>
    <w:rsid w:val="00712C39"/>
    <w:rsid w:val="007217BC"/>
    <w:rsid w:val="00756CDA"/>
    <w:rsid w:val="007E2ACC"/>
    <w:rsid w:val="007E68C5"/>
    <w:rsid w:val="0081658B"/>
    <w:rsid w:val="00832144"/>
    <w:rsid w:val="00836DAF"/>
    <w:rsid w:val="008567C7"/>
    <w:rsid w:val="008642B3"/>
    <w:rsid w:val="008A6C10"/>
    <w:rsid w:val="008E5102"/>
    <w:rsid w:val="00915B9E"/>
    <w:rsid w:val="009310BB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677C2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1F7D64"/>
  <w15:chartTrackingRefBased/>
  <w15:docId w15:val="{F0845C1F-C751-456B-BA0C-ACEAAACA0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310B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550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5</cp:revision>
  <cp:lastPrinted>2024-06-03T09:12:00Z</cp:lastPrinted>
  <dcterms:created xsi:type="dcterms:W3CDTF">2024-06-03T08:55:00Z</dcterms:created>
  <dcterms:modified xsi:type="dcterms:W3CDTF">2024-06-07T07:04:00Z</dcterms:modified>
</cp:coreProperties>
</file>