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903E0" w14:textId="3B713356" w:rsidR="003E6519" w:rsidRPr="009432A1" w:rsidRDefault="0078769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87699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87699">
        <w:rPr>
          <w:rFonts w:ascii="Arial" w:hAnsi="Arial" w:cs="Arial"/>
          <w:sz w:val="24"/>
          <w:szCs w:val="24"/>
        </w:rPr>
        <w:t>2024-06-0</w:t>
      </w:r>
      <w:r w:rsidR="002F651D">
        <w:rPr>
          <w:rFonts w:ascii="Arial" w:hAnsi="Arial" w:cs="Arial"/>
          <w:sz w:val="24"/>
          <w:szCs w:val="24"/>
        </w:rPr>
        <w:t>6</w:t>
      </w:r>
    </w:p>
    <w:p w14:paraId="7DA65E18" w14:textId="77777777" w:rsidR="003E6519" w:rsidRPr="009432A1" w:rsidRDefault="0078769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769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274C7FC" w14:textId="77777777" w:rsidR="003E6519" w:rsidRPr="009432A1" w:rsidRDefault="0078769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87699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87699">
        <w:rPr>
          <w:rFonts w:ascii="Arial" w:hAnsi="Arial" w:cs="Arial"/>
          <w:sz w:val="24"/>
          <w:szCs w:val="24"/>
        </w:rPr>
        <w:t>66</w:t>
      </w:r>
    </w:p>
    <w:p w14:paraId="052905C3" w14:textId="77777777" w:rsidR="003E6519" w:rsidRPr="009432A1" w:rsidRDefault="00787699" w:rsidP="003E6519">
      <w:pPr>
        <w:rPr>
          <w:rFonts w:ascii="Arial" w:hAnsi="Arial" w:cs="Arial"/>
          <w:sz w:val="24"/>
          <w:szCs w:val="24"/>
        </w:rPr>
      </w:pPr>
      <w:r w:rsidRPr="00787699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87699">
        <w:rPr>
          <w:rFonts w:ascii="Arial" w:hAnsi="Arial" w:cs="Arial"/>
          <w:sz w:val="24"/>
          <w:szCs w:val="24"/>
        </w:rPr>
        <w:t>Kraków</w:t>
      </w:r>
    </w:p>
    <w:p w14:paraId="11CEBD0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361E9D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C12209F" w14:textId="1D4EBCF3" w:rsidR="00A91164" w:rsidRPr="00A91164" w:rsidRDefault="00A91164" w:rsidP="003E6519">
      <w:pPr>
        <w:spacing w:after="600"/>
        <w:jc w:val="both"/>
        <w:rPr>
          <w:bCs/>
          <w:sz w:val="24"/>
          <w:szCs w:val="24"/>
        </w:rPr>
      </w:pPr>
      <w:r w:rsidRPr="00A91164">
        <w:rPr>
          <w:rFonts w:ascii="Arial" w:hAnsi="Arial" w:cs="Arial"/>
          <w:bCs/>
          <w:sz w:val="24"/>
          <w:szCs w:val="24"/>
        </w:rPr>
        <w:t>SZP-271-8/24</w:t>
      </w:r>
      <w:r w:rsidR="002F651D">
        <w:rPr>
          <w:rFonts w:ascii="Arial" w:hAnsi="Arial" w:cs="Arial"/>
          <w:bCs/>
          <w:sz w:val="24"/>
          <w:szCs w:val="24"/>
        </w:rPr>
        <w:t>-364.</w:t>
      </w:r>
      <w:r w:rsidRPr="00A91164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865175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4156E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BAFF55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93DA97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D9A346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FE582B2" w14:textId="77777777" w:rsidTr="001A0FA2">
        <w:tc>
          <w:tcPr>
            <w:tcW w:w="2269" w:type="dxa"/>
            <w:shd w:val="clear" w:color="auto" w:fill="auto"/>
          </w:tcPr>
          <w:p w14:paraId="7FD96A3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CDE560" w14:textId="77777777" w:rsidR="003E6519" w:rsidRPr="004E4B64" w:rsidRDefault="0078769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7699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7699" w:rsidRPr="004E4B64" w14:paraId="70AC10F2" w14:textId="77777777" w:rsidTr="00842288">
        <w:tc>
          <w:tcPr>
            <w:tcW w:w="2269" w:type="dxa"/>
            <w:shd w:val="clear" w:color="auto" w:fill="auto"/>
          </w:tcPr>
          <w:p w14:paraId="62D3B2F0" w14:textId="77777777" w:rsidR="00787699" w:rsidRPr="004E4B64" w:rsidRDefault="00787699" w:rsidP="008422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849DF1" w14:textId="77777777" w:rsidR="00787699" w:rsidRPr="004E4B64" w:rsidRDefault="00787699" w:rsidP="008422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7699">
              <w:rPr>
                <w:rFonts w:ascii="Arial" w:hAnsi="Arial" w:cs="Arial"/>
                <w:bCs/>
                <w:sz w:val="24"/>
                <w:szCs w:val="24"/>
              </w:rPr>
              <w:t>SZP-271-8/24</w:t>
            </w:r>
          </w:p>
        </w:tc>
      </w:tr>
    </w:tbl>
    <w:p w14:paraId="1413116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87699" w:rsidRPr="00787699">
        <w:rPr>
          <w:rFonts w:ascii="Arial" w:hAnsi="Arial" w:cs="Arial"/>
          <w:sz w:val="24"/>
          <w:szCs w:val="24"/>
        </w:rPr>
        <w:t>(</w:t>
      </w:r>
      <w:proofErr w:type="spellStart"/>
      <w:r w:rsidR="00787699" w:rsidRPr="00787699">
        <w:rPr>
          <w:rFonts w:ascii="Arial" w:hAnsi="Arial" w:cs="Arial"/>
          <w:sz w:val="24"/>
          <w:szCs w:val="24"/>
        </w:rPr>
        <w:t>t.j</w:t>
      </w:r>
      <w:proofErr w:type="spellEnd"/>
      <w:r w:rsidR="00787699" w:rsidRPr="0078769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7699" w:rsidRPr="00C902DE" w14:paraId="45277A3C" w14:textId="77777777" w:rsidTr="00842288">
        <w:trPr>
          <w:trHeight w:val="70"/>
        </w:trPr>
        <w:tc>
          <w:tcPr>
            <w:tcW w:w="9214" w:type="dxa"/>
          </w:tcPr>
          <w:p w14:paraId="3A90194D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 zamówienia w wysokości 178 524.00 zł brutto;</w:t>
            </w:r>
          </w:p>
        </w:tc>
      </w:tr>
      <w:tr w:rsidR="00787699" w:rsidRPr="00C902DE" w14:paraId="286DD41C" w14:textId="77777777" w:rsidTr="00842288">
        <w:trPr>
          <w:trHeight w:val="70"/>
        </w:trPr>
        <w:tc>
          <w:tcPr>
            <w:tcW w:w="9214" w:type="dxa"/>
          </w:tcPr>
          <w:p w14:paraId="168932C8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 zamówienia w wysokości 189 613.44 zł brutto;</w:t>
            </w:r>
          </w:p>
        </w:tc>
      </w:tr>
      <w:tr w:rsidR="00787699" w:rsidRPr="00C902DE" w14:paraId="77199C85" w14:textId="77777777" w:rsidTr="00842288">
        <w:trPr>
          <w:trHeight w:val="70"/>
        </w:trPr>
        <w:tc>
          <w:tcPr>
            <w:tcW w:w="9214" w:type="dxa"/>
          </w:tcPr>
          <w:p w14:paraId="186F0B85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 zamówienia w wysokości 793 346.40 zł brutto;</w:t>
            </w:r>
          </w:p>
        </w:tc>
      </w:tr>
      <w:tr w:rsidR="00787699" w:rsidRPr="00C902DE" w14:paraId="25711792" w14:textId="77777777" w:rsidTr="00842288">
        <w:trPr>
          <w:trHeight w:val="70"/>
        </w:trPr>
        <w:tc>
          <w:tcPr>
            <w:tcW w:w="9214" w:type="dxa"/>
          </w:tcPr>
          <w:p w14:paraId="2C9684CB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 zamówienia w wysokości 467 688.60 zł brutto;</w:t>
            </w:r>
          </w:p>
        </w:tc>
      </w:tr>
      <w:tr w:rsidR="00787699" w:rsidRPr="00C902DE" w14:paraId="2748B74A" w14:textId="77777777" w:rsidTr="00842288">
        <w:trPr>
          <w:trHeight w:val="70"/>
        </w:trPr>
        <w:tc>
          <w:tcPr>
            <w:tcW w:w="9214" w:type="dxa"/>
          </w:tcPr>
          <w:p w14:paraId="7EA1FBE0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5 zamówienia w wysokości 13 932.00 zł brutto;</w:t>
            </w:r>
          </w:p>
        </w:tc>
      </w:tr>
      <w:tr w:rsidR="00787699" w:rsidRPr="00C902DE" w14:paraId="0C749A82" w14:textId="77777777" w:rsidTr="00842288">
        <w:trPr>
          <w:trHeight w:val="70"/>
        </w:trPr>
        <w:tc>
          <w:tcPr>
            <w:tcW w:w="9214" w:type="dxa"/>
          </w:tcPr>
          <w:p w14:paraId="2BAC4F8D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6 zamówienia w wysokości 2 799.36 zł brutto;</w:t>
            </w:r>
          </w:p>
        </w:tc>
      </w:tr>
      <w:tr w:rsidR="00787699" w:rsidRPr="00C902DE" w14:paraId="021911FA" w14:textId="77777777" w:rsidTr="00842288">
        <w:trPr>
          <w:trHeight w:val="70"/>
        </w:trPr>
        <w:tc>
          <w:tcPr>
            <w:tcW w:w="9214" w:type="dxa"/>
          </w:tcPr>
          <w:p w14:paraId="70582F3C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7 zamówienia w wysokości 12 350.56 zł brutto;</w:t>
            </w:r>
          </w:p>
        </w:tc>
      </w:tr>
      <w:tr w:rsidR="00787699" w:rsidRPr="00C902DE" w14:paraId="45A34674" w14:textId="77777777" w:rsidTr="00842288">
        <w:trPr>
          <w:trHeight w:val="70"/>
        </w:trPr>
        <w:tc>
          <w:tcPr>
            <w:tcW w:w="9214" w:type="dxa"/>
          </w:tcPr>
          <w:p w14:paraId="16D35CFE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8 zamówienia w wysokości 10 562.40 zł brutto;</w:t>
            </w:r>
          </w:p>
        </w:tc>
      </w:tr>
      <w:tr w:rsidR="00787699" w:rsidRPr="00C902DE" w14:paraId="663F97CA" w14:textId="77777777" w:rsidTr="00842288">
        <w:trPr>
          <w:trHeight w:val="70"/>
        </w:trPr>
        <w:tc>
          <w:tcPr>
            <w:tcW w:w="9214" w:type="dxa"/>
          </w:tcPr>
          <w:p w14:paraId="23D2BA3E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9 zamówienia w wysokości 25 326.00 zł brutto;</w:t>
            </w:r>
          </w:p>
        </w:tc>
      </w:tr>
      <w:tr w:rsidR="00787699" w:rsidRPr="00C902DE" w14:paraId="47A7A181" w14:textId="77777777" w:rsidTr="00842288">
        <w:trPr>
          <w:trHeight w:val="70"/>
        </w:trPr>
        <w:tc>
          <w:tcPr>
            <w:tcW w:w="9214" w:type="dxa"/>
          </w:tcPr>
          <w:p w14:paraId="30AF1439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10 zamówienia w wysokości 4 790.02 zł brutto;</w:t>
            </w:r>
          </w:p>
        </w:tc>
      </w:tr>
      <w:tr w:rsidR="00787699" w:rsidRPr="00C902DE" w14:paraId="5E805D12" w14:textId="77777777" w:rsidTr="00842288">
        <w:trPr>
          <w:trHeight w:val="70"/>
        </w:trPr>
        <w:tc>
          <w:tcPr>
            <w:tcW w:w="9214" w:type="dxa"/>
          </w:tcPr>
          <w:p w14:paraId="04EBA0B1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1 197.50 zł brutto;</w:t>
            </w:r>
          </w:p>
        </w:tc>
      </w:tr>
      <w:tr w:rsidR="00787699" w:rsidRPr="00C902DE" w14:paraId="1D762850" w14:textId="77777777" w:rsidTr="00842288">
        <w:trPr>
          <w:trHeight w:val="70"/>
        </w:trPr>
        <w:tc>
          <w:tcPr>
            <w:tcW w:w="9214" w:type="dxa"/>
          </w:tcPr>
          <w:p w14:paraId="7D7F7345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12 zamówienia w wysokości 61 776.00 zł brutto;</w:t>
            </w:r>
          </w:p>
        </w:tc>
      </w:tr>
      <w:tr w:rsidR="00787699" w:rsidRPr="00C902DE" w14:paraId="53448F45" w14:textId="77777777" w:rsidTr="00842288">
        <w:trPr>
          <w:trHeight w:val="70"/>
        </w:trPr>
        <w:tc>
          <w:tcPr>
            <w:tcW w:w="9214" w:type="dxa"/>
          </w:tcPr>
          <w:p w14:paraId="58F53D7B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13 zamówienia w wysokości 3 823.20 zł brutto;</w:t>
            </w:r>
          </w:p>
        </w:tc>
      </w:tr>
      <w:tr w:rsidR="00787699" w:rsidRPr="00C902DE" w14:paraId="128DD3AE" w14:textId="77777777" w:rsidTr="00842288">
        <w:trPr>
          <w:trHeight w:val="70"/>
        </w:trPr>
        <w:tc>
          <w:tcPr>
            <w:tcW w:w="9214" w:type="dxa"/>
          </w:tcPr>
          <w:p w14:paraId="08392003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14 zamówienia w wysokości 2 721.60 zł brutto;</w:t>
            </w:r>
          </w:p>
        </w:tc>
      </w:tr>
      <w:tr w:rsidR="00787699" w:rsidRPr="00C902DE" w14:paraId="700FE496" w14:textId="77777777" w:rsidTr="00842288">
        <w:trPr>
          <w:trHeight w:val="70"/>
        </w:trPr>
        <w:tc>
          <w:tcPr>
            <w:tcW w:w="9214" w:type="dxa"/>
          </w:tcPr>
          <w:p w14:paraId="65FE83B7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15 zamówienia w wysokości 6 750.00 zł brutto;</w:t>
            </w:r>
          </w:p>
        </w:tc>
      </w:tr>
      <w:tr w:rsidR="00787699" w:rsidRPr="00C902DE" w14:paraId="0B8AFBBB" w14:textId="77777777" w:rsidTr="00842288">
        <w:trPr>
          <w:trHeight w:val="70"/>
        </w:trPr>
        <w:tc>
          <w:tcPr>
            <w:tcW w:w="9214" w:type="dxa"/>
          </w:tcPr>
          <w:p w14:paraId="2CC137EB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16 zamówienia w wysokości 162 111.46 zł brutto;</w:t>
            </w:r>
          </w:p>
        </w:tc>
      </w:tr>
      <w:tr w:rsidR="00787699" w:rsidRPr="00C902DE" w14:paraId="73CC0153" w14:textId="77777777" w:rsidTr="00842288">
        <w:trPr>
          <w:trHeight w:val="70"/>
        </w:trPr>
        <w:tc>
          <w:tcPr>
            <w:tcW w:w="9214" w:type="dxa"/>
          </w:tcPr>
          <w:p w14:paraId="6DE7E1BD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17 zamówienia w wysokości 126 284.40 zł brutto;</w:t>
            </w:r>
          </w:p>
        </w:tc>
      </w:tr>
      <w:tr w:rsidR="00787699" w:rsidRPr="00C902DE" w14:paraId="7E4CCB8C" w14:textId="77777777" w:rsidTr="00842288">
        <w:trPr>
          <w:trHeight w:val="70"/>
        </w:trPr>
        <w:tc>
          <w:tcPr>
            <w:tcW w:w="9214" w:type="dxa"/>
          </w:tcPr>
          <w:p w14:paraId="745BBC1E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18 zamówienia w wysokości 64 152.00 zł brutto;</w:t>
            </w:r>
          </w:p>
        </w:tc>
      </w:tr>
      <w:tr w:rsidR="00787699" w:rsidRPr="00C902DE" w14:paraId="52219194" w14:textId="77777777" w:rsidTr="00842288">
        <w:trPr>
          <w:trHeight w:val="70"/>
        </w:trPr>
        <w:tc>
          <w:tcPr>
            <w:tcW w:w="9214" w:type="dxa"/>
          </w:tcPr>
          <w:p w14:paraId="6329B56A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19 zamówienia w wysokości 20 412.00 zł brutto;</w:t>
            </w:r>
          </w:p>
        </w:tc>
      </w:tr>
      <w:tr w:rsidR="00787699" w:rsidRPr="00C902DE" w14:paraId="1C555B3C" w14:textId="77777777" w:rsidTr="00842288">
        <w:trPr>
          <w:trHeight w:val="70"/>
        </w:trPr>
        <w:tc>
          <w:tcPr>
            <w:tcW w:w="9214" w:type="dxa"/>
          </w:tcPr>
          <w:p w14:paraId="6CDAAE15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20 zamówienia w wysokości 768 735.36 zł brutto;</w:t>
            </w:r>
          </w:p>
        </w:tc>
      </w:tr>
      <w:tr w:rsidR="00787699" w:rsidRPr="00C902DE" w14:paraId="546078DB" w14:textId="77777777" w:rsidTr="00842288">
        <w:trPr>
          <w:trHeight w:val="70"/>
        </w:trPr>
        <w:tc>
          <w:tcPr>
            <w:tcW w:w="9214" w:type="dxa"/>
          </w:tcPr>
          <w:p w14:paraId="1199CD2A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21 zamówienia w wysokości 72 083.52 zł brutto;</w:t>
            </w:r>
          </w:p>
        </w:tc>
      </w:tr>
      <w:tr w:rsidR="00787699" w:rsidRPr="00C902DE" w14:paraId="455C8FD8" w14:textId="77777777" w:rsidTr="00842288">
        <w:trPr>
          <w:trHeight w:val="70"/>
        </w:trPr>
        <w:tc>
          <w:tcPr>
            <w:tcW w:w="9214" w:type="dxa"/>
          </w:tcPr>
          <w:p w14:paraId="14095708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22 zamówienia w wysokości 1 836.00 zł brutto;</w:t>
            </w:r>
          </w:p>
        </w:tc>
      </w:tr>
      <w:tr w:rsidR="00787699" w:rsidRPr="00C902DE" w14:paraId="2C2F51B8" w14:textId="77777777" w:rsidTr="00842288">
        <w:trPr>
          <w:trHeight w:val="70"/>
        </w:trPr>
        <w:tc>
          <w:tcPr>
            <w:tcW w:w="9214" w:type="dxa"/>
          </w:tcPr>
          <w:p w14:paraId="0B072551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23 zamówienia w wysokości 12 906.00 zł brutto;</w:t>
            </w:r>
          </w:p>
        </w:tc>
      </w:tr>
      <w:tr w:rsidR="00787699" w:rsidRPr="00C902DE" w14:paraId="056ABBED" w14:textId="77777777" w:rsidTr="00842288">
        <w:trPr>
          <w:trHeight w:val="70"/>
        </w:trPr>
        <w:tc>
          <w:tcPr>
            <w:tcW w:w="9214" w:type="dxa"/>
          </w:tcPr>
          <w:p w14:paraId="2E5EC9A6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24 zamówienia w wysokości 11 664.00 zł brutto;</w:t>
            </w:r>
          </w:p>
        </w:tc>
      </w:tr>
      <w:tr w:rsidR="00787699" w:rsidRPr="00C902DE" w14:paraId="358A28A1" w14:textId="77777777" w:rsidTr="00842288">
        <w:trPr>
          <w:trHeight w:val="70"/>
        </w:trPr>
        <w:tc>
          <w:tcPr>
            <w:tcW w:w="9214" w:type="dxa"/>
          </w:tcPr>
          <w:p w14:paraId="6AB825AC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25 zamówienia w wysokości 32 941.08 zł brutto;</w:t>
            </w:r>
          </w:p>
        </w:tc>
      </w:tr>
      <w:tr w:rsidR="00787699" w:rsidRPr="00C902DE" w14:paraId="517E120A" w14:textId="77777777" w:rsidTr="00842288">
        <w:trPr>
          <w:trHeight w:val="70"/>
        </w:trPr>
        <w:tc>
          <w:tcPr>
            <w:tcW w:w="9214" w:type="dxa"/>
          </w:tcPr>
          <w:p w14:paraId="1045669B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26 zamówienia w wysokości 540.00 zł brutto;</w:t>
            </w:r>
          </w:p>
        </w:tc>
      </w:tr>
      <w:tr w:rsidR="00787699" w:rsidRPr="00C902DE" w14:paraId="0C4A7C38" w14:textId="77777777" w:rsidTr="00842288">
        <w:trPr>
          <w:trHeight w:val="70"/>
        </w:trPr>
        <w:tc>
          <w:tcPr>
            <w:tcW w:w="9214" w:type="dxa"/>
          </w:tcPr>
          <w:p w14:paraId="6C86D947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27 zamówienia w wysokości 483 383.16 zł brutto;</w:t>
            </w:r>
          </w:p>
        </w:tc>
      </w:tr>
      <w:tr w:rsidR="00787699" w:rsidRPr="00C902DE" w14:paraId="3EBC5921" w14:textId="77777777" w:rsidTr="00842288">
        <w:trPr>
          <w:trHeight w:val="70"/>
        </w:trPr>
        <w:tc>
          <w:tcPr>
            <w:tcW w:w="9214" w:type="dxa"/>
          </w:tcPr>
          <w:p w14:paraId="208C3AE6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28 zamówienia w wysokości 4 860.00 zł brutto;</w:t>
            </w:r>
          </w:p>
        </w:tc>
      </w:tr>
      <w:tr w:rsidR="00787699" w:rsidRPr="00C902DE" w14:paraId="4ACC7D27" w14:textId="77777777" w:rsidTr="00842288">
        <w:trPr>
          <w:trHeight w:val="70"/>
        </w:trPr>
        <w:tc>
          <w:tcPr>
            <w:tcW w:w="9214" w:type="dxa"/>
          </w:tcPr>
          <w:p w14:paraId="5AB41D14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29 zamówienia w wysokości 309 933.17 zł brutto;</w:t>
            </w:r>
          </w:p>
        </w:tc>
      </w:tr>
      <w:tr w:rsidR="00787699" w:rsidRPr="00C902DE" w14:paraId="2F2BD59B" w14:textId="77777777" w:rsidTr="00842288">
        <w:trPr>
          <w:trHeight w:val="70"/>
        </w:trPr>
        <w:tc>
          <w:tcPr>
            <w:tcW w:w="9214" w:type="dxa"/>
          </w:tcPr>
          <w:p w14:paraId="21EA28CC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30 zamówienia w wysokości 11 242.80 zł brutto;</w:t>
            </w:r>
          </w:p>
        </w:tc>
      </w:tr>
      <w:tr w:rsidR="00787699" w:rsidRPr="00C902DE" w14:paraId="1E58F7F3" w14:textId="77777777" w:rsidTr="00842288">
        <w:trPr>
          <w:trHeight w:val="70"/>
        </w:trPr>
        <w:tc>
          <w:tcPr>
            <w:tcW w:w="9214" w:type="dxa"/>
          </w:tcPr>
          <w:p w14:paraId="3FAE5754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31 zamówienia w wysokości 11 664.00 zł brutto;</w:t>
            </w:r>
          </w:p>
        </w:tc>
      </w:tr>
      <w:tr w:rsidR="00787699" w:rsidRPr="00C902DE" w14:paraId="15C884A5" w14:textId="77777777" w:rsidTr="00842288">
        <w:trPr>
          <w:trHeight w:val="70"/>
        </w:trPr>
        <w:tc>
          <w:tcPr>
            <w:tcW w:w="9214" w:type="dxa"/>
          </w:tcPr>
          <w:p w14:paraId="562CF53A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32 zamówienia w wysokości 5 184.00 zł brutto;</w:t>
            </w:r>
          </w:p>
        </w:tc>
      </w:tr>
      <w:tr w:rsidR="00787699" w:rsidRPr="00C902DE" w14:paraId="26BE4C6C" w14:textId="77777777" w:rsidTr="00842288">
        <w:trPr>
          <w:trHeight w:val="70"/>
        </w:trPr>
        <w:tc>
          <w:tcPr>
            <w:tcW w:w="9214" w:type="dxa"/>
          </w:tcPr>
          <w:p w14:paraId="489567DC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33 zamówienia w wysokości 4 320.00 zł brutto;</w:t>
            </w:r>
          </w:p>
        </w:tc>
      </w:tr>
      <w:tr w:rsidR="00787699" w:rsidRPr="00C902DE" w14:paraId="6007AC20" w14:textId="77777777" w:rsidTr="00842288">
        <w:trPr>
          <w:trHeight w:val="70"/>
        </w:trPr>
        <w:tc>
          <w:tcPr>
            <w:tcW w:w="9214" w:type="dxa"/>
          </w:tcPr>
          <w:p w14:paraId="6D869B7B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34 zamówienia w wysokości 1 801.44 zł brutto;</w:t>
            </w:r>
          </w:p>
        </w:tc>
      </w:tr>
      <w:tr w:rsidR="00787699" w:rsidRPr="00C902DE" w14:paraId="774BF2C1" w14:textId="77777777" w:rsidTr="00842288">
        <w:trPr>
          <w:trHeight w:val="70"/>
        </w:trPr>
        <w:tc>
          <w:tcPr>
            <w:tcW w:w="9214" w:type="dxa"/>
          </w:tcPr>
          <w:p w14:paraId="21633DF0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35 zamówienia w wysokości 255 764.95 zł brutto;</w:t>
            </w:r>
          </w:p>
        </w:tc>
      </w:tr>
      <w:tr w:rsidR="00787699" w:rsidRPr="00C902DE" w14:paraId="7D9DE80C" w14:textId="77777777" w:rsidTr="00842288">
        <w:trPr>
          <w:trHeight w:val="70"/>
        </w:trPr>
        <w:tc>
          <w:tcPr>
            <w:tcW w:w="9214" w:type="dxa"/>
          </w:tcPr>
          <w:p w14:paraId="37ACDCC3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36 zamówienia w wysokości 638.28 zł brutto;</w:t>
            </w:r>
          </w:p>
        </w:tc>
      </w:tr>
      <w:tr w:rsidR="00787699" w:rsidRPr="00C902DE" w14:paraId="6EA90E82" w14:textId="77777777" w:rsidTr="00842288">
        <w:trPr>
          <w:trHeight w:val="70"/>
        </w:trPr>
        <w:tc>
          <w:tcPr>
            <w:tcW w:w="9214" w:type="dxa"/>
          </w:tcPr>
          <w:p w14:paraId="2DDC11F1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37 zamówienia w wysokości 6 328.80 zł brutto;</w:t>
            </w:r>
          </w:p>
        </w:tc>
      </w:tr>
      <w:tr w:rsidR="00787699" w:rsidRPr="00C902DE" w14:paraId="6ACB2B77" w14:textId="77777777" w:rsidTr="00842288">
        <w:trPr>
          <w:trHeight w:val="70"/>
        </w:trPr>
        <w:tc>
          <w:tcPr>
            <w:tcW w:w="9214" w:type="dxa"/>
          </w:tcPr>
          <w:p w14:paraId="669E87C3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38 zamówienia w wysokości 3 099.60 zł brutto;</w:t>
            </w:r>
          </w:p>
        </w:tc>
      </w:tr>
      <w:tr w:rsidR="00787699" w:rsidRPr="00C902DE" w14:paraId="71A66C85" w14:textId="77777777" w:rsidTr="00842288">
        <w:trPr>
          <w:trHeight w:val="70"/>
        </w:trPr>
        <w:tc>
          <w:tcPr>
            <w:tcW w:w="9214" w:type="dxa"/>
          </w:tcPr>
          <w:p w14:paraId="0F4F5617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39 zamówienia w wysokości 10 272.96 zł brutto;</w:t>
            </w:r>
          </w:p>
        </w:tc>
      </w:tr>
      <w:tr w:rsidR="00787699" w:rsidRPr="00C902DE" w14:paraId="06002B95" w14:textId="77777777" w:rsidTr="00842288">
        <w:trPr>
          <w:trHeight w:val="70"/>
        </w:trPr>
        <w:tc>
          <w:tcPr>
            <w:tcW w:w="9214" w:type="dxa"/>
          </w:tcPr>
          <w:p w14:paraId="189E250D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40 zamówienia w wysokości 11 223.36 zł brutto;</w:t>
            </w:r>
          </w:p>
        </w:tc>
      </w:tr>
      <w:tr w:rsidR="00787699" w:rsidRPr="00C902DE" w14:paraId="15E4ED2E" w14:textId="77777777" w:rsidTr="00842288">
        <w:trPr>
          <w:trHeight w:val="70"/>
        </w:trPr>
        <w:tc>
          <w:tcPr>
            <w:tcW w:w="9214" w:type="dxa"/>
          </w:tcPr>
          <w:p w14:paraId="4F94AE06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lastRenderedPageBreak/>
              <w:t>części 41 zamówienia w wysokości 36 990.00 zł brutto;</w:t>
            </w:r>
          </w:p>
        </w:tc>
      </w:tr>
      <w:tr w:rsidR="00787699" w:rsidRPr="00C902DE" w14:paraId="628198B3" w14:textId="77777777" w:rsidTr="00842288">
        <w:trPr>
          <w:trHeight w:val="70"/>
        </w:trPr>
        <w:tc>
          <w:tcPr>
            <w:tcW w:w="9214" w:type="dxa"/>
          </w:tcPr>
          <w:p w14:paraId="0A6BBEC1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42 zamówienia w wysokości 33 556.93 zł brutto;</w:t>
            </w:r>
          </w:p>
        </w:tc>
      </w:tr>
      <w:tr w:rsidR="00787699" w:rsidRPr="00C902DE" w14:paraId="4C39E63D" w14:textId="77777777" w:rsidTr="00842288">
        <w:trPr>
          <w:trHeight w:val="70"/>
        </w:trPr>
        <w:tc>
          <w:tcPr>
            <w:tcW w:w="9214" w:type="dxa"/>
          </w:tcPr>
          <w:p w14:paraId="20CBF9C6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43 zamówienia w wysokości 36 389.52 zł brutto;</w:t>
            </w:r>
          </w:p>
        </w:tc>
      </w:tr>
      <w:tr w:rsidR="00787699" w:rsidRPr="00C902DE" w14:paraId="681B8C81" w14:textId="77777777" w:rsidTr="00842288">
        <w:trPr>
          <w:trHeight w:val="70"/>
        </w:trPr>
        <w:tc>
          <w:tcPr>
            <w:tcW w:w="9214" w:type="dxa"/>
          </w:tcPr>
          <w:p w14:paraId="64428CAC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44 zamówienia w wysokości 8 512.13 zł brutto;</w:t>
            </w:r>
          </w:p>
        </w:tc>
      </w:tr>
      <w:tr w:rsidR="00787699" w:rsidRPr="00C902DE" w14:paraId="4A88C96D" w14:textId="77777777" w:rsidTr="00842288">
        <w:trPr>
          <w:trHeight w:val="70"/>
        </w:trPr>
        <w:tc>
          <w:tcPr>
            <w:tcW w:w="9214" w:type="dxa"/>
          </w:tcPr>
          <w:p w14:paraId="03EA31E5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45 zamówienia w wysokości 13 608.00 zł brutto;</w:t>
            </w:r>
          </w:p>
        </w:tc>
      </w:tr>
      <w:tr w:rsidR="00787699" w:rsidRPr="00C902DE" w14:paraId="415FEB2A" w14:textId="77777777" w:rsidTr="00842288">
        <w:trPr>
          <w:trHeight w:val="70"/>
        </w:trPr>
        <w:tc>
          <w:tcPr>
            <w:tcW w:w="9214" w:type="dxa"/>
          </w:tcPr>
          <w:p w14:paraId="7CA42D04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46 zamówienia w wysokości 2 344.46 zł brutto;</w:t>
            </w:r>
          </w:p>
        </w:tc>
      </w:tr>
      <w:tr w:rsidR="00787699" w:rsidRPr="00C902DE" w14:paraId="40299D96" w14:textId="77777777" w:rsidTr="00842288">
        <w:trPr>
          <w:trHeight w:val="70"/>
        </w:trPr>
        <w:tc>
          <w:tcPr>
            <w:tcW w:w="9214" w:type="dxa"/>
          </w:tcPr>
          <w:p w14:paraId="17CD75B7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47 zamówienia w wysokości 30 454.80 zł brutto;</w:t>
            </w:r>
          </w:p>
        </w:tc>
      </w:tr>
      <w:tr w:rsidR="00787699" w:rsidRPr="00C902DE" w14:paraId="6FC33128" w14:textId="77777777" w:rsidTr="00842288">
        <w:trPr>
          <w:trHeight w:val="70"/>
        </w:trPr>
        <w:tc>
          <w:tcPr>
            <w:tcW w:w="9214" w:type="dxa"/>
          </w:tcPr>
          <w:p w14:paraId="178F4E80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48 zamówienia w wysokości 146 008.44 zł brutto;</w:t>
            </w:r>
          </w:p>
        </w:tc>
      </w:tr>
      <w:tr w:rsidR="00787699" w:rsidRPr="00C902DE" w14:paraId="28ED6E30" w14:textId="77777777" w:rsidTr="00842288">
        <w:trPr>
          <w:trHeight w:val="70"/>
        </w:trPr>
        <w:tc>
          <w:tcPr>
            <w:tcW w:w="9214" w:type="dxa"/>
          </w:tcPr>
          <w:p w14:paraId="2E41AF43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49 zamówienia w wysokości 18 969.12 zł brutto;</w:t>
            </w:r>
          </w:p>
        </w:tc>
      </w:tr>
      <w:tr w:rsidR="00787699" w:rsidRPr="00C902DE" w14:paraId="6994731C" w14:textId="77777777" w:rsidTr="00842288">
        <w:trPr>
          <w:trHeight w:val="70"/>
        </w:trPr>
        <w:tc>
          <w:tcPr>
            <w:tcW w:w="9214" w:type="dxa"/>
          </w:tcPr>
          <w:p w14:paraId="37A900E7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50 zamówienia w wysokości 11 804.40 zł brutto;</w:t>
            </w:r>
          </w:p>
        </w:tc>
      </w:tr>
      <w:tr w:rsidR="00787699" w:rsidRPr="00C902DE" w14:paraId="468128F9" w14:textId="77777777" w:rsidTr="00842288">
        <w:trPr>
          <w:trHeight w:val="70"/>
        </w:trPr>
        <w:tc>
          <w:tcPr>
            <w:tcW w:w="9214" w:type="dxa"/>
          </w:tcPr>
          <w:p w14:paraId="7F10E72A" w14:textId="77777777" w:rsidR="00787699" w:rsidRPr="00C902DE" w:rsidRDefault="00787699" w:rsidP="0084228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87699">
              <w:rPr>
                <w:rFonts w:ascii="Arial" w:hAnsi="Arial" w:cs="Arial"/>
                <w:sz w:val="24"/>
                <w:szCs w:val="24"/>
              </w:rPr>
              <w:t>części 51 zamówienia w wysokości 18 322.20 zł brutto;</w:t>
            </w:r>
          </w:p>
        </w:tc>
      </w:tr>
    </w:tbl>
    <w:p w14:paraId="640DB5E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07D91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1F814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0B020E5" w14:textId="20F624A4" w:rsidR="00C236D3" w:rsidRDefault="006339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Dorota Góral</w:t>
      </w:r>
    </w:p>
    <w:p w14:paraId="7960F292" w14:textId="54A55E6E" w:rsidR="0063397E" w:rsidRPr="003E6519" w:rsidRDefault="006339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63397E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3A7A0" w14:textId="77777777" w:rsidR="00D9169F" w:rsidRDefault="00D9169F">
      <w:r>
        <w:separator/>
      </w:r>
    </w:p>
  </w:endnote>
  <w:endnote w:type="continuationSeparator" w:id="0">
    <w:p w14:paraId="288CAD0D" w14:textId="77777777" w:rsidR="00D9169F" w:rsidRDefault="00D9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CB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63A9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96AD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A4144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E8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2D4B8B" w14:textId="77777777" w:rsidR="009F189D" w:rsidRDefault="009F189D">
    <w:pPr>
      <w:pStyle w:val="Stopka"/>
      <w:tabs>
        <w:tab w:val="clear" w:pos="4536"/>
      </w:tabs>
      <w:jc w:val="center"/>
    </w:pPr>
  </w:p>
  <w:p w14:paraId="5BB7F38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FED4D" w14:textId="77777777" w:rsidR="00D9169F" w:rsidRDefault="00D9169F">
      <w:r>
        <w:separator/>
      </w:r>
    </w:p>
  </w:footnote>
  <w:footnote w:type="continuationSeparator" w:id="0">
    <w:p w14:paraId="421DA19B" w14:textId="77777777" w:rsidR="00D9169F" w:rsidRDefault="00D91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74EE" w14:textId="77777777" w:rsidR="00787699" w:rsidRDefault="00787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1E649" w14:textId="77777777" w:rsidR="00787699" w:rsidRDefault="00787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38A31" w14:textId="77777777" w:rsidR="00787699" w:rsidRDefault="007876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69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651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397E"/>
    <w:rsid w:val="0069085C"/>
    <w:rsid w:val="00787699"/>
    <w:rsid w:val="00804A9B"/>
    <w:rsid w:val="00843263"/>
    <w:rsid w:val="00861E75"/>
    <w:rsid w:val="00890B92"/>
    <w:rsid w:val="009D19BD"/>
    <w:rsid w:val="009F189D"/>
    <w:rsid w:val="00A47FF6"/>
    <w:rsid w:val="00A80738"/>
    <w:rsid w:val="00A91164"/>
    <w:rsid w:val="00BE7129"/>
    <w:rsid w:val="00C236D3"/>
    <w:rsid w:val="00C659E2"/>
    <w:rsid w:val="00C902DE"/>
    <w:rsid w:val="00CB0802"/>
    <w:rsid w:val="00D7128F"/>
    <w:rsid w:val="00D878B0"/>
    <w:rsid w:val="00D9169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07F8A"/>
  <w15:chartTrackingRefBased/>
  <w15:docId w15:val="{35D6421F-23AD-4C5A-B3B8-649D489A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550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2024-06-05T11:49:00Z</dcterms:created>
  <dcterms:modified xsi:type="dcterms:W3CDTF">2024-06-06T09:46:00Z</dcterms:modified>
</cp:coreProperties>
</file>