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Pr="006C7435" w:rsidRDefault="003B01F5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6C7435">
        <w:rPr>
          <w:sz w:val="24"/>
          <w:szCs w:val="24"/>
        </w:rPr>
        <w:t>Kraków</w:t>
      </w:r>
      <w:r w:rsidR="00D665F5" w:rsidRPr="006C7435">
        <w:rPr>
          <w:sz w:val="24"/>
          <w:szCs w:val="24"/>
        </w:rPr>
        <w:t xml:space="preserve"> dnia: </w:t>
      </w:r>
      <w:r w:rsidRPr="006C7435">
        <w:rPr>
          <w:sz w:val="24"/>
          <w:szCs w:val="24"/>
        </w:rPr>
        <w:t>2024-06-05</w:t>
      </w:r>
    </w:p>
    <w:p w:rsidR="00D665F5" w:rsidRPr="006C7435" w:rsidRDefault="00D665F5" w:rsidP="00D665F5">
      <w:pPr>
        <w:spacing w:after="240"/>
        <w:jc w:val="right"/>
        <w:rPr>
          <w:sz w:val="24"/>
          <w:szCs w:val="24"/>
        </w:rPr>
      </w:pPr>
    </w:p>
    <w:p w:rsidR="003B01F5" w:rsidRPr="006C7435" w:rsidRDefault="003B01F5" w:rsidP="00577BC6">
      <w:pPr>
        <w:spacing w:after="40"/>
        <w:rPr>
          <w:b/>
          <w:bCs/>
          <w:sz w:val="24"/>
          <w:szCs w:val="24"/>
        </w:rPr>
      </w:pPr>
      <w:r w:rsidRPr="006C7435">
        <w:rPr>
          <w:b/>
          <w:bCs/>
          <w:sz w:val="24"/>
          <w:szCs w:val="24"/>
        </w:rPr>
        <w:t>Szpital Miejski Specjalistyczny</w:t>
      </w:r>
    </w:p>
    <w:p w:rsidR="003B01F5" w:rsidRPr="006C7435" w:rsidRDefault="003B01F5" w:rsidP="00577BC6">
      <w:pPr>
        <w:spacing w:after="40"/>
        <w:rPr>
          <w:b/>
          <w:bCs/>
          <w:sz w:val="24"/>
          <w:szCs w:val="24"/>
        </w:rPr>
      </w:pPr>
      <w:r w:rsidRPr="006C7435">
        <w:rPr>
          <w:b/>
          <w:bCs/>
          <w:sz w:val="24"/>
          <w:szCs w:val="24"/>
        </w:rPr>
        <w:t>im. Gabriela Narutowicza w Krakowie</w:t>
      </w:r>
    </w:p>
    <w:p w:rsidR="00D665F5" w:rsidRPr="006C7435" w:rsidRDefault="003B01F5" w:rsidP="00D665F5">
      <w:pPr>
        <w:rPr>
          <w:sz w:val="24"/>
          <w:szCs w:val="24"/>
        </w:rPr>
      </w:pPr>
      <w:r w:rsidRPr="006C7435">
        <w:rPr>
          <w:sz w:val="24"/>
          <w:szCs w:val="24"/>
        </w:rPr>
        <w:t>ul. Prądnicka</w:t>
      </w:r>
      <w:r w:rsidR="00D665F5" w:rsidRPr="006C7435">
        <w:rPr>
          <w:sz w:val="24"/>
          <w:szCs w:val="24"/>
        </w:rPr>
        <w:t xml:space="preserve"> </w:t>
      </w:r>
      <w:r w:rsidRPr="006C7435">
        <w:rPr>
          <w:sz w:val="24"/>
          <w:szCs w:val="24"/>
        </w:rPr>
        <w:t>35-37</w:t>
      </w:r>
    </w:p>
    <w:p w:rsidR="00D665F5" w:rsidRPr="006C7435" w:rsidRDefault="003B01F5" w:rsidP="00D665F5">
      <w:pPr>
        <w:rPr>
          <w:sz w:val="24"/>
          <w:szCs w:val="24"/>
        </w:rPr>
      </w:pPr>
      <w:r w:rsidRPr="006C7435">
        <w:rPr>
          <w:sz w:val="24"/>
          <w:szCs w:val="24"/>
        </w:rPr>
        <w:t>31-202</w:t>
      </w:r>
      <w:r w:rsidR="00D665F5" w:rsidRPr="006C7435">
        <w:rPr>
          <w:sz w:val="24"/>
          <w:szCs w:val="24"/>
        </w:rPr>
        <w:t xml:space="preserve"> </w:t>
      </w:r>
      <w:r w:rsidRPr="006C7435">
        <w:rPr>
          <w:sz w:val="24"/>
          <w:szCs w:val="24"/>
        </w:rPr>
        <w:t>Kraków</w:t>
      </w:r>
    </w:p>
    <w:p w:rsidR="00D665F5" w:rsidRPr="006C743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6C743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6C743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6C7435">
        <w:rPr>
          <w:sz w:val="24"/>
          <w:szCs w:val="24"/>
        </w:rPr>
        <w:t>Znak sprawy:</w:t>
      </w:r>
      <w:r w:rsidRPr="006C7435">
        <w:rPr>
          <w:b/>
          <w:sz w:val="24"/>
          <w:szCs w:val="24"/>
        </w:rPr>
        <w:t xml:space="preserve"> </w:t>
      </w:r>
      <w:r w:rsidR="003B01F5" w:rsidRPr="006C7435">
        <w:rPr>
          <w:b/>
          <w:sz w:val="24"/>
          <w:szCs w:val="24"/>
        </w:rPr>
        <w:t>ZP/17/2024</w:t>
      </w:r>
      <w:r w:rsidR="00A80738" w:rsidRPr="006C7435">
        <w:rPr>
          <w:sz w:val="24"/>
          <w:szCs w:val="24"/>
        </w:rPr>
        <w:tab/>
        <w:t xml:space="preserve"> </w:t>
      </w:r>
    </w:p>
    <w:p w:rsidR="00A80738" w:rsidRPr="006C743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C743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C743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6C7435">
        <w:rPr>
          <w:b/>
          <w:spacing w:val="20"/>
          <w:sz w:val="28"/>
        </w:rPr>
        <w:t>INFORMACJA Z OTWARCIA OFERT</w:t>
      </w:r>
    </w:p>
    <w:p w:rsidR="00A80738" w:rsidRPr="006C743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6C7435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6C7435">
        <w:rPr>
          <w:bCs/>
          <w:sz w:val="24"/>
          <w:szCs w:val="24"/>
        </w:rPr>
        <w:t xml:space="preserve">Dotyczy </w:t>
      </w:r>
      <w:r w:rsidRPr="006C7435">
        <w:rPr>
          <w:sz w:val="24"/>
          <w:szCs w:val="24"/>
        </w:rPr>
        <w:t xml:space="preserve">postępowania o udzielenie zamówienia publicznego prowadzonego w trybie </w:t>
      </w:r>
      <w:r w:rsidR="003B01F5" w:rsidRPr="006C7435">
        <w:rPr>
          <w:sz w:val="24"/>
          <w:szCs w:val="24"/>
        </w:rPr>
        <w:t>przetarg</w:t>
      </w:r>
      <w:r w:rsidR="006C7435">
        <w:rPr>
          <w:sz w:val="24"/>
          <w:szCs w:val="24"/>
        </w:rPr>
        <w:t>u</w:t>
      </w:r>
      <w:r w:rsidR="003B01F5" w:rsidRPr="006C7435">
        <w:rPr>
          <w:sz w:val="24"/>
          <w:szCs w:val="24"/>
        </w:rPr>
        <w:t xml:space="preserve"> nieograniczon</w:t>
      </w:r>
      <w:r w:rsidR="006C7435">
        <w:rPr>
          <w:sz w:val="24"/>
          <w:szCs w:val="24"/>
        </w:rPr>
        <w:t>ego</w:t>
      </w:r>
      <w:r w:rsidRPr="006C7435">
        <w:rPr>
          <w:sz w:val="24"/>
          <w:szCs w:val="24"/>
        </w:rPr>
        <w:t xml:space="preserve"> na:</w:t>
      </w:r>
    </w:p>
    <w:p w:rsidR="00A80738" w:rsidRPr="006C7435" w:rsidRDefault="003B01F5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6C7435">
        <w:rPr>
          <w:b/>
          <w:szCs w:val="24"/>
        </w:rPr>
        <w:t>Zakup i dostawa wyrobów medycznych II</w:t>
      </w:r>
    </w:p>
    <w:p w:rsidR="00D665F5" w:rsidRPr="006C743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6C7435">
        <w:rPr>
          <w:sz w:val="24"/>
          <w:szCs w:val="24"/>
        </w:rPr>
        <w:t>Zamawiający, działając na podstawie art. 22</w:t>
      </w:r>
      <w:r w:rsidR="00FC7F5E" w:rsidRPr="006C7435">
        <w:rPr>
          <w:sz w:val="24"/>
          <w:szCs w:val="24"/>
        </w:rPr>
        <w:t>2</w:t>
      </w:r>
      <w:r w:rsidRPr="006C7435">
        <w:rPr>
          <w:sz w:val="24"/>
          <w:szCs w:val="24"/>
        </w:rPr>
        <w:t xml:space="preserve"> ust. 5 </w:t>
      </w:r>
      <w:r w:rsidRPr="006C7435">
        <w:rPr>
          <w:bCs/>
          <w:sz w:val="24"/>
          <w:szCs w:val="24"/>
        </w:rPr>
        <w:t>ustawy z dnia 11 września 2019 r. Prawo zamówień publicznych</w:t>
      </w:r>
      <w:r w:rsidRPr="006C7435">
        <w:rPr>
          <w:sz w:val="24"/>
          <w:szCs w:val="24"/>
        </w:rPr>
        <w:t xml:space="preserve"> </w:t>
      </w:r>
      <w:r w:rsidR="003B01F5" w:rsidRPr="006C7435">
        <w:rPr>
          <w:sz w:val="24"/>
          <w:szCs w:val="24"/>
        </w:rPr>
        <w:t>(t.j. Dz. U. z 2023r. poz. 1605)</w:t>
      </w:r>
      <w:r w:rsidR="00490DC0" w:rsidRPr="006C7435">
        <w:rPr>
          <w:sz w:val="24"/>
          <w:szCs w:val="24"/>
        </w:rPr>
        <w:t xml:space="preserve"> </w:t>
      </w:r>
      <w:r w:rsidRPr="006C7435">
        <w:rPr>
          <w:sz w:val="24"/>
          <w:szCs w:val="24"/>
        </w:rPr>
        <w:t>udostępnia</w:t>
      </w:r>
      <w:r w:rsidR="00F95C33" w:rsidRPr="006C7435">
        <w:rPr>
          <w:sz w:val="24"/>
          <w:szCs w:val="24"/>
        </w:rPr>
        <w:t xml:space="preserve"> </w:t>
      </w:r>
      <w:r w:rsidR="004C7E9B" w:rsidRPr="006C7435">
        <w:rPr>
          <w:sz w:val="24"/>
          <w:szCs w:val="24"/>
        </w:rPr>
        <w:t>informacj</w:t>
      </w:r>
      <w:r w:rsidR="00577BC6" w:rsidRPr="006C7435">
        <w:rPr>
          <w:sz w:val="24"/>
          <w:szCs w:val="24"/>
        </w:rPr>
        <w:t>ę</w:t>
      </w:r>
      <w:r w:rsidR="00035488" w:rsidRPr="006C7435">
        <w:rPr>
          <w:sz w:val="24"/>
          <w:szCs w:val="24"/>
        </w:rPr>
        <w:t xml:space="preserve"> z otwarcia ofert</w:t>
      </w:r>
      <w:r w:rsidR="00577BC6" w:rsidRPr="006C7435">
        <w:rPr>
          <w:sz w:val="24"/>
          <w:szCs w:val="24"/>
        </w:rPr>
        <w:t>.</w:t>
      </w:r>
    </w:p>
    <w:p w:rsidR="00A80738" w:rsidRPr="006C7435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6C7435">
        <w:rPr>
          <w:sz w:val="24"/>
          <w:szCs w:val="24"/>
        </w:rPr>
        <w:t>Podczas otwarcia ofert, mającego miejsce</w:t>
      </w:r>
      <w:r w:rsidR="00FF4AB1" w:rsidRPr="006C7435">
        <w:rPr>
          <w:sz w:val="24"/>
          <w:szCs w:val="24"/>
        </w:rPr>
        <w:t xml:space="preserve"> w dniu </w:t>
      </w:r>
      <w:r w:rsidR="003B01F5" w:rsidRPr="006C7435">
        <w:rPr>
          <w:sz w:val="24"/>
          <w:szCs w:val="24"/>
        </w:rPr>
        <w:t>05/06/2024</w:t>
      </w:r>
      <w:r w:rsidR="00FF4AB1" w:rsidRPr="006C7435">
        <w:rPr>
          <w:sz w:val="24"/>
          <w:szCs w:val="24"/>
        </w:rPr>
        <w:t xml:space="preserve"> o godz. </w:t>
      </w:r>
      <w:r w:rsidR="003B01F5" w:rsidRPr="006C7435">
        <w:rPr>
          <w:sz w:val="24"/>
          <w:szCs w:val="24"/>
        </w:rPr>
        <w:t>12:00</w:t>
      </w:r>
      <w:r w:rsidRPr="006C7435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536"/>
        <w:gridCol w:w="2409"/>
      </w:tblGrid>
      <w:tr w:rsidR="006B27ED" w:rsidRPr="006C7435" w:rsidTr="006C7435">
        <w:tc>
          <w:tcPr>
            <w:tcW w:w="993" w:type="dxa"/>
            <w:shd w:val="clear" w:color="auto" w:fill="auto"/>
            <w:vAlign w:val="center"/>
          </w:tcPr>
          <w:p w:rsidR="006B27ED" w:rsidRPr="006C7435" w:rsidRDefault="006B27ED" w:rsidP="00C82837">
            <w:pPr>
              <w:spacing w:before="120" w:after="120"/>
              <w:jc w:val="center"/>
            </w:pPr>
            <w:r w:rsidRPr="006C7435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C7435" w:rsidRDefault="006B27ED" w:rsidP="00C82837">
            <w:pPr>
              <w:spacing w:before="120" w:after="120"/>
              <w:jc w:val="center"/>
            </w:pPr>
            <w:r w:rsidRPr="006C7435">
              <w:t>Nr</w:t>
            </w:r>
            <w:r w:rsidR="00C82837" w:rsidRPr="006C7435">
              <w:t xml:space="preserve"> </w:t>
            </w:r>
            <w:r w:rsidRPr="006C7435">
              <w:t>zadania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6B27ED" w:rsidRPr="006C7435" w:rsidRDefault="006B27ED" w:rsidP="00BB547B">
            <w:pPr>
              <w:spacing w:before="120" w:after="120"/>
              <w:jc w:val="center"/>
            </w:pPr>
            <w:r w:rsidRPr="006C7435">
              <w:t>Nazwa i adres wykonawcy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6B27ED" w:rsidRPr="006C7435" w:rsidRDefault="006B27ED" w:rsidP="00C82837">
            <w:pPr>
              <w:spacing w:before="120" w:after="120"/>
              <w:jc w:val="center"/>
            </w:pPr>
            <w:r w:rsidRPr="006C7435">
              <w:t>Cena oferty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4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proofErr w:type="spellStart"/>
            <w:r w:rsidRPr="006C7435">
              <w:t>Camedica</w:t>
            </w:r>
            <w:proofErr w:type="spellEnd"/>
            <w:r w:rsidRPr="006C7435">
              <w:t xml:space="preserve"> Paweł </w:t>
            </w:r>
            <w:r w:rsidR="006C7435">
              <w:t>H</w:t>
            </w:r>
            <w:r w:rsidRPr="006C7435">
              <w:t xml:space="preserve">arasimiuk </w:t>
            </w:r>
            <w:r w:rsidR="006C7435">
              <w:t>Sp.k.</w:t>
            </w:r>
          </w:p>
          <w:p w:rsidR="003B01F5" w:rsidRPr="006C7435" w:rsidRDefault="006C7435" w:rsidP="00A11AB0">
            <w:proofErr w:type="spellStart"/>
            <w:r>
              <w:t>ul.</w:t>
            </w:r>
            <w:r w:rsidR="003B01F5" w:rsidRPr="006C7435">
              <w:t>Willowa</w:t>
            </w:r>
            <w:proofErr w:type="spellEnd"/>
            <w:r w:rsidR="003B01F5" w:rsidRPr="006C7435">
              <w:t xml:space="preserve"> </w:t>
            </w:r>
            <w:r w:rsidR="003B01F5" w:rsidRPr="006C7435">
              <w:t>87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20-819</w:t>
            </w:r>
            <w:r w:rsidRPr="006C7435">
              <w:t xml:space="preserve"> </w:t>
            </w:r>
            <w:r w:rsidRPr="006C7435">
              <w:t>Lublin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7 106.40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5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proofErr w:type="spellStart"/>
            <w:r w:rsidRPr="006C7435">
              <w:t>Advance</w:t>
            </w:r>
            <w:proofErr w:type="spellEnd"/>
            <w:r w:rsidRPr="006C7435">
              <w:t xml:space="preserve"> Europe Sp. z o.o. Biuro Techniczno-Handlowe</w:t>
            </w:r>
          </w:p>
          <w:p w:rsidR="003B01F5" w:rsidRPr="006C7435" w:rsidRDefault="006C7435" w:rsidP="00A11AB0">
            <w:proofErr w:type="spellStart"/>
            <w:r>
              <w:t>ul.</w:t>
            </w:r>
            <w:r w:rsidR="003B01F5" w:rsidRPr="006C7435">
              <w:t>Skrzetuskiego</w:t>
            </w:r>
            <w:proofErr w:type="spellEnd"/>
            <w:r w:rsidR="003B01F5" w:rsidRPr="006C7435">
              <w:t xml:space="preserve"> </w:t>
            </w:r>
            <w:r w:rsidR="003B01F5" w:rsidRPr="006C7435">
              <w:t>30/3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02-726</w:t>
            </w:r>
            <w:r w:rsidRPr="006C7435">
              <w:t xml:space="preserve"> </w:t>
            </w:r>
            <w:r w:rsidRPr="006C7435"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35 100.00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21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 xml:space="preserve">Cook </w:t>
            </w:r>
            <w:proofErr w:type="spellStart"/>
            <w:r w:rsidRPr="006C7435">
              <w:t>Medical</w:t>
            </w:r>
            <w:proofErr w:type="spellEnd"/>
            <w:r w:rsidRPr="006C7435">
              <w:t xml:space="preserve"> </w:t>
            </w:r>
            <w:r w:rsidR="006C7435">
              <w:t>S</w:t>
            </w:r>
            <w:r w:rsidRPr="006C7435">
              <w:t>p. z o.o.</w:t>
            </w:r>
          </w:p>
          <w:p w:rsidR="003B01F5" w:rsidRPr="006C7435" w:rsidRDefault="003B01F5" w:rsidP="00A11AB0">
            <w:r w:rsidRPr="006C7435">
              <w:t>Rondo Daszyńskiego</w:t>
            </w:r>
            <w:r w:rsidRPr="006C7435">
              <w:t xml:space="preserve"> </w:t>
            </w:r>
            <w:r w:rsidRPr="006C7435">
              <w:t>2B</w:t>
            </w:r>
            <w:r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00-843</w:t>
            </w:r>
            <w:r w:rsidRPr="006C7435">
              <w:t xml:space="preserve"> </w:t>
            </w:r>
            <w:r w:rsidRPr="006C7435"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64 638.00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16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proofErr w:type="spellStart"/>
            <w:r w:rsidRPr="006C7435">
              <w:t>Polmil</w:t>
            </w:r>
            <w:proofErr w:type="spellEnd"/>
            <w:r w:rsidRPr="006C7435">
              <w:t xml:space="preserve"> </w:t>
            </w:r>
            <w:r w:rsidR="006C7435">
              <w:t>S</w:t>
            </w:r>
            <w:r w:rsidRPr="006C7435">
              <w:t>p. z o. o.</w:t>
            </w:r>
          </w:p>
          <w:p w:rsidR="003B01F5" w:rsidRPr="006C7435" w:rsidRDefault="006C7435" w:rsidP="00A11AB0">
            <w:proofErr w:type="spellStart"/>
            <w:r>
              <w:t>ul.</w:t>
            </w:r>
            <w:r w:rsidR="003B01F5" w:rsidRPr="006C7435">
              <w:t>Przemysłowa</w:t>
            </w:r>
            <w:proofErr w:type="spellEnd"/>
            <w:r w:rsidR="003B01F5" w:rsidRPr="006C7435">
              <w:t xml:space="preserve"> </w:t>
            </w:r>
            <w:r w:rsidR="003B01F5" w:rsidRPr="006C7435">
              <w:t>8 B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85-758</w:t>
            </w:r>
            <w:r w:rsidRPr="006C7435">
              <w:t xml:space="preserve"> </w:t>
            </w:r>
            <w:r w:rsidRPr="006C7435">
              <w:t>Bydgoszcz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6 383.88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6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>Elektro Med Grzegorz Pałkowski</w:t>
            </w:r>
          </w:p>
          <w:p w:rsidR="003B01F5" w:rsidRPr="006C7435" w:rsidRDefault="006C7435" w:rsidP="00A11AB0">
            <w:proofErr w:type="spellStart"/>
            <w:r>
              <w:t>ul.</w:t>
            </w:r>
            <w:r w:rsidR="003B01F5" w:rsidRPr="006C7435">
              <w:t>Zabierzowska</w:t>
            </w:r>
            <w:proofErr w:type="spellEnd"/>
            <w:r w:rsidR="003B01F5" w:rsidRPr="006C7435">
              <w:t xml:space="preserve"> </w:t>
            </w:r>
            <w:r w:rsidR="003B01F5" w:rsidRPr="006C7435">
              <w:t>11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32-005</w:t>
            </w:r>
            <w:r w:rsidRPr="006C7435">
              <w:t xml:space="preserve"> </w:t>
            </w:r>
            <w:r w:rsidRPr="006C7435">
              <w:t>Niepołomice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4 384.80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5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>IVRA</w:t>
            </w:r>
            <w:r w:rsidR="006C7435">
              <w:t xml:space="preserve"> </w:t>
            </w:r>
            <w:proofErr w:type="spellStart"/>
            <w:r w:rsidR="006C7435">
              <w:t>Medical</w:t>
            </w:r>
            <w:proofErr w:type="spellEnd"/>
            <w:r w:rsidRPr="006C7435">
              <w:t xml:space="preserve"> T</w:t>
            </w:r>
            <w:r w:rsidR="006C7435">
              <w:t>.</w:t>
            </w:r>
            <w:r w:rsidRPr="006C7435">
              <w:t xml:space="preserve"> Kaczmarek</w:t>
            </w:r>
            <w:r w:rsidR="006C7435">
              <w:t xml:space="preserve"> </w:t>
            </w:r>
            <w:proofErr w:type="spellStart"/>
            <w:r w:rsidR="006C7435">
              <w:t>A.Twardowski</w:t>
            </w:r>
            <w:proofErr w:type="spellEnd"/>
            <w:r w:rsidR="006C7435">
              <w:t xml:space="preserve"> </w:t>
            </w:r>
            <w:proofErr w:type="spellStart"/>
            <w:r w:rsidR="006C7435">
              <w:t>Sp.J</w:t>
            </w:r>
            <w:proofErr w:type="spellEnd"/>
            <w:r w:rsidR="006C7435">
              <w:t>.</w:t>
            </w:r>
          </w:p>
          <w:p w:rsidR="003B01F5" w:rsidRPr="006C7435" w:rsidRDefault="006C7435" w:rsidP="00A11AB0">
            <w:proofErr w:type="spellStart"/>
            <w:r>
              <w:t>ul.</w:t>
            </w:r>
            <w:r w:rsidR="003B01F5" w:rsidRPr="006C7435">
              <w:t>Czerniakowska</w:t>
            </w:r>
            <w:proofErr w:type="spellEnd"/>
            <w:r w:rsidR="003B01F5" w:rsidRPr="006C7435">
              <w:t xml:space="preserve"> </w:t>
            </w:r>
            <w:r w:rsidR="003B01F5" w:rsidRPr="006C7435">
              <w:t>28B/VIIIB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00-714</w:t>
            </w:r>
            <w:r w:rsidRPr="006C7435">
              <w:t xml:space="preserve"> </w:t>
            </w:r>
            <w:r w:rsidRPr="006C7435"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34 020.00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11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>INTERGOS Sp. z o.o.</w:t>
            </w:r>
          </w:p>
          <w:p w:rsidR="003B01F5" w:rsidRPr="006C7435" w:rsidRDefault="006C7435" w:rsidP="00A11AB0">
            <w:r>
              <w:t xml:space="preserve">ul. </w:t>
            </w:r>
            <w:r w:rsidR="003B01F5" w:rsidRPr="006C7435">
              <w:t>Legionów</w:t>
            </w:r>
            <w:r w:rsidR="003B01F5" w:rsidRPr="006C7435">
              <w:t xml:space="preserve"> </w:t>
            </w:r>
            <w:r w:rsidR="003B01F5" w:rsidRPr="006C7435">
              <w:t>55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43-300</w:t>
            </w:r>
            <w:r w:rsidRPr="006C7435">
              <w:t xml:space="preserve"> </w:t>
            </w:r>
            <w:r w:rsidRPr="006C7435">
              <w:t>Bielsko-Biała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51 474.27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12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>INTERGOS Sp. z o.o.</w:t>
            </w:r>
          </w:p>
          <w:p w:rsidR="003B01F5" w:rsidRPr="006C7435" w:rsidRDefault="006C7435" w:rsidP="00A11AB0">
            <w:proofErr w:type="spellStart"/>
            <w:r>
              <w:t>ul.</w:t>
            </w:r>
            <w:r w:rsidR="003B01F5" w:rsidRPr="006C7435">
              <w:t>Legionów</w:t>
            </w:r>
            <w:proofErr w:type="spellEnd"/>
            <w:r w:rsidR="003B01F5" w:rsidRPr="006C7435">
              <w:t xml:space="preserve"> </w:t>
            </w:r>
            <w:r w:rsidR="003B01F5" w:rsidRPr="006C7435">
              <w:t>55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43-300</w:t>
            </w:r>
            <w:r w:rsidRPr="006C7435">
              <w:t xml:space="preserve"> </w:t>
            </w:r>
            <w:r w:rsidRPr="006C7435">
              <w:t>Bielsko-Biała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6 804.00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4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>SUN-MED Spółka Cywilna</w:t>
            </w:r>
          </w:p>
          <w:p w:rsidR="003B01F5" w:rsidRPr="006C7435" w:rsidRDefault="006C7435" w:rsidP="00A11AB0">
            <w:proofErr w:type="spellStart"/>
            <w:r>
              <w:t>ul.</w:t>
            </w:r>
            <w:r w:rsidR="003B01F5" w:rsidRPr="006C7435">
              <w:t>Franciszkańska</w:t>
            </w:r>
            <w:proofErr w:type="spellEnd"/>
            <w:r w:rsidR="003B01F5" w:rsidRPr="006C7435">
              <w:t xml:space="preserve"> </w:t>
            </w:r>
            <w:r w:rsidR="003B01F5" w:rsidRPr="006C7435">
              <w:t>104/112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91-845</w:t>
            </w:r>
            <w:r w:rsidRPr="006C7435">
              <w:t xml:space="preserve"> </w:t>
            </w:r>
            <w:r w:rsidRPr="006C7435"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9 180.00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18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>SUN-MED Spółka Cywilna</w:t>
            </w:r>
          </w:p>
          <w:p w:rsidR="003B01F5" w:rsidRPr="006C7435" w:rsidRDefault="006C7435" w:rsidP="00A11AB0">
            <w:proofErr w:type="spellStart"/>
            <w:r>
              <w:t>ul.</w:t>
            </w:r>
            <w:r w:rsidR="003B01F5" w:rsidRPr="006C7435">
              <w:t>Franciszkańska</w:t>
            </w:r>
            <w:proofErr w:type="spellEnd"/>
            <w:r w:rsidR="003B01F5" w:rsidRPr="006C7435">
              <w:t xml:space="preserve"> </w:t>
            </w:r>
            <w:r w:rsidR="003B01F5" w:rsidRPr="006C7435">
              <w:t>104/112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91-845</w:t>
            </w:r>
            <w:r w:rsidRPr="006C7435">
              <w:t xml:space="preserve"> </w:t>
            </w:r>
            <w:r w:rsidRPr="006C7435"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22 161.60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15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>SINMED Sp. z o. o.</w:t>
            </w:r>
          </w:p>
          <w:p w:rsidR="003B01F5" w:rsidRPr="006C7435" w:rsidRDefault="006C7435" w:rsidP="00A11AB0">
            <w:proofErr w:type="spellStart"/>
            <w:r>
              <w:t>ul.</w:t>
            </w:r>
            <w:r w:rsidR="003B01F5" w:rsidRPr="006C7435">
              <w:t>Graniczna</w:t>
            </w:r>
            <w:proofErr w:type="spellEnd"/>
            <w:r w:rsidR="003B01F5" w:rsidRPr="006C7435">
              <w:t xml:space="preserve"> </w:t>
            </w:r>
            <w:r w:rsidR="003B01F5" w:rsidRPr="006C7435">
              <w:t>32B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44-178</w:t>
            </w:r>
            <w:r w:rsidRPr="006C7435">
              <w:t xml:space="preserve"> </w:t>
            </w:r>
            <w:r w:rsidRPr="006C7435">
              <w:t>Przyszowice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2 808.00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10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>SKAMEX Spółka Akcyjna</w:t>
            </w:r>
          </w:p>
          <w:p w:rsidR="003B01F5" w:rsidRPr="006C7435" w:rsidRDefault="003B01F5" w:rsidP="00A11AB0">
            <w:r w:rsidRPr="006C7435">
              <w:t>ul. Częstochowska</w:t>
            </w:r>
            <w:r w:rsidRPr="006C7435">
              <w:t xml:space="preserve"> </w:t>
            </w:r>
            <w:r w:rsidRPr="006C7435">
              <w:t>38/52</w:t>
            </w:r>
            <w:r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93-121</w:t>
            </w:r>
            <w:r w:rsidRPr="006C7435">
              <w:t xml:space="preserve"> </w:t>
            </w:r>
            <w:r w:rsidRPr="006C7435"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24 144.48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14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>SKAMEX Spółka Akcyjna</w:t>
            </w:r>
          </w:p>
          <w:p w:rsidR="003B01F5" w:rsidRPr="006C7435" w:rsidRDefault="003B01F5" w:rsidP="00A11AB0">
            <w:r w:rsidRPr="006C7435">
              <w:t>ul. Częstochowska</w:t>
            </w:r>
            <w:r w:rsidRPr="006C7435">
              <w:t xml:space="preserve"> </w:t>
            </w:r>
            <w:r w:rsidRPr="006C7435">
              <w:t>38/52</w:t>
            </w:r>
            <w:r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93-121</w:t>
            </w:r>
            <w:r w:rsidRPr="006C7435">
              <w:t xml:space="preserve"> </w:t>
            </w:r>
            <w:r w:rsidRPr="006C7435"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299 386.80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5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 xml:space="preserve">Billmed </w:t>
            </w:r>
            <w:proofErr w:type="spellStart"/>
            <w:r w:rsidRPr="006C7435">
              <w:t>Sp.zo.o</w:t>
            </w:r>
            <w:proofErr w:type="spellEnd"/>
            <w:r w:rsidRPr="006C7435">
              <w:t>.</w:t>
            </w:r>
          </w:p>
          <w:p w:rsidR="003B01F5" w:rsidRPr="006C7435" w:rsidRDefault="006C7435" w:rsidP="00A11AB0">
            <w:proofErr w:type="spellStart"/>
            <w:r>
              <w:t>ul.</w:t>
            </w:r>
            <w:r w:rsidR="003B01F5" w:rsidRPr="006C7435">
              <w:t>Krypska</w:t>
            </w:r>
            <w:proofErr w:type="spellEnd"/>
            <w:r w:rsidR="003B01F5" w:rsidRPr="006C7435">
              <w:t xml:space="preserve"> </w:t>
            </w:r>
            <w:r w:rsidR="003B01F5" w:rsidRPr="006C7435">
              <w:t>24/1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04-082</w:t>
            </w:r>
            <w:r w:rsidRPr="006C7435">
              <w:t xml:space="preserve"> </w:t>
            </w:r>
            <w:r w:rsidRPr="006C7435"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59 400.00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19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>CIRRO Sp. z o.o.</w:t>
            </w:r>
          </w:p>
          <w:p w:rsidR="003B01F5" w:rsidRPr="006C7435" w:rsidRDefault="006C7435" w:rsidP="00A11AB0">
            <w:proofErr w:type="spellStart"/>
            <w:r>
              <w:t>ul.</w:t>
            </w:r>
            <w:r w:rsidR="003B01F5" w:rsidRPr="006C7435">
              <w:t>Elewatorska</w:t>
            </w:r>
            <w:proofErr w:type="spellEnd"/>
            <w:r w:rsidR="003B01F5" w:rsidRPr="006C7435">
              <w:t xml:space="preserve"> </w:t>
            </w:r>
            <w:r w:rsidR="003B01F5" w:rsidRPr="006C7435">
              <w:t>58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15-620</w:t>
            </w:r>
            <w:r w:rsidRPr="006C7435">
              <w:t xml:space="preserve"> </w:t>
            </w:r>
            <w:r w:rsidRPr="006C7435">
              <w:t>Białystok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43 097.40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7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proofErr w:type="spellStart"/>
            <w:r w:rsidRPr="006C7435">
              <w:t>Teleflex</w:t>
            </w:r>
            <w:proofErr w:type="spellEnd"/>
            <w:r w:rsidRPr="006C7435">
              <w:t xml:space="preserve"> Polska sp. z o.o.</w:t>
            </w:r>
          </w:p>
          <w:p w:rsidR="003B01F5" w:rsidRPr="006C7435" w:rsidRDefault="006C7435" w:rsidP="00A11AB0">
            <w:proofErr w:type="spellStart"/>
            <w:r>
              <w:t>ul.</w:t>
            </w:r>
            <w:r w:rsidR="003B01F5" w:rsidRPr="006C7435">
              <w:t>Żwirki</w:t>
            </w:r>
            <w:proofErr w:type="spellEnd"/>
            <w:r w:rsidR="003B01F5" w:rsidRPr="006C7435">
              <w:t xml:space="preserve"> i Wigury</w:t>
            </w:r>
            <w:r w:rsidR="003B01F5" w:rsidRPr="006C7435">
              <w:t xml:space="preserve"> </w:t>
            </w:r>
            <w:r w:rsidR="003B01F5" w:rsidRPr="006C7435">
              <w:t>16A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02-092</w:t>
            </w:r>
            <w:r w:rsidRPr="006C7435">
              <w:t xml:space="preserve"> </w:t>
            </w:r>
            <w:r w:rsidRPr="006C7435"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47 900.16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13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proofErr w:type="spellStart"/>
            <w:r w:rsidRPr="006C7435">
              <w:t>Teleflex</w:t>
            </w:r>
            <w:proofErr w:type="spellEnd"/>
            <w:r w:rsidRPr="006C7435">
              <w:t xml:space="preserve"> Polska sp. z o.o.</w:t>
            </w:r>
          </w:p>
          <w:p w:rsidR="003B01F5" w:rsidRPr="006C7435" w:rsidRDefault="006C7435" w:rsidP="00A11AB0">
            <w:proofErr w:type="spellStart"/>
            <w:r>
              <w:t>ul.</w:t>
            </w:r>
            <w:r w:rsidR="003B01F5" w:rsidRPr="006C7435">
              <w:t>Żwirki</w:t>
            </w:r>
            <w:proofErr w:type="spellEnd"/>
            <w:r w:rsidR="003B01F5" w:rsidRPr="006C7435">
              <w:t xml:space="preserve"> i Wigury</w:t>
            </w:r>
            <w:r w:rsidR="003B01F5" w:rsidRPr="006C7435">
              <w:t xml:space="preserve"> </w:t>
            </w:r>
            <w:r w:rsidR="003B01F5" w:rsidRPr="006C7435">
              <w:t>16A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02-092</w:t>
            </w:r>
            <w:r w:rsidRPr="006C7435">
              <w:t xml:space="preserve"> </w:t>
            </w:r>
            <w:r w:rsidRPr="006C7435"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70 518.13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14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>Centrum Zaopatrzenia Medycznego "</w:t>
            </w:r>
            <w:proofErr w:type="spellStart"/>
            <w:r w:rsidRPr="006C7435">
              <w:t>Cezal</w:t>
            </w:r>
            <w:proofErr w:type="spellEnd"/>
            <w:r w:rsidRPr="006C7435">
              <w:t>" S.A Wrocław Oddział Kraków</w:t>
            </w:r>
          </w:p>
          <w:p w:rsidR="003B01F5" w:rsidRPr="006C7435" w:rsidRDefault="006C7435" w:rsidP="00A11AB0">
            <w:proofErr w:type="spellStart"/>
            <w:r>
              <w:t>ul.</w:t>
            </w:r>
            <w:r w:rsidR="003B01F5" w:rsidRPr="006C7435">
              <w:t>Balicka</w:t>
            </w:r>
            <w:proofErr w:type="spellEnd"/>
            <w:r w:rsidR="003B01F5" w:rsidRPr="006C7435">
              <w:t xml:space="preserve"> </w:t>
            </w:r>
            <w:r w:rsidR="003B01F5" w:rsidRPr="006C7435">
              <w:t>117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30-149</w:t>
            </w:r>
            <w:r w:rsidRPr="006C7435">
              <w:t xml:space="preserve"> </w:t>
            </w:r>
            <w:r w:rsidRPr="006C7435"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506 876.40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3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 xml:space="preserve">Zarys International Group </w:t>
            </w:r>
            <w:r w:rsidR="00E056FC">
              <w:t>Sp. z o.o. Sp.k.</w:t>
            </w:r>
          </w:p>
          <w:p w:rsidR="003B01F5" w:rsidRPr="006C7435" w:rsidRDefault="00E056FC" w:rsidP="00A11AB0">
            <w:r>
              <w:t xml:space="preserve">ul. </w:t>
            </w:r>
            <w:r w:rsidR="003B01F5" w:rsidRPr="006C7435">
              <w:t>Pod Borem</w:t>
            </w:r>
            <w:r w:rsidR="003B01F5" w:rsidRPr="006C7435">
              <w:t xml:space="preserve"> </w:t>
            </w:r>
            <w:r w:rsidR="003B01F5" w:rsidRPr="006C7435">
              <w:t>18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41-808</w:t>
            </w:r>
            <w:r w:rsidRPr="006C7435">
              <w:t xml:space="preserve"> </w:t>
            </w:r>
            <w:r w:rsidRPr="006C7435">
              <w:t>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17 285.09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10</w:t>
            </w:r>
          </w:p>
        </w:tc>
        <w:tc>
          <w:tcPr>
            <w:tcW w:w="4536" w:type="dxa"/>
            <w:shd w:val="clear" w:color="auto" w:fill="auto"/>
          </w:tcPr>
          <w:p w:rsidR="00E056FC" w:rsidRPr="006C7435" w:rsidRDefault="00E056FC" w:rsidP="00E056FC">
            <w:pPr>
              <w:spacing w:before="80"/>
            </w:pPr>
            <w:r w:rsidRPr="006C7435">
              <w:t xml:space="preserve">Zarys International Group </w:t>
            </w:r>
            <w:r>
              <w:t>Sp. z o.o. Sp.k.</w:t>
            </w:r>
          </w:p>
          <w:p w:rsidR="00E056FC" w:rsidRPr="006C7435" w:rsidRDefault="00E056FC" w:rsidP="00E056FC">
            <w:r>
              <w:t xml:space="preserve">ul. </w:t>
            </w:r>
            <w:r w:rsidRPr="006C7435">
              <w:t xml:space="preserve">Pod Borem 18 </w:t>
            </w:r>
          </w:p>
          <w:p w:rsidR="003B01F5" w:rsidRPr="006C7435" w:rsidRDefault="00E056FC" w:rsidP="00E056FC">
            <w:pPr>
              <w:spacing w:after="80"/>
              <w:jc w:val="both"/>
            </w:pPr>
            <w:r w:rsidRPr="006C7435">
              <w:t>41-808 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27 721.44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12</w:t>
            </w:r>
          </w:p>
        </w:tc>
        <w:tc>
          <w:tcPr>
            <w:tcW w:w="4536" w:type="dxa"/>
            <w:shd w:val="clear" w:color="auto" w:fill="auto"/>
          </w:tcPr>
          <w:p w:rsidR="00E056FC" w:rsidRPr="006C7435" w:rsidRDefault="00E056FC" w:rsidP="00E056FC">
            <w:pPr>
              <w:spacing w:before="80"/>
            </w:pPr>
            <w:r w:rsidRPr="006C7435">
              <w:t xml:space="preserve">Zarys International Group </w:t>
            </w:r>
            <w:r>
              <w:t>Sp. z o.o. Sp.k.</w:t>
            </w:r>
          </w:p>
          <w:p w:rsidR="00E056FC" w:rsidRPr="006C7435" w:rsidRDefault="00E056FC" w:rsidP="00E056FC">
            <w:r>
              <w:t xml:space="preserve">ul. </w:t>
            </w:r>
            <w:r w:rsidRPr="006C7435">
              <w:t xml:space="preserve">Pod Borem 18 </w:t>
            </w:r>
          </w:p>
          <w:p w:rsidR="003B01F5" w:rsidRPr="006C7435" w:rsidRDefault="00E056FC" w:rsidP="00E056FC">
            <w:pPr>
              <w:spacing w:after="80"/>
              <w:jc w:val="both"/>
            </w:pPr>
            <w:r w:rsidRPr="006C7435">
              <w:t>41-808 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7 128.00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16</w:t>
            </w:r>
          </w:p>
        </w:tc>
        <w:tc>
          <w:tcPr>
            <w:tcW w:w="4536" w:type="dxa"/>
            <w:shd w:val="clear" w:color="auto" w:fill="auto"/>
          </w:tcPr>
          <w:p w:rsidR="00E056FC" w:rsidRPr="006C7435" w:rsidRDefault="00E056FC" w:rsidP="00E056FC">
            <w:pPr>
              <w:spacing w:before="80"/>
            </w:pPr>
            <w:r w:rsidRPr="006C7435">
              <w:t xml:space="preserve">Zarys International Group </w:t>
            </w:r>
            <w:r>
              <w:t>Sp. z o.o. Sp.k.</w:t>
            </w:r>
          </w:p>
          <w:p w:rsidR="00E056FC" w:rsidRPr="006C7435" w:rsidRDefault="00E056FC" w:rsidP="00E056FC">
            <w:r>
              <w:t xml:space="preserve">ul. </w:t>
            </w:r>
            <w:r w:rsidRPr="006C7435">
              <w:t xml:space="preserve">Pod Borem 18 </w:t>
            </w:r>
          </w:p>
          <w:p w:rsidR="003B01F5" w:rsidRPr="006C7435" w:rsidRDefault="00E056FC" w:rsidP="00E056FC">
            <w:pPr>
              <w:spacing w:after="80"/>
              <w:jc w:val="both"/>
            </w:pPr>
            <w:r w:rsidRPr="006C7435">
              <w:t>41-808 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6 206.76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17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proofErr w:type="spellStart"/>
            <w:r w:rsidRPr="006C7435">
              <w:t>Alteris</w:t>
            </w:r>
            <w:proofErr w:type="spellEnd"/>
            <w:r w:rsidRPr="006C7435">
              <w:t xml:space="preserve"> Spółka Akcyjna</w:t>
            </w:r>
          </w:p>
          <w:p w:rsidR="003B01F5" w:rsidRPr="006C7435" w:rsidRDefault="00E056FC" w:rsidP="00A11AB0">
            <w:proofErr w:type="spellStart"/>
            <w:r>
              <w:t>ul.</w:t>
            </w:r>
            <w:r w:rsidR="003B01F5" w:rsidRPr="006C7435">
              <w:t>Ceglana</w:t>
            </w:r>
            <w:proofErr w:type="spellEnd"/>
            <w:r w:rsidR="003B01F5" w:rsidRPr="006C7435">
              <w:t xml:space="preserve"> </w:t>
            </w:r>
            <w:r w:rsidR="003B01F5" w:rsidRPr="006C7435">
              <w:t>35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40-514</w:t>
            </w:r>
            <w:r w:rsidRPr="006C7435">
              <w:t xml:space="preserve"> </w:t>
            </w:r>
            <w:r w:rsidRPr="006C7435"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23 639.04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lastRenderedPageBreak/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17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proofErr w:type="spellStart"/>
            <w:r w:rsidRPr="006C7435">
              <w:t>Polcore</w:t>
            </w:r>
            <w:proofErr w:type="spellEnd"/>
            <w:r w:rsidRPr="006C7435">
              <w:t xml:space="preserve"> Sp. z o.o.</w:t>
            </w:r>
          </w:p>
          <w:p w:rsidR="003B01F5" w:rsidRPr="006C7435" w:rsidRDefault="00E056FC" w:rsidP="00A11AB0">
            <w:proofErr w:type="spellStart"/>
            <w:r>
              <w:t>ul.</w:t>
            </w:r>
            <w:r w:rsidR="003B01F5" w:rsidRPr="006C7435">
              <w:t>Peryferyjna</w:t>
            </w:r>
            <w:proofErr w:type="spellEnd"/>
            <w:r w:rsidR="003B01F5" w:rsidRPr="006C7435">
              <w:t xml:space="preserve"> </w:t>
            </w:r>
            <w:r w:rsidR="003B01F5" w:rsidRPr="006C7435">
              <w:t>15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25-562</w:t>
            </w:r>
            <w:r w:rsidRPr="006C7435">
              <w:t xml:space="preserve"> </w:t>
            </w:r>
            <w:r w:rsidRPr="006C7435">
              <w:t>Kielce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23 120.64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22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>ALBIS MAZUR Sp. z o.o.</w:t>
            </w:r>
          </w:p>
          <w:p w:rsidR="003B01F5" w:rsidRPr="006C7435" w:rsidRDefault="00E056FC" w:rsidP="00A11AB0">
            <w:proofErr w:type="spellStart"/>
            <w:r>
              <w:t>ul.</w:t>
            </w:r>
            <w:r w:rsidR="003B01F5" w:rsidRPr="006C7435">
              <w:t>Stawiszyńska</w:t>
            </w:r>
            <w:proofErr w:type="spellEnd"/>
            <w:r w:rsidR="003B01F5" w:rsidRPr="006C7435">
              <w:t xml:space="preserve"> </w:t>
            </w:r>
            <w:r w:rsidR="003B01F5" w:rsidRPr="006C7435">
              <w:t>10/2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62-800</w:t>
            </w:r>
            <w:r w:rsidRPr="006C7435">
              <w:t xml:space="preserve"> </w:t>
            </w:r>
            <w:r w:rsidRPr="006C7435">
              <w:t>Kalisz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105 624.00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23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>Baxter Polska Sp. z o.o.</w:t>
            </w:r>
          </w:p>
          <w:p w:rsidR="003B01F5" w:rsidRPr="006C7435" w:rsidRDefault="00E056FC" w:rsidP="00A11AB0">
            <w:proofErr w:type="spellStart"/>
            <w:r>
              <w:t>ul.</w:t>
            </w:r>
            <w:r w:rsidR="003B01F5" w:rsidRPr="006C7435">
              <w:t>Kruczkowskiego</w:t>
            </w:r>
            <w:proofErr w:type="spellEnd"/>
            <w:r w:rsidR="003B01F5" w:rsidRPr="006C7435">
              <w:t xml:space="preserve"> </w:t>
            </w:r>
            <w:r w:rsidR="003B01F5" w:rsidRPr="006C7435">
              <w:t>8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00-380</w:t>
            </w:r>
            <w:r w:rsidRPr="006C7435">
              <w:t xml:space="preserve"> </w:t>
            </w:r>
            <w:r w:rsidRPr="006C7435"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123 120.00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>Beryl Med Poland Sp. z o.o.</w:t>
            </w:r>
          </w:p>
          <w:p w:rsidR="003B01F5" w:rsidRPr="006C7435" w:rsidRDefault="00E056FC" w:rsidP="00A11AB0">
            <w:proofErr w:type="spellStart"/>
            <w:r>
              <w:t>ul.</w:t>
            </w:r>
            <w:r w:rsidR="003B01F5" w:rsidRPr="006C7435">
              <w:t>Rtm</w:t>
            </w:r>
            <w:proofErr w:type="spellEnd"/>
            <w:r w:rsidR="003B01F5" w:rsidRPr="006C7435">
              <w:t>. Witolda Pileckiego</w:t>
            </w:r>
            <w:r w:rsidR="003B01F5" w:rsidRPr="006C7435">
              <w:t xml:space="preserve"> </w:t>
            </w:r>
            <w:r w:rsidR="003B01F5" w:rsidRPr="006C7435">
              <w:t>59/151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02-781</w:t>
            </w:r>
            <w:r w:rsidRPr="006C7435">
              <w:t xml:space="preserve"> </w:t>
            </w:r>
            <w:r w:rsidRPr="006C7435"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16 200.00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5</w:t>
            </w:r>
          </w:p>
        </w:tc>
        <w:tc>
          <w:tcPr>
            <w:tcW w:w="4536" w:type="dxa"/>
            <w:shd w:val="clear" w:color="auto" w:fill="auto"/>
          </w:tcPr>
          <w:p w:rsidR="00E056FC" w:rsidRPr="006C7435" w:rsidRDefault="00E056FC" w:rsidP="00E056FC">
            <w:pPr>
              <w:spacing w:before="80"/>
            </w:pPr>
            <w:r w:rsidRPr="006C7435">
              <w:t>Beryl Med Poland Sp. z o.o.</w:t>
            </w:r>
          </w:p>
          <w:p w:rsidR="00E056FC" w:rsidRPr="006C7435" w:rsidRDefault="00E056FC" w:rsidP="00E056FC">
            <w:proofErr w:type="spellStart"/>
            <w:r>
              <w:t>ul.</w:t>
            </w:r>
            <w:r w:rsidRPr="006C7435">
              <w:t>Rtm</w:t>
            </w:r>
            <w:proofErr w:type="spellEnd"/>
            <w:r w:rsidRPr="006C7435">
              <w:t xml:space="preserve">. Witolda Pileckiego 59/151 </w:t>
            </w:r>
          </w:p>
          <w:p w:rsidR="003B01F5" w:rsidRPr="006C7435" w:rsidRDefault="00E056FC" w:rsidP="00E056FC">
            <w:pPr>
              <w:spacing w:after="80"/>
              <w:jc w:val="both"/>
            </w:pPr>
            <w:r w:rsidRPr="006C7435">
              <w:t>02-781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38 772.00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7</w:t>
            </w:r>
          </w:p>
        </w:tc>
        <w:tc>
          <w:tcPr>
            <w:tcW w:w="4536" w:type="dxa"/>
            <w:shd w:val="clear" w:color="auto" w:fill="auto"/>
          </w:tcPr>
          <w:p w:rsidR="00E056FC" w:rsidRPr="006C7435" w:rsidRDefault="00E056FC" w:rsidP="00E056FC">
            <w:pPr>
              <w:spacing w:before="80"/>
            </w:pPr>
            <w:r w:rsidRPr="006C7435">
              <w:t>Beryl Med Poland Sp. z o.o.</w:t>
            </w:r>
          </w:p>
          <w:p w:rsidR="00E056FC" w:rsidRPr="006C7435" w:rsidRDefault="00E056FC" w:rsidP="00E056FC">
            <w:proofErr w:type="spellStart"/>
            <w:r>
              <w:t>ul.</w:t>
            </w:r>
            <w:r w:rsidRPr="006C7435">
              <w:t>Rtm</w:t>
            </w:r>
            <w:proofErr w:type="spellEnd"/>
            <w:r w:rsidRPr="006C7435">
              <w:t xml:space="preserve">. Witolda Pileckiego 59/151 </w:t>
            </w:r>
          </w:p>
          <w:p w:rsidR="003B01F5" w:rsidRPr="006C7435" w:rsidRDefault="00E056FC" w:rsidP="00E056FC">
            <w:pPr>
              <w:spacing w:after="80"/>
              <w:jc w:val="both"/>
            </w:pPr>
            <w:r w:rsidRPr="006C7435">
              <w:t>02-781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33 592.32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8</w:t>
            </w:r>
          </w:p>
        </w:tc>
        <w:tc>
          <w:tcPr>
            <w:tcW w:w="4536" w:type="dxa"/>
            <w:shd w:val="clear" w:color="auto" w:fill="auto"/>
          </w:tcPr>
          <w:p w:rsidR="00E056FC" w:rsidRPr="006C7435" w:rsidRDefault="00E056FC" w:rsidP="00E056FC">
            <w:pPr>
              <w:spacing w:before="80"/>
            </w:pPr>
            <w:r w:rsidRPr="006C7435">
              <w:t>Beryl Med Poland Sp. z o.o.</w:t>
            </w:r>
          </w:p>
          <w:p w:rsidR="00E056FC" w:rsidRPr="006C7435" w:rsidRDefault="00E056FC" w:rsidP="00E056FC">
            <w:proofErr w:type="spellStart"/>
            <w:r>
              <w:t>ul.</w:t>
            </w:r>
            <w:r w:rsidRPr="006C7435">
              <w:t>Rtm</w:t>
            </w:r>
            <w:proofErr w:type="spellEnd"/>
            <w:r w:rsidRPr="006C7435">
              <w:t xml:space="preserve">. Witolda Pileckiego 59/151 </w:t>
            </w:r>
          </w:p>
          <w:p w:rsidR="003B01F5" w:rsidRPr="006C7435" w:rsidRDefault="00E056FC" w:rsidP="00E056FC">
            <w:pPr>
              <w:spacing w:after="80"/>
              <w:jc w:val="both"/>
            </w:pPr>
            <w:r w:rsidRPr="006C7435">
              <w:t>02-781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3 628.80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20</w:t>
            </w:r>
          </w:p>
        </w:tc>
        <w:tc>
          <w:tcPr>
            <w:tcW w:w="4536" w:type="dxa"/>
            <w:shd w:val="clear" w:color="auto" w:fill="auto"/>
          </w:tcPr>
          <w:p w:rsidR="00E056FC" w:rsidRPr="006C7435" w:rsidRDefault="00E056FC" w:rsidP="00E056FC">
            <w:pPr>
              <w:spacing w:before="80"/>
            </w:pPr>
            <w:r w:rsidRPr="006C7435">
              <w:t>Beryl Med Poland Sp. z o.o.</w:t>
            </w:r>
          </w:p>
          <w:p w:rsidR="00E056FC" w:rsidRPr="006C7435" w:rsidRDefault="00E056FC" w:rsidP="00E056FC">
            <w:proofErr w:type="spellStart"/>
            <w:r>
              <w:t>ul.</w:t>
            </w:r>
            <w:r w:rsidRPr="006C7435">
              <w:t>Rtm</w:t>
            </w:r>
            <w:proofErr w:type="spellEnd"/>
            <w:r w:rsidRPr="006C7435">
              <w:t xml:space="preserve">. Witolda Pileckiego 59/151 </w:t>
            </w:r>
          </w:p>
          <w:p w:rsidR="003B01F5" w:rsidRPr="006C7435" w:rsidRDefault="00E056FC" w:rsidP="00E056FC">
            <w:pPr>
              <w:spacing w:after="80"/>
              <w:jc w:val="both"/>
            </w:pPr>
            <w:r w:rsidRPr="006C7435">
              <w:t>02-781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78 982.56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22</w:t>
            </w:r>
          </w:p>
        </w:tc>
        <w:tc>
          <w:tcPr>
            <w:tcW w:w="4536" w:type="dxa"/>
            <w:shd w:val="clear" w:color="auto" w:fill="auto"/>
          </w:tcPr>
          <w:p w:rsidR="00E056FC" w:rsidRPr="006C7435" w:rsidRDefault="00E056FC" w:rsidP="00E056FC">
            <w:pPr>
              <w:spacing w:before="80"/>
            </w:pPr>
            <w:r w:rsidRPr="006C7435">
              <w:t>Beryl Med Poland Sp. z o.o.</w:t>
            </w:r>
          </w:p>
          <w:p w:rsidR="00E056FC" w:rsidRPr="006C7435" w:rsidRDefault="00E056FC" w:rsidP="00E056FC">
            <w:proofErr w:type="spellStart"/>
            <w:r>
              <w:t>ul.</w:t>
            </w:r>
            <w:r w:rsidRPr="006C7435">
              <w:t>Rtm</w:t>
            </w:r>
            <w:proofErr w:type="spellEnd"/>
            <w:r w:rsidRPr="006C7435">
              <w:t xml:space="preserve">. Witolda Pileckiego 59/151 </w:t>
            </w:r>
          </w:p>
          <w:p w:rsidR="003B01F5" w:rsidRPr="006C7435" w:rsidRDefault="00E056FC" w:rsidP="00E056FC">
            <w:pPr>
              <w:spacing w:after="80"/>
              <w:jc w:val="both"/>
            </w:pPr>
            <w:r w:rsidRPr="006C7435">
              <w:t>02-781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104 976.00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17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proofErr w:type="spellStart"/>
            <w:r w:rsidRPr="006C7435">
              <w:t>Rinores</w:t>
            </w:r>
            <w:proofErr w:type="spellEnd"/>
            <w:r w:rsidRPr="006C7435">
              <w:t xml:space="preserve"> Sp. z o.o.</w:t>
            </w:r>
          </w:p>
          <w:p w:rsidR="003B01F5" w:rsidRPr="006C7435" w:rsidRDefault="00E056FC" w:rsidP="00A11AB0">
            <w:proofErr w:type="spellStart"/>
            <w:r>
              <w:t>ul.</w:t>
            </w:r>
            <w:r w:rsidR="003B01F5" w:rsidRPr="006C7435">
              <w:t>Dębicka</w:t>
            </w:r>
            <w:proofErr w:type="spellEnd"/>
            <w:r w:rsidR="003B01F5" w:rsidRPr="006C7435">
              <w:t xml:space="preserve"> </w:t>
            </w:r>
            <w:r w:rsidR="003B01F5" w:rsidRPr="006C7435">
              <w:t>644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35-213</w:t>
            </w:r>
            <w:r w:rsidRPr="006C7435">
              <w:t xml:space="preserve"> </w:t>
            </w:r>
            <w:r w:rsidRPr="006C7435">
              <w:t>Rzeszów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21 168.00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3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>BALTON Sp. z o.o.</w:t>
            </w:r>
          </w:p>
          <w:p w:rsidR="003B01F5" w:rsidRPr="006C7435" w:rsidRDefault="00E056FC" w:rsidP="00A11AB0">
            <w:proofErr w:type="spellStart"/>
            <w:r>
              <w:t>ul.</w:t>
            </w:r>
            <w:r w:rsidR="003B01F5" w:rsidRPr="006C7435">
              <w:t>Nowy</w:t>
            </w:r>
            <w:proofErr w:type="spellEnd"/>
            <w:r w:rsidR="003B01F5" w:rsidRPr="006C7435">
              <w:t xml:space="preserve"> Świat</w:t>
            </w:r>
            <w:r w:rsidR="003B01F5" w:rsidRPr="006C7435">
              <w:t xml:space="preserve"> </w:t>
            </w:r>
            <w:r w:rsidR="003B01F5" w:rsidRPr="006C7435">
              <w:t>7/14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00496</w:t>
            </w:r>
            <w:r w:rsidRPr="006C7435">
              <w:t xml:space="preserve"> </w:t>
            </w:r>
            <w:r w:rsidRPr="006C7435"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41 634.00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17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>NTM-MED S.C.</w:t>
            </w:r>
          </w:p>
          <w:p w:rsidR="003B01F5" w:rsidRPr="006C7435" w:rsidRDefault="00E056FC" w:rsidP="00A11AB0">
            <w:proofErr w:type="spellStart"/>
            <w:r>
              <w:t>ul.</w:t>
            </w:r>
            <w:r w:rsidR="003B01F5" w:rsidRPr="006C7435">
              <w:t>Wyszyńskiego</w:t>
            </w:r>
            <w:proofErr w:type="spellEnd"/>
            <w:r w:rsidR="003B01F5" w:rsidRPr="006C7435">
              <w:t xml:space="preserve"> </w:t>
            </w:r>
            <w:r w:rsidR="003B01F5" w:rsidRPr="006C7435">
              <w:t>154 B/1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66-400</w:t>
            </w:r>
            <w:r w:rsidRPr="006C7435">
              <w:t xml:space="preserve"> </w:t>
            </w:r>
            <w:r w:rsidRPr="006C7435">
              <w:t>Gorzów Wielkopolski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24 140.16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14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 xml:space="preserve">KD </w:t>
            </w:r>
            <w:proofErr w:type="spellStart"/>
            <w:r w:rsidRPr="006C7435">
              <w:t>Medical</w:t>
            </w:r>
            <w:proofErr w:type="spellEnd"/>
            <w:r w:rsidRPr="006C7435">
              <w:t xml:space="preserve"> Polska Sp. z o.o.</w:t>
            </w:r>
          </w:p>
          <w:p w:rsidR="003B01F5" w:rsidRPr="006C7435" w:rsidRDefault="00E056FC" w:rsidP="00A11AB0">
            <w:proofErr w:type="spellStart"/>
            <w:r>
              <w:t>ul.</w:t>
            </w:r>
            <w:r w:rsidR="003B01F5" w:rsidRPr="006C7435">
              <w:t>Legionów</w:t>
            </w:r>
            <w:proofErr w:type="spellEnd"/>
            <w:r w:rsidR="003B01F5" w:rsidRPr="006C7435">
              <w:t xml:space="preserve"> </w:t>
            </w:r>
            <w:r w:rsidR="003B01F5" w:rsidRPr="006C7435">
              <w:t>192B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43-502</w:t>
            </w:r>
            <w:r w:rsidRPr="006C7435">
              <w:t xml:space="preserve"> </w:t>
            </w:r>
            <w:r w:rsidRPr="006C7435">
              <w:t>Czechowice-Dziedzice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249 393.60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22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proofErr w:type="spellStart"/>
            <w:r w:rsidRPr="006C7435">
              <w:t>Covimed</w:t>
            </w:r>
            <w:proofErr w:type="spellEnd"/>
            <w:r w:rsidRPr="006C7435">
              <w:t xml:space="preserve"> Sp. z o.o.</w:t>
            </w:r>
          </w:p>
          <w:p w:rsidR="003B01F5" w:rsidRPr="006C7435" w:rsidRDefault="00E056FC" w:rsidP="00A11AB0">
            <w:proofErr w:type="spellStart"/>
            <w:r>
              <w:t>ul.</w:t>
            </w:r>
            <w:r w:rsidR="003B01F5" w:rsidRPr="006C7435">
              <w:t>Przelot</w:t>
            </w:r>
            <w:proofErr w:type="spellEnd"/>
            <w:r w:rsidR="003B01F5" w:rsidRPr="006C7435">
              <w:t xml:space="preserve"> </w:t>
            </w:r>
            <w:r w:rsidR="003B01F5" w:rsidRPr="006C7435">
              <w:t>10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04-622</w:t>
            </w:r>
            <w:r w:rsidRPr="006C7435">
              <w:t xml:space="preserve"> </w:t>
            </w:r>
            <w:r w:rsidRPr="006C7435"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124 416.00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</w:t>
            </w:r>
          </w:p>
        </w:tc>
        <w:tc>
          <w:tcPr>
            <w:tcW w:w="4536" w:type="dxa"/>
            <w:shd w:val="clear" w:color="auto" w:fill="auto"/>
          </w:tcPr>
          <w:p w:rsidR="00E056FC" w:rsidRDefault="00E056FC" w:rsidP="00E056FC">
            <w:r>
              <w:t>Citonet Kraków Sp. z o.o. -lider/Toruńskie Zakłady Materiałów Opatrunkowych S.A.-członek</w:t>
            </w:r>
          </w:p>
          <w:p w:rsidR="00E056FC" w:rsidRDefault="00E056FC" w:rsidP="00E056FC">
            <w:r>
              <w:t xml:space="preserve">ul. Żółkiewskiego 20/26 </w:t>
            </w:r>
          </w:p>
          <w:p w:rsidR="003B01F5" w:rsidRPr="006C7435" w:rsidRDefault="00E056FC" w:rsidP="00E056FC">
            <w:pPr>
              <w:jc w:val="both"/>
            </w:pPr>
            <w:r>
              <w:t>87-100 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13 154.40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22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proofErr w:type="spellStart"/>
            <w:r w:rsidRPr="006C7435">
              <w:t>Mölnlycke</w:t>
            </w:r>
            <w:proofErr w:type="spellEnd"/>
            <w:r w:rsidRPr="006C7435">
              <w:t xml:space="preserve"> </w:t>
            </w:r>
            <w:proofErr w:type="spellStart"/>
            <w:r w:rsidRPr="006C7435">
              <w:t>Health</w:t>
            </w:r>
            <w:proofErr w:type="spellEnd"/>
            <w:r w:rsidRPr="006C7435">
              <w:t xml:space="preserve"> </w:t>
            </w:r>
            <w:proofErr w:type="spellStart"/>
            <w:r w:rsidRPr="006C7435">
              <w:t>Care</w:t>
            </w:r>
            <w:proofErr w:type="spellEnd"/>
            <w:r w:rsidRPr="006C7435">
              <w:t xml:space="preserve"> Polska z o.o.</w:t>
            </w:r>
          </w:p>
          <w:p w:rsidR="003B01F5" w:rsidRPr="006C7435" w:rsidRDefault="00E056FC" w:rsidP="00A11AB0">
            <w:proofErr w:type="spellStart"/>
            <w:r>
              <w:t>ul.</w:t>
            </w:r>
            <w:r w:rsidR="003B01F5" w:rsidRPr="006C7435">
              <w:t>Okopowa</w:t>
            </w:r>
            <w:proofErr w:type="spellEnd"/>
            <w:r w:rsidR="003B01F5" w:rsidRPr="006C7435">
              <w:t xml:space="preserve"> </w:t>
            </w:r>
            <w:r w:rsidR="003B01F5" w:rsidRPr="006C7435">
              <w:t>58/72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01-042</w:t>
            </w:r>
            <w:r w:rsidRPr="006C7435">
              <w:t xml:space="preserve"> </w:t>
            </w:r>
            <w:r w:rsidRPr="006C7435"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206 064.00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lastRenderedPageBreak/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4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proofErr w:type="spellStart"/>
            <w:r w:rsidRPr="006C7435">
              <w:t>Varimed</w:t>
            </w:r>
            <w:proofErr w:type="spellEnd"/>
            <w:r w:rsidRPr="006C7435">
              <w:t xml:space="preserve"> Sp. z o. o.</w:t>
            </w:r>
          </w:p>
          <w:p w:rsidR="003B01F5" w:rsidRPr="006C7435" w:rsidRDefault="00E056FC" w:rsidP="00A11AB0">
            <w:proofErr w:type="spellStart"/>
            <w:r>
              <w:t>ul.</w:t>
            </w:r>
            <w:r w:rsidR="003B01F5" w:rsidRPr="006C7435">
              <w:t>Tadeusza</w:t>
            </w:r>
            <w:proofErr w:type="spellEnd"/>
            <w:r w:rsidR="003B01F5" w:rsidRPr="006C7435">
              <w:t xml:space="preserve"> Kościuszki</w:t>
            </w:r>
            <w:r w:rsidR="003B01F5" w:rsidRPr="006C7435">
              <w:t xml:space="preserve"> </w:t>
            </w:r>
            <w:r w:rsidR="003B01F5" w:rsidRPr="006C7435">
              <w:t>115/4U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50-442</w:t>
            </w:r>
            <w:r w:rsidRPr="006C7435">
              <w:t xml:space="preserve"> </w:t>
            </w:r>
            <w:r w:rsidRPr="006C7435"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6 264.00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5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proofErr w:type="spellStart"/>
            <w:r w:rsidRPr="006C7435">
              <w:t>Varimed</w:t>
            </w:r>
            <w:proofErr w:type="spellEnd"/>
            <w:r w:rsidRPr="006C7435">
              <w:t xml:space="preserve"> Sp. z o. o.</w:t>
            </w:r>
          </w:p>
          <w:p w:rsidR="003B01F5" w:rsidRPr="006C7435" w:rsidRDefault="00E056FC" w:rsidP="00A11AB0">
            <w:proofErr w:type="spellStart"/>
            <w:r>
              <w:t>ul.</w:t>
            </w:r>
            <w:r w:rsidR="003B01F5" w:rsidRPr="006C7435">
              <w:t>Tadeusza</w:t>
            </w:r>
            <w:proofErr w:type="spellEnd"/>
            <w:r w:rsidR="003B01F5" w:rsidRPr="006C7435">
              <w:t xml:space="preserve"> Kościuszki</w:t>
            </w:r>
            <w:r w:rsidR="003B01F5" w:rsidRPr="006C7435">
              <w:t xml:space="preserve"> </w:t>
            </w:r>
            <w:r w:rsidR="003B01F5" w:rsidRPr="006C7435">
              <w:t>115/4U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50-442</w:t>
            </w:r>
            <w:r w:rsidRPr="006C7435">
              <w:t xml:space="preserve"> </w:t>
            </w:r>
            <w:r w:rsidRPr="006C7435"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31 806.00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6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>Mar-</w:t>
            </w:r>
            <w:proofErr w:type="spellStart"/>
            <w:r w:rsidRPr="006C7435">
              <w:t>Four</w:t>
            </w:r>
            <w:proofErr w:type="spellEnd"/>
            <w:r w:rsidRPr="006C7435">
              <w:t xml:space="preserve"> Marian Siekierski w spadku</w:t>
            </w:r>
          </w:p>
          <w:p w:rsidR="003B01F5" w:rsidRPr="006C7435" w:rsidRDefault="00E056FC" w:rsidP="00A11AB0">
            <w:proofErr w:type="spellStart"/>
            <w:r>
              <w:t>ul.</w:t>
            </w:r>
            <w:r w:rsidR="003B01F5" w:rsidRPr="006C7435">
              <w:t>Srebrzyńska</w:t>
            </w:r>
            <w:proofErr w:type="spellEnd"/>
            <w:r w:rsidR="003B01F5" w:rsidRPr="006C7435">
              <w:t xml:space="preserve"> </w:t>
            </w:r>
            <w:r w:rsidR="003B01F5" w:rsidRPr="006C7435">
              <w:t>5/7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95-050</w:t>
            </w:r>
            <w:r w:rsidRPr="006C7435">
              <w:t xml:space="preserve"> </w:t>
            </w:r>
            <w:r w:rsidRPr="006C7435">
              <w:t>Konstantynów Łódzki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9 082.80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14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 xml:space="preserve">J. </w:t>
            </w:r>
            <w:proofErr w:type="spellStart"/>
            <w:r w:rsidRPr="006C7435">
              <w:t>Chodacki</w:t>
            </w:r>
            <w:proofErr w:type="spellEnd"/>
            <w:r w:rsidRPr="006C7435">
              <w:t>, A. Misztal „</w:t>
            </w:r>
            <w:proofErr w:type="spellStart"/>
            <w:r w:rsidRPr="006C7435">
              <w:t>Medica</w:t>
            </w:r>
            <w:proofErr w:type="spellEnd"/>
            <w:r w:rsidRPr="006C7435">
              <w:t>” Spółka Jawna</w:t>
            </w:r>
          </w:p>
          <w:p w:rsidR="003B01F5" w:rsidRPr="006C7435" w:rsidRDefault="00E056FC" w:rsidP="00A11AB0">
            <w:proofErr w:type="spellStart"/>
            <w:r>
              <w:t>ul.</w:t>
            </w:r>
            <w:r w:rsidR="003B01F5" w:rsidRPr="006C7435">
              <w:t>Przemysłowa</w:t>
            </w:r>
            <w:proofErr w:type="spellEnd"/>
            <w:r w:rsidR="003B01F5" w:rsidRPr="006C7435">
              <w:t xml:space="preserve"> </w:t>
            </w:r>
            <w:r w:rsidR="003B01F5" w:rsidRPr="006C7435">
              <w:t>4A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59-300</w:t>
            </w:r>
            <w:r w:rsidRPr="006C7435">
              <w:t xml:space="preserve"> </w:t>
            </w:r>
            <w:r w:rsidRPr="006C7435">
              <w:t>Lubin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238 041.72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6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r w:rsidRPr="006C7435">
              <w:t>ANGA ANIOŁA TOMASZ ANIOŁA</w:t>
            </w:r>
          </w:p>
          <w:p w:rsidR="003B01F5" w:rsidRPr="006C7435" w:rsidRDefault="00E056FC" w:rsidP="00A11AB0">
            <w:proofErr w:type="spellStart"/>
            <w:r>
              <w:t>ul.</w:t>
            </w:r>
            <w:r w:rsidR="003B01F5" w:rsidRPr="006C7435">
              <w:t>Słonimska</w:t>
            </w:r>
            <w:proofErr w:type="spellEnd"/>
            <w:r w:rsidR="003B01F5" w:rsidRPr="006C7435">
              <w:t xml:space="preserve"> </w:t>
            </w:r>
            <w:r w:rsidR="003B01F5" w:rsidRPr="006C7435">
              <w:t>11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31-132</w:t>
            </w:r>
            <w:r w:rsidRPr="006C7435">
              <w:t xml:space="preserve"> </w:t>
            </w:r>
            <w:r w:rsidRPr="006C7435">
              <w:t>Poznań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5 011.20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20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proofErr w:type="spellStart"/>
            <w:r w:rsidRPr="006C7435">
              <w:t>Duolux</w:t>
            </w:r>
            <w:proofErr w:type="spellEnd"/>
            <w:r w:rsidRPr="006C7435">
              <w:t xml:space="preserve"> </w:t>
            </w:r>
            <w:proofErr w:type="spellStart"/>
            <w:r w:rsidRPr="006C7435">
              <w:t>Medical</w:t>
            </w:r>
            <w:proofErr w:type="spellEnd"/>
            <w:r w:rsidRPr="006C7435">
              <w:t xml:space="preserve"> Sp. z o.o.</w:t>
            </w:r>
          </w:p>
          <w:p w:rsidR="003B01F5" w:rsidRPr="006C7435" w:rsidRDefault="003B01F5" w:rsidP="00A11AB0">
            <w:r w:rsidRPr="006C7435">
              <w:t>os. Bolesława Chrobrego</w:t>
            </w:r>
            <w:r w:rsidRPr="006C7435">
              <w:t xml:space="preserve"> </w:t>
            </w:r>
            <w:r w:rsidRPr="006C7435">
              <w:t>40f/53</w:t>
            </w:r>
            <w:r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60-681</w:t>
            </w:r>
            <w:r w:rsidRPr="006C7435">
              <w:t xml:space="preserve"> </w:t>
            </w:r>
            <w:r w:rsidRPr="006C7435">
              <w:t>Poznań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57 369.60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14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proofErr w:type="spellStart"/>
            <w:r w:rsidRPr="006C7435">
              <w:t>Bialmed</w:t>
            </w:r>
            <w:proofErr w:type="spellEnd"/>
            <w:r w:rsidRPr="006C7435">
              <w:t xml:space="preserve"> Sp. z o.o.</w:t>
            </w:r>
          </w:p>
          <w:p w:rsidR="003B01F5" w:rsidRPr="006C7435" w:rsidRDefault="00E056FC" w:rsidP="00A11AB0">
            <w:proofErr w:type="spellStart"/>
            <w:r>
              <w:t>ul.</w:t>
            </w:r>
            <w:r w:rsidR="003B01F5" w:rsidRPr="006C7435">
              <w:t>Kazimierzowska</w:t>
            </w:r>
            <w:proofErr w:type="spellEnd"/>
            <w:r w:rsidR="003B01F5" w:rsidRPr="006C7435">
              <w:t xml:space="preserve"> </w:t>
            </w:r>
            <w:r w:rsidR="003B01F5" w:rsidRPr="006C7435">
              <w:t>46/48/35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02-546</w:t>
            </w:r>
            <w:r w:rsidRPr="006C7435">
              <w:t xml:space="preserve"> </w:t>
            </w:r>
            <w:r w:rsidRPr="006C7435"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204 921.36 zł</w:t>
            </w:r>
          </w:p>
        </w:tc>
      </w:tr>
      <w:tr w:rsidR="003B01F5" w:rsidRPr="006C7435" w:rsidTr="006C7435">
        <w:tc>
          <w:tcPr>
            <w:tcW w:w="993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16</w:t>
            </w:r>
          </w:p>
        </w:tc>
        <w:tc>
          <w:tcPr>
            <w:tcW w:w="4536" w:type="dxa"/>
            <w:shd w:val="clear" w:color="auto" w:fill="auto"/>
          </w:tcPr>
          <w:p w:rsidR="003B01F5" w:rsidRPr="006C7435" w:rsidRDefault="003B01F5" w:rsidP="00A11AB0">
            <w:pPr>
              <w:spacing w:before="80"/>
            </w:pPr>
            <w:proofErr w:type="spellStart"/>
            <w:r w:rsidRPr="006C7435">
              <w:t>Bialmed</w:t>
            </w:r>
            <w:proofErr w:type="spellEnd"/>
            <w:r w:rsidRPr="006C7435">
              <w:t xml:space="preserve"> Sp. z o.o.</w:t>
            </w:r>
          </w:p>
          <w:p w:rsidR="003B01F5" w:rsidRPr="006C7435" w:rsidRDefault="00E056FC" w:rsidP="00A11AB0">
            <w:proofErr w:type="spellStart"/>
            <w:r>
              <w:t>ul.</w:t>
            </w:r>
            <w:r w:rsidR="003B01F5" w:rsidRPr="006C7435">
              <w:t>Kazimierzowska</w:t>
            </w:r>
            <w:proofErr w:type="spellEnd"/>
            <w:r w:rsidR="003B01F5" w:rsidRPr="006C7435">
              <w:t xml:space="preserve"> </w:t>
            </w:r>
            <w:r w:rsidR="003B01F5" w:rsidRPr="006C7435">
              <w:t>46/48/35</w:t>
            </w:r>
            <w:r w:rsidR="003B01F5" w:rsidRPr="006C7435">
              <w:t xml:space="preserve"> </w:t>
            </w:r>
          </w:p>
          <w:p w:rsidR="003B01F5" w:rsidRPr="006C7435" w:rsidRDefault="003B01F5" w:rsidP="00A11AB0">
            <w:pPr>
              <w:spacing w:after="80"/>
              <w:jc w:val="both"/>
            </w:pPr>
            <w:r w:rsidRPr="006C7435">
              <w:t>02-546</w:t>
            </w:r>
            <w:r w:rsidRPr="006C7435">
              <w:t xml:space="preserve"> </w:t>
            </w:r>
            <w:r w:rsidRPr="006C7435"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01F5" w:rsidRPr="006C7435" w:rsidRDefault="003B01F5" w:rsidP="00A11AB0">
            <w:pPr>
              <w:spacing w:before="80" w:after="80"/>
              <w:jc w:val="center"/>
            </w:pPr>
            <w:r w:rsidRPr="006C7435">
              <w:t>5 844.96 zł</w:t>
            </w:r>
          </w:p>
        </w:tc>
      </w:tr>
      <w:bookmarkEnd w:id="0"/>
    </w:tbl>
    <w:p w:rsidR="00C236D3" w:rsidRPr="006C7435" w:rsidRDefault="00C236D3" w:rsidP="00E056FC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C74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B7618" w:rsidRDefault="000B7618">
      <w:r>
        <w:separator/>
      </w:r>
    </w:p>
  </w:endnote>
  <w:endnote w:type="continuationSeparator" w:id="0">
    <w:p w:rsidR="000B7618" w:rsidRDefault="000B7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B7618" w:rsidRDefault="000B7618">
      <w:r>
        <w:separator/>
      </w:r>
    </w:p>
  </w:footnote>
  <w:footnote w:type="continuationSeparator" w:id="0">
    <w:p w:rsidR="000B7618" w:rsidRDefault="000B76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B01F5" w:rsidRDefault="003B01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B01F5" w:rsidRDefault="003B01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B01F5" w:rsidRDefault="003B01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7618"/>
    <w:rsid w:val="00007727"/>
    <w:rsid w:val="00017720"/>
    <w:rsid w:val="00035488"/>
    <w:rsid w:val="000B7618"/>
    <w:rsid w:val="000D7F25"/>
    <w:rsid w:val="000E00E5"/>
    <w:rsid w:val="00173B20"/>
    <w:rsid w:val="001C69FF"/>
    <w:rsid w:val="0023318D"/>
    <w:rsid w:val="003B01F5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C7435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056F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82EAD8"/>
  <w15:chartTrackingRefBased/>
  <w15:docId w15:val="{2B6A8BA7-80DA-48F4-8421-950C4B7F0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4</Pages>
  <Words>794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dcterms:created xsi:type="dcterms:W3CDTF">2024-06-05T12:33:00Z</dcterms:created>
  <dcterms:modified xsi:type="dcterms:W3CDTF">2024-06-05T12:51:00Z</dcterms:modified>
</cp:coreProperties>
</file>