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75700" w:rsidP="0062594C">
      <w:pPr>
        <w:spacing w:after="240"/>
        <w:jc w:val="right"/>
        <w:rPr>
          <w:sz w:val="22"/>
          <w:szCs w:val="22"/>
        </w:rPr>
      </w:pPr>
      <w:bookmarkStart w:id="0" w:name="_Hlk53520193"/>
      <w:r w:rsidRPr="002757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75700">
        <w:rPr>
          <w:sz w:val="22"/>
          <w:szCs w:val="22"/>
        </w:rPr>
        <w:t>2024-06-05</w:t>
      </w:r>
    </w:p>
    <w:p w:rsidR="00275700" w:rsidRPr="00275700" w:rsidRDefault="00275700" w:rsidP="00FB7F50">
      <w:pPr>
        <w:spacing w:after="40"/>
        <w:rPr>
          <w:b/>
          <w:bCs/>
          <w:sz w:val="22"/>
          <w:szCs w:val="22"/>
        </w:rPr>
      </w:pPr>
      <w:r w:rsidRPr="00275700">
        <w:rPr>
          <w:b/>
          <w:bCs/>
          <w:sz w:val="22"/>
          <w:szCs w:val="22"/>
        </w:rPr>
        <w:t>Akademia Górniczo - Hutnicza</w:t>
      </w:r>
    </w:p>
    <w:p w:rsidR="00275700" w:rsidRPr="00275700" w:rsidRDefault="00275700" w:rsidP="00FB7F50">
      <w:pPr>
        <w:spacing w:after="40"/>
        <w:rPr>
          <w:b/>
          <w:bCs/>
          <w:sz w:val="22"/>
          <w:szCs w:val="22"/>
        </w:rPr>
      </w:pPr>
      <w:r w:rsidRPr="00275700">
        <w:rPr>
          <w:b/>
          <w:bCs/>
          <w:sz w:val="22"/>
          <w:szCs w:val="22"/>
        </w:rPr>
        <w:t>im. Stanisława Staszica w Krakowie</w:t>
      </w:r>
    </w:p>
    <w:p w:rsidR="00FB7F50" w:rsidRPr="002245BE" w:rsidRDefault="00275700" w:rsidP="00FB7F50">
      <w:pPr>
        <w:spacing w:after="40"/>
        <w:rPr>
          <w:b/>
          <w:bCs/>
          <w:sz w:val="22"/>
          <w:szCs w:val="22"/>
        </w:rPr>
      </w:pPr>
      <w:r w:rsidRPr="00275700">
        <w:rPr>
          <w:b/>
          <w:bCs/>
          <w:sz w:val="22"/>
          <w:szCs w:val="22"/>
        </w:rPr>
        <w:t>Dział Zamówień Publicznych</w:t>
      </w:r>
    </w:p>
    <w:p w:rsidR="00FB7F50" w:rsidRPr="002245BE" w:rsidRDefault="00275700" w:rsidP="00FB7F50">
      <w:pPr>
        <w:rPr>
          <w:sz w:val="22"/>
          <w:szCs w:val="22"/>
        </w:rPr>
      </w:pPr>
      <w:r w:rsidRPr="002757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75700">
        <w:rPr>
          <w:sz w:val="22"/>
          <w:szCs w:val="22"/>
        </w:rPr>
        <w:t>30</w:t>
      </w:r>
    </w:p>
    <w:p w:rsidR="00FB7F50" w:rsidRDefault="00275700" w:rsidP="00FB7F50">
      <w:pPr>
        <w:rPr>
          <w:sz w:val="22"/>
          <w:szCs w:val="22"/>
        </w:rPr>
      </w:pPr>
      <w:r w:rsidRPr="002757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75700">
        <w:rPr>
          <w:sz w:val="22"/>
          <w:szCs w:val="22"/>
        </w:rPr>
        <w:t>Kraków</w:t>
      </w:r>
    </w:p>
    <w:p w:rsidR="0062594C" w:rsidRPr="002245BE" w:rsidRDefault="0062594C" w:rsidP="00FB7F50">
      <w:pPr>
        <w:rPr>
          <w:sz w:val="22"/>
          <w:szCs w:val="22"/>
        </w:rPr>
      </w:pPr>
    </w:p>
    <w:p w:rsidR="0062594C" w:rsidRPr="00E103E6" w:rsidRDefault="0062594C" w:rsidP="002156F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2594C" w:rsidRDefault="0062594C" w:rsidP="0062594C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2594C" w:rsidRDefault="0062594C" w:rsidP="0062594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5700" w:rsidRPr="00607F9B" w:rsidTr="002156FD">
        <w:trPr>
          <w:trHeight w:val="638"/>
        </w:trPr>
        <w:tc>
          <w:tcPr>
            <w:tcW w:w="959" w:type="dxa"/>
            <w:shd w:val="clear" w:color="auto" w:fill="auto"/>
          </w:tcPr>
          <w:p w:rsidR="00275700" w:rsidRPr="00607F9B" w:rsidRDefault="00275700" w:rsidP="002156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5700" w:rsidRPr="00607F9B" w:rsidRDefault="00275700" w:rsidP="002156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757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57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5700">
              <w:rPr>
                <w:b/>
                <w:bCs/>
                <w:sz w:val="22"/>
                <w:szCs w:val="22"/>
              </w:rPr>
              <w:t>Odbiór, transport oraz zagospodarowanie odpadów wielkogabarytowych z terenu AGH - DE-dzp.272-171/24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5700">
              <w:rPr>
                <w:b/>
                <w:sz w:val="22"/>
                <w:szCs w:val="22"/>
              </w:rPr>
              <w:t>DE-dzp.272-171/24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5700" w:rsidTr="002156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75700" w:rsidRPr="00D26ED6" w:rsidRDefault="00275700" w:rsidP="002156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5700">
              <w:rPr>
                <w:b/>
                <w:sz w:val="22"/>
                <w:szCs w:val="22"/>
              </w:rPr>
              <w:t>Małopolskie Przedsiębiorstwo Gospodarki Odpadami Sp. z o.o.</w:t>
            </w:r>
          </w:p>
          <w:p w:rsidR="00275700" w:rsidRPr="009F0E5C" w:rsidRDefault="00275700" w:rsidP="002156FD">
            <w:pPr>
              <w:jc w:val="both"/>
              <w:rPr>
                <w:bCs/>
                <w:sz w:val="22"/>
                <w:szCs w:val="22"/>
              </w:rPr>
            </w:pPr>
            <w:r w:rsidRPr="00275700">
              <w:rPr>
                <w:bCs/>
                <w:sz w:val="22"/>
                <w:szCs w:val="22"/>
              </w:rPr>
              <w:t>Barska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5700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5700" w:rsidRPr="009F0E5C" w:rsidRDefault="00275700" w:rsidP="002156FD">
            <w:pPr>
              <w:jc w:val="both"/>
              <w:rPr>
                <w:bCs/>
                <w:sz w:val="22"/>
                <w:szCs w:val="22"/>
              </w:rPr>
            </w:pPr>
            <w:r w:rsidRPr="00275700">
              <w:rPr>
                <w:bCs/>
                <w:sz w:val="22"/>
                <w:szCs w:val="22"/>
              </w:rPr>
              <w:t>30-307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5700">
              <w:rPr>
                <w:bCs/>
                <w:sz w:val="22"/>
                <w:szCs w:val="22"/>
              </w:rPr>
              <w:t>Kraków</w:t>
            </w:r>
          </w:p>
          <w:p w:rsidR="00275700" w:rsidRDefault="00275700" w:rsidP="006259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2594C">
              <w:rPr>
                <w:sz w:val="22"/>
                <w:szCs w:val="22"/>
              </w:rPr>
              <w:t xml:space="preserve"> </w:t>
            </w:r>
            <w:r w:rsidRPr="00275700">
              <w:rPr>
                <w:sz w:val="22"/>
                <w:szCs w:val="22"/>
              </w:rPr>
              <w:t>Odbiór, transport oraz zagospodarowanie odpadów wielkogabarytowych z terenu AGH - DE-dzp.272-171/24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75700" w:rsidRPr="00D26ED6" w:rsidRDefault="00275700" w:rsidP="002156F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75700">
              <w:rPr>
                <w:b/>
                <w:sz w:val="22"/>
                <w:szCs w:val="22"/>
              </w:rPr>
              <w:t>112 860.00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75700" w:rsidRDefault="00275700" w:rsidP="002156F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2552"/>
        <w:gridCol w:w="1701"/>
      </w:tblGrid>
      <w:tr w:rsidR="0062594C" w:rsidRPr="008567C7" w:rsidTr="0062594C">
        <w:trPr>
          <w:trHeight w:val="510"/>
        </w:trPr>
        <w:tc>
          <w:tcPr>
            <w:tcW w:w="709" w:type="dxa"/>
            <w:vAlign w:val="center"/>
          </w:tcPr>
          <w:p w:rsidR="0062594C" w:rsidRPr="008567C7" w:rsidRDefault="00625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62594C" w:rsidRPr="008567C7" w:rsidRDefault="00625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2594C" w:rsidRPr="008567C7" w:rsidRDefault="006259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62594C" w:rsidRPr="008567C7" w:rsidRDefault="006259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zlecenia</w:t>
            </w:r>
          </w:p>
        </w:tc>
        <w:tc>
          <w:tcPr>
            <w:tcW w:w="1701" w:type="dxa"/>
            <w:vAlign w:val="center"/>
          </w:tcPr>
          <w:p w:rsidR="0062594C" w:rsidRPr="008567C7" w:rsidRDefault="00625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2594C" w:rsidRPr="008567C7" w:rsidTr="0062594C">
        <w:tc>
          <w:tcPr>
            <w:tcW w:w="709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62594C" w:rsidRPr="002B6761" w:rsidRDefault="0062594C" w:rsidP="002156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/>
                <w:sz w:val="18"/>
                <w:szCs w:val="18"/>
              </w:rPr>
              <w:t>Małopolskie Przedsiębiorstwo Gospodarki Odpadami Sp. z o.o.</w:t>
            </w:r>
          </w:p>
          <w:p w:rsidR="0062594C" w:rsidRPr="008567C7" w:rsidRDefault="0062594C" w:rsidP="002156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Barska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594C" w:rsidRPr="001B7815" w:rsidRDefault="0062594C" w:rsidP="002156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30-307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2594C" w:rsidRPr="008567C7" w:rsidTr="0062594C">
        <w:tc>
          <w:tcPr>
            <w:tcW w:w="709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62594C" w:rsidRPr="002B6761" w:rsidRDefault="0062594C" w:rsidP="002156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/>
                <w:sz w:val="18"/>
                <w:szCs w:val="18"/>
              </w:rPr>
              <w:t>PPHU ABBA EKOMED Sp. z o.o.</w:t>
            </w:r>
          </w:p>
          <w:p w:rsidR="0062594C" w:rsidRPr="008567C7" w:rsidRDefault="0062594C" w:rsidP="002156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Filomatów Pomorskich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594C" w:rsidRPr="001B7815" w:rsidRDefault="0062594C" w:rsidP="002156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570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35,24</w:t>
            </w:r>
          </w:p>
        </w:tc>
        <w:tc>
          <w:tcPr>
            <w:tcW w:w="2552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2594C" w:rsidRPr="008567C7" w:rsidRDefault="0062594C" w:rsidP="002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5700">
              <w:rPr>
                <w:rFonts w:ascii="Times New Roman" w:hAnsi="Times New Roman" w:cs="Times New Roman"/>
                <w:sz w:val="18"/>
                <w:szCs w:val="18"/>
              </w:rPr>
              <w:t xml:space="preserve">  75,24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C6E" w:rsidRDefault="00BD1C6E">
      <w:r>
        <w:separator/>
      </w:r>
    </w:p>
  </w:endnote>
  <w:endnote w:type="continuationSeparator" w:id="0">
    <w:p w:rsidR="00BD1C6E" w:rsidRDefault="00BD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C6E" w:rsidRDefault="00BD1C6E">
      <w:r>
        <w:separator/>
      </w:r>
    </w:p>
  </w:footnote>
  <w:footnote w:type="continuationSeparator" w:id="0">
    <w:p w:rsidR="00BD1C6E" w:rsidRDefault="00BD1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2594C">
    <w:pPr>
      <w:pStyle w:val="Nagwek"/>
    </w:pPr>
    <w:r w:rsidRPr="00AD2C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C6E"/>
    <w:rsid w:val="00005838"/>
    <w:rsid w:val="00022322"/>
    <w:rsid w:val="00042497"/>
    <w:rsid w:val="000C1E6F"/>
    <w:rsid w:val="000E4E56"/>
    <w:rsid w:val="001A1468"/>
    <w:rsid w:val="001B7815"/>
    <w:rsid w:val="001C31ED"/>
    <w:rsid w:val="0027570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594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1C6E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5C454"/>
  <w15:chartTrackingRefBased/>
  <w15:docId w15:val="{CF5D31A3-E3F3-4CB5-86A5-53576BB4A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2024-06-05T11:37:00Z</cp:lastPrinted>
  <dcterms:created xsi:type="dcterms:W3CDTF">2024-06-05T11:37:00Z</dcterms:created>
  <dcterms:modified xsi:type="dcterms:W3CDTF">2024-06-05T11:37:00Z</dcterms:modified>
</cp:coreProperties>
</file>