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44F75" w14:textId="64697F5C" w:rsidR="00D62E6E" w:rsidRPr="00EA31AA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EA31AA" w:rsidRPr="00EA31AA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  <w:r w:rsidRPr="00EA31A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A31AA" w14:paraId="695E1CD6" w14:textId="77777777" w:rsidTr="00D62E6E">
        <w:tc>
          <w:tcPr>
            <w:tcW w:w="2800" w:type="dxa"/>
            <w:shd w:val="clear" w:color="auto" w:fill="auto"/>
          </w:tcPr>
          <w:p w14:paraId="2E88E2D8" w14:textId="77777777" w:rsidR="00D62E6E" w:rsidRPr="00EA31A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A31AA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EA31AA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47339CE" w14:textId="77777777" w:rsidR="00D62E6E" w:rsidRPr="00EA31A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37D7CA9" w14:textId="77777777" w:rsidR="00D62E6E" w:rsidRPr="00EA31A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243DA7" w14:textId="77777777" w:rsidR="00D62E6E" w:rsidRPr="00EA31AA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A31A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A31A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A31A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A31AA" w14:paraId="67D1A837" w14:textId="77777777" w:rsidTr="00D62E6E">
        <w:tc>
          <w:tcPr>
            <w:tcW w:w="2800" w:type="dxa"/>
            <w:shd w:val="clear" w:color="auto" w:fill="auto"/>
          </w:tcPr>
          <w:p w14:paraId="5A853088" w14:textId="77777777" w:rsidR="00D62E6E" w:rsidRPr="00EA31A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A31AA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A3B5BC" w14:textId="77777777" w:rsidR="00D62E6E" w:rsidRPr="00EA31A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D7FCF75" w14:textId="77777777" w:rsidR="00D62E6E" w:rsidRPr="00EA31A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466D08" w14:textId="77777777" w:rsidR="00D62E6E" w:rsidRPr="00EA31A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EA31A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A31AA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EA31AA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2F3DCA" w14:textId="77777777" w:rsidR="00BC121E" w:rsidRPr="00EA31A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3339" w:rsidRPr="00EA31AA" w14:paraId="5A77CD66" w14:textId="77777777" w:rsidTr="00CB48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62593B" w14:textId="77777777" w:rsidR="008D3339" w:rsidRPr="00EA31AA" w:rsidRDefault="008D3339" w:rsidP="00CB485D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406072C" w14:textId="77777777" w:rsidR="008D3339" w:rsidRPr="00EA31AA" w:rsidRDefault="008D3339" w:rsidP="00CB485D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EA31AA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EA31AA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EA31AA">
              <w:rPr>
                <w:rFonts w:ascii="Times New Roman" w:eastAsia="Times New Roman" w:hAnsi="Times New Roman"/>
                <w:lang w:eastAsia="pl-PL"/>
              </w:rPr>
              <w:t>. Dz. U. z 2023r. poz. 1605)</w:t>
            </w:r>
            <w:r w:rsidRPr="00EA31AA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EA31AA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EA31AA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164DFB8D" w14:textId="77777777" w:rsidR="008D3339" w:rsidRPr="00EA31AA" w:rsidRDefault="008D3339" w:rsidP="00CB4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8B81E86" w14:textId="77777777" w:rsidR="008D3339" w:rsidRPr="00EA31AA" w:rsidRDefault="008D3339" w:rsidP="00CB4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410FB046" w14:textId="77777777" w:rsidR="00BC121E" w:rsidRPr="00EA31AA" w:rsidRDefault="008D3339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EA31AA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EA31AA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A31AA" w14:paraId="081A663B" w14:textId="77777777" w:rsidTr="00D62E6E">
        <w:tc>
          <w:tcPr>
            <w:tcW w:w="2269" w:type="dxa"/>
            <w:shd w:val="clear" w:color="auto" w:fill="auto"/>
          </w:tcPr>
          <w:p w14:paraId="11EA4EB1" w14:textId="77777777" w:rsidR="00D62E6E" w:rsidRPr="00EA31A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D986EF" w14:textId="77777777" w:rsidR="00D62E6E" w:rsidRPr="00EA31AA" w:rsidRDefault="008D333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Zakup i dostawa nici chirurgicznych II</w:t>
            </w:r>
            <w:r w:rsidR="00D62E6E" w:rsidRPr="00EA31AA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3339" w:rsidRPr="00EA31AA" w14:paraId="75087BC5" w14:textId="77777777" w:rsidTr="00CB485D">
        <w:tc>
          <w:tcPr>
            <w:tcW w:w="2269" w:type="dxa"/>
            <w:shd w:val="clear" w:color="auto" w:fill="auto"/>
          </w:tcPr>
          <w:p w14:paraId="77D08C05" w14:textId="77777777" w:rsidR="008D3339" w:rsidRPr="00EA31AA" w:rsidRDefault="008D3339" w:rsidP="00CB48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988A90" w14:textId="77777777" w:rsidR="008D3339" w:rsidRPr="00EA31AA" w:rsidRDefault="008D3339" w:rsidP="00CB48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ZP/34/2024</w:t>
            </w:r>
          </w:p>
        </w:tc>
      </w:tr>
    </w:tbl>
    <w:p w14:paraId="31430463" w14:textId="12E983B3" w:rsidR="00BC121E" w:rsidRPr="00EA31AA" w:rsidRDefault="008D3339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EA31A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 Miejski Specjalistyczny im. Gabriela Narutowicza </w:t>
      </w:r>
      <w:r w:rsidR="00EA31AA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EA31AA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BC121E" w:rsidRPr="00EA31AA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EA31AA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730C0CF3" w14:textId="59259C49" w:rsidR="00BC121E" w:rsidRPr="00EA31AA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EA31AA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07B7E5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A31AA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EA31AA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EA31AA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A31AA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059AEF4" w14:textId="77777777" w:rsidR="00BC121E" w:rsidRPr="00EA31AA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34F718B3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A31A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EA31AA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7B999709" w14:textId="77777777" w:rsidR="00BF69A4" w:rsidRPr="00EA31AA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A31AA" w14:paraId="6A07CF9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30A6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B3E3A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EFC75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A31AA" w14:paraId="7B1A5F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ECAA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10CB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302F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EA31AA" w14:paraId="4DF1E0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14D5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0F83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F028" w14:textId="77777777" w:rsidR="00BC121E" w:rsidRPr="00EA31A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3447ABA" w14:textId="77777777" w:rsidR="00BC121E" w:rsidRPr="00EA31A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EA31AA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525086B" w14:textId="77777777" w:rsidR="00BC121E" w:rsidRPr="00EA31A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EA31AA">
        <w:rPr>
          <w:rFonts w:ascii="Times New Roman" w:eastAsia="Times New Roman" w:hAnsi="Times New Roman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8C091FC" w14:textId="77777777" w:rsidR="00067B62" w:rsidRPr="00EA31A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EA31AA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EA31AA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EA31AA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0EAD7BB1" w14:textId="77777777" w:rsidR="00067B62" w:rsidRPr="00EA31A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A31AA" w14:paraId="7DFB0C14" w14:textId="77777777" w:rsidTr="00620E37">
        <w:tc>
          <w:tcPr>
            <w:tcW w:w="2660" w:type="dxa"/>
            <w:shd w:val="clear" w:color="auto" w:fill="auto"/>
          </w:tcPr>
          <w:p w14:paraId="306EF49E" w14:textId="77777777" w:rsidR="00BC121E" w:rsidRPr="00EA31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BAB1788" w14:textId="77777777" w:rsidR="00BC121E" w:rsidRPr="00EA31A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DB296D8" w14:textId="77777777" w:rsidR="00BC121E" w:rsidRPr="00EA31A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751BF87" w14:textId="77777777" w:rsidR="00BC121E" w:rsidRPr="00EA31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62D5678" w14:textId="77777777" w:rsidR="00BC121E" w:rsidRPr="00EA31A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5AE475" w14:textId="77777777" w:rsidR="00BC121E" w:rsidRPr="00EA31A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8D3339"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A31AA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30B6895" w14:textId="77777777" w:rsidR="00106AC7" w:rsidRPr="00EA31AA" w:rsidRDefault="00106AC7" w:rsidP="00BC121E">
      <w:pPr>
        <w:rPr>
          <w:rFonts w:ascii="Times New Roman" w:hAnsi="Times New Roman"/>
        </w:rPr>
      </w:pPr>
    </w:p>
    <w:sectPr w:rsidR="00106AC7" w:rsidRPr="00EA31A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3E4D2A" w14:textId="77777777" w:rsidR="00067AC0" w:rsidRDefault="00067AC0">
      <w:r>
        <w:separator/>
      </w:r>
    </w:p>
  </w:endnote>
  <w:endnote w:type="continuationSeparator" w:id="0">
    <w:p w14:paraId="4E3B79CD" w14:textId="77777777" w:rsidR="00067AC0" w:rsidRDefault="00067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34E4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DF870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F8F5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09F33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1CF414F">
        <v:line id="_x0000_s1025" style="position:absolute;left:0;text-align:left;z-index:251657728" from="-3.85pt,8.7pt" to="455.15pt,8.7pt"/>
      </w:pict>
    </w:r>
  </w:p>
  <w:p w14:paraId="65C34D5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CD8550" w14:textId="77777777" w:rsidR="008D3339" w:rsidRDefault="008D3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8AC41" w14:textId="77777777" w:rsidR="00067AC0" w:rsidRDefault="00067AC0">
      <w:r>
        <w:separator/>
      </w:r>
    </w:p>
  </w:footnote>
  <w:footnote w:type="continuationSeparator" w:id="0">
    <w:p w14:paraId="6C7E1077" w14:textId="77777777" w:rsidR="00067AC0" w:rsidRDefault="00067A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27324" w14:textId="77777777" w:rsidR="008D3339" w:rsidRDefault="008D3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65A81" w14:textId="77777777" w:rsidR="008D3339" w:rsidRDefault="008D3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044D6" w14:textId="77777777" w:rsidR="008D3339" w:rsidRDefault="008D3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3753645">
    <w:abstractNumId w:val="13"/>
  </w:num>
  <w:num w:numId="2" w16cid:durableId="1930456961">
    <w:abstractNumId w:val="0"/>
  </w:num>
  <w:num w:numId="3" w16cid:durableId="1813055760">
    <w:abstractNumId w:val="11"/>
  </w:num>
  <w:num w:numId="4" w16cid:durableId="1847868305">
    <w:abstractNumId w:val="8"/>
  </w:num>
  <w:num w:numId="5" w16cid:durableId="1958098566">
    <w:abstractNumId w:val="7"/>
  </w:num>
  <w:num w:numId="6" w16cid:durableId="2118669702">
    <w:abstractNumId w:val="1"/>
  </w:num>
  <w:num w:numId="7" w16cid:durableId="804004830">
    <w:abstractNumId w:val="6"/>
  </w:num>
  <w:num w:numId="8" w16cid:durableId="674767309">
    <w:abstractNumId w:val="3"/>
  </w:num>
  <w:num w:numId="9" w16cid:durableId="2049643476">
    <w:abstractNumId w:val="2"/>
  </w:num>
  <w:num w:numId="10" w16cid:durableId="1761943835">
    <w:abstractNumId w:val="5"/>
  </w:num>
  <w:num w:numId="11" w16cid:durableId="1094596891">
    <w:abstractNumId w:val="10"/>
  </w:num>
  <w:num w:numId="12" w16cid:durableId="19626387">
    <w:abstractNumId w:val="4"/>
  </w:num>
  <w:num w:numId="13" w16cid:durableId="1304770315">
    <w:abstractNumId w:val="9"/>
  </w:num>
  <w:num w:numId="14" w16cid:durableId="140602877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AC0"/>
    <w:rsid w:val="0000184A"/>
    <w:rsid w:val="00007C1C"/>
    <w:rsid w:val="00012997"/>
    <w:rsid w:val="000621A2"/>
    <w:rsid w:val="00067AC0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3339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1DE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A31A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47C8E"/>
  <w15:chartTrackingRefBased/>
  <w15:docId w15:val="{95CDB005-D599-481D-B5A7-A603F1686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225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2024-05-28T13:00:00Z</dcterms:created>
  <dcterms:modified xsi:type="dcterms:W3CDTF">2024-05-28T13:01:00Z</dcterms:modified>
</cp:coreProperties>
</file>