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8BA53" w14:textId="1767012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70E1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EE0DE16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B4ED5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01626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3287CF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34F7D2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B8218F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03971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9C921E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4268A1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58D434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75B560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6005D2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703733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A6900F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5955FB3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2932267" w14:textId="1C76D4B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456F0" w:rsidRPr="00E456F0">
        <w:rPr>
          <w:rFonts w:eastAsia="Times New Roman" w:cs="Calibri"/>
          <w:b/>
          <w:lang w:eastAsia="pl-PL"/>
        </w:rPr>
        <w:t>Dostawa stacji obliczeniowej na potrzeby treningu sieci neuronowych i optymalizacji geometrii struktur akustycznych dla WIMIR</w:t>
      </w:r>
      <w:r w:rsidRPr="00432E10">
        <w:rPr>
          <w:rFonts w:eastAsia="Times New Roman" w:cs="Calibri"/>
          <w:lang w:eastAsia="pl-PL"/>
        </w:rPr>
        <w:t xml:space="preserve">, </w:t>
      </w:r>
      <w:r w:rsidR="00A70E18">
        <w:rPr>
          <w:rFonts w:eastAsia="Times New Roman" w:cs="Calibri"/>
          <w:lang w:eastAsia="pl-PL"/>
        </w:rPr>
        <w:t xml:space="preserve">nr sprawy: </w:t>
      </w:r>
      <w:r w:rsidR="00A70E18" w:rsidRPr="00A70E18">
        <w:rPr>
          <w:rFonts w:eastAsia="Times New Roman" w:cs="Calibri"/>
          <w:b/>
          <w:bCs/>
          <w:lang w:eastAsia="pl-PL"/>
        </w:rPr>
        <w:t>DE-dzp.272-272/24</w:t>
      </w:r>
      <w:r w:rsidR="00A70E18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19BB6D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DC12AE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6976B3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29F9A0C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89902B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10A61A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51137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F64A73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370449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50463F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7BF86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65F53E" w14:textId="15CA6006" w:rsidR="005103B9" w:rsidRPr="009475A8" w:rsidRDefault="008F3D36" w:rsidP="00A70E1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D5274" w14:textId="77777777" w:rsidR="00F54303" w:rsidRDefault="00F54303" w:rsidP="0038231F">
      <w:pPr>
        <w:spacing w:after="0" w:line="240" w:lineRule="auto"/>
      </w:pPr>
      <w:r>
        <w:separator/>
      </w:r>
    </w:p>
  </w:endnote>
  <w:endnote w:type="continuationSeparator" w:id="0">
    <w:p w14:paraId="167E6835" w14:textId="77777777" w:rsidR="00F54303" w:rsidRDefault="00F543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91FBA" w14:textId="77777777" w:rsidR="00E456F0" w:rsidRDefault="00E456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BB4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764148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8C592" w14:textId="77777777" w:rsidR="00E456F0" w:rsidRDefault="00E45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7E586" w14:textId="77777777" w:rsidR="00F54303" w:rsidRDefault="00F54303" w:rsidP="0038231F">
      <w:pPr>
        <w:spacing w:after="0" w:line="240" w:lineRule="auto"/>
      </w:pPr>
      <w:r>
        <w:separator/>
      </w:r>
    </w:p>
  </w:footnote>
  <w:footnote w:type="continuationSeparator" w:id="0">
    <w:p w14:paraId="4F3CF684" w14:textId="77777777" w:rsidR="00F54303" w:rsidRDefault="00F54303" w:rsidP="0038231F">
      <w:pPr>
        <w:spacing w:after="0" w:line="240" w:lineRule="auto"/>
      </w:pPr>
      <w:r>
        <w:continuationSeparator/>
      </w:r>
    </w:p>
  </w:footnote>
  <w:footnote w:id="1">
    <w:p w14:paraId="2A162ED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00EE52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DB23E" w14:textId="77777777" w:rsidR="00E456F0" w:rsidRDefault="00E456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B4792" w14:textId="77777777" w:rsidR="00E456F0" w:rsidRDefault="00E456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95287" w14:textId="77777777" w:rsidR="00E456F0" w:rsidRDefault="00E456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3689777">
    <w:abstractNumId w:val="7"/>
  </w:num>
  <w:num w:numId="2" w16cid:durableId="1011644727">
    <w:abstractNumId w:val="0"/>
  </w:num>
  <w:num w:numId="3" w16cid:durableId="12151081">
    <w:abstractNumId w:val="6"/>
  </w:num>
  <w:num w:numId="4" w16cid:durableId="306402977">
    <w:abstractNumId w:val="9"/>
  </w:num>
  <w:num w:numId="5" w16cid:durableId="854004792">
    <w:abstractNumId w:val="8"/>
  </w:num>
  <w:num w:numId="6" w16cid:durableId="1874489324">
    <w:abstractNumId w:val="5"/>
  </w:num>
  <w:num w:numId="7" w16cid:durableId="88504888">
    <w:abstractNumId w:val="1"/>
  </w:num>
  <w:num w:numId="8" w16cid:durableId="432434655">
    <w:abstractNumId w:val="3"/>
  </w:num>
  <w:num w:numId="9" w16cid:durableId="1464695418">
    <w:abstractNumId w:val="2"/>
  </w:num>
  <w:num w:numId="10" w16cid:durableId="5404154">
    <w:abstractNumId w:val="4"/>
  </w:num>
  <w:num w:numId="11" w16cid:durableId="1471898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30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0E18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6F0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4303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65751"/>
  <w15:chartTrackingRefBased/>
  <w15:docId w15:val="{45FE21C2-8127-47A6-9137-F17C9B24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2024-05-28T13:02:00Z</dcterms:created>
  <dcterms:modified xsi:type="dcterms:W3CDTF">2024-05-28T13:03:00Z</dcterms:modified>
</cp:coreProperties>
</file>