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77777777" w:rsidR="00140C27" w:rsidRPr="00140C27" w:rsidRDefault="0048197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Inwestycyjny zakup sprzętu medycznego (14 grup)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SZP-271-17/24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3276151E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54A34DE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6019074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07F6764A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73CDEA7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476949E5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88F3DC1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7F883593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40DF7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C8D3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6AF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AC6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D6A8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E1C434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D3E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4405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6351BB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758B6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E71F0A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29B817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6446F50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C45E9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92B8B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C4F96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9FE13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8FF9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6F3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64CB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A660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9921C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14:paraId="21378A7F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1337BAB" w14:textId="77777777" w:rsidR="00B336C4" w:rsidRDefault="00B336C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F1C17CC" w14:textId="2B0F8DF6" w:rsidR="00B336C4" w:rsidRPr="009E385A" w:rsidRDefault="00D94D3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 xml:space="preserve">aparat USG 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3C9F4A7" w14:textId="4AAE8016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BB9B23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3B59EB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F55BC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3CF6944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062C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E4DE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7ADADB3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ED6B58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0505E372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3BD5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B20E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D961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11A5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B66A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D6DC43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E8BD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7809C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4ADC1C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EFD8B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59D42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2B9BD3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0AFF66D0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2E35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407E0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2F6CB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9AB3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D9A8C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2BDD2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0610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285D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8E7A88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2D525CD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7DDE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A8C46E" w14:textId="094A69B1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diatermia z modułem argonowym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847DD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B7AD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461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24D07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E472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CD9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7083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BC0E63F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4DCA91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229C4F1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60E1A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EDB9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FA90E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9613D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2CBE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7D4753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1B03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1599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307A1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106F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050B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8E323B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434BD402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544A4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D7216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29D78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3EC90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33A8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D857B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9835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13AA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D34D5E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8C18628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127C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307322" w14:textId="2C3DF422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lampa zabiegowa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DB7C4" w14:textId="39D6A3C9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FC0E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9456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492DB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B3AB1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76C2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BCAB1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5FCA7E3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13448C71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7CC91B5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0A28392A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FEB19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F073E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A602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674A6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9D240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A7C3AF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EF23C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D0B9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7F1BE4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1E56C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6F4031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720F5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1014B36B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5B1C9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2485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3DB65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8791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99AF7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ED086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721C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88373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BA59D3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795E00B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33D97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29F8DB" w14:textId="680FC426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aparat KTG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3CA88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9002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7C736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1243C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FD98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7EF06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985D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F400F3F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2BC0DF16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213B27B6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05D6FA64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6F26F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37A8C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51BCD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C778C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72166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ED1732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3ACEC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1B393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6F41D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3E5BF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05A80F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12A880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21559240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07F8F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3A516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124E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014E8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2EECF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5514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B648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5BD90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A17014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422D1BC2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852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E998BD" w14:textId="03EA3C7A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aparat rentgenowski typu Ramię C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9539F1" w14:textId="225FCE66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C9DA2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8037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CA3EE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D019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38CA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7810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86D3F95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578EB924" w14:textId="59237591" w:rsidR="00B336C4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06223E7" w14:textId="100821CC" w:rsidR="009E385A" w:rsidRDefault="009E385A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23055086" w14:textId="1DEEEE1D" w:rsidR="009E385A" w:rsidRDefault="009E385A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7231824F" w14:textId="77777777" w:rsidR="009E385A" w:rsidRPr="009E385A" w:rsidRDefault="009E385A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196187DA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116"/>
        <w:gridCol w:w="569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3AC055B0" w14:textId="77777777" w:rsidTr="00D94D38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A56DA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6C164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A06D1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46B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B05EC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52FD33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C72BF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EF738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A30147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8D7D2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C0656D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3E7FFA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30216107" w14:textId="77777777" w:rsidTr="00D94D38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41FCB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64AD4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5934D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4E16F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303C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44B62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0D778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B00D3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F83BF7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1262EBFB" w14:textId="77777777" w:rsidTr="00D94D3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940B6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8661A8" w14:textId="230DA87B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proofErr w:type="spellStart"/>
            <w:r w:rsidRPr="009E385A">
              <w:rPr>
                <w:rFonts w:ascii="Arial" w:hAnsi="Arial" w:cs="Arial"/>
                <w:sz w:val="20"/>
                <w:szCs w:val="20"/>
              </w:rPr>
              <w:t>videolaryngoskop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5D51CF" w14:textId="58CAAEBB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83BA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469A1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50CB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6CB4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094F2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EC5F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F0D0AC4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7803A970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3F8822CD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CCBEA3D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ABE8B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0B90F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C44CF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C84F6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9C0A4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D43FB0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0322D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5BD13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8761F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A8CFA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33749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0D8C4B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2416A42E" w14:textId="77777777" w:rsidTr="00D94D38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633ED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62D80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07331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40581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81517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1FF30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BBA8A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42D57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042BF0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4A7D8730" w14:textId="77777777" w:rsidTr="00D94D3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3A5344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3D37124" w14:textId="076A592A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optyka 0 stopni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1A85AC1" w14:textId="36FC9454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52AE6E7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08CF8DB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D7D575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6C8C699D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61BC910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A1500C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2CBAB75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  <w:tr w:rsidR="00D94D38" w:rsidRPr="009E385A" w14:paraId="7F3AC6B6" w14:textId="77777777" w:rsidTr="00D94D38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E557912" w14:textId="054EBB3B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 xml:space="preserve">2.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012A8B7" w14:textId="0CE63D17" w:rsidR="00D94D38" w:rsidRPr="009E385A" w:rsidRDefault="00D94D38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optyka 45 stopni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6DF5404" w14:textId="60F22DE3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0A6E7A3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E1104F3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0DF7A29E" w14:textId="3253C409" w:rsidR="00D94D38" w:rsidRPr="009E385A" w:rsidRDefault="00D94D3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0263930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56CC7F6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93FD83F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157C559" w14:textId="77777777" w:rsidR="00D94D38" w:rsidRPr="009E385A" w:rsidRDefault="00D94D38">
            <w:pPr>
              <w:rPr>
                <w:sz w:val="20"/>
                <w:szCs w:val="20"/>
              </w:rPr>
            </w:pPr>
          </w:p>
        </w:tc>
      </w:tr>
      <w:tr w:rsidR="00D94D38" w14:paraId="458314CD" w14:textId="77777777" w:rsidTr="0096341A">
        <w:tc>
          <w:tcPr>
            <w:tcW w:w="3842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4D4AB4A" w14:textId="062685B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DBC09A7" w14:textId="7777777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B285B" w14:textId="226731CC" w:rsidR="00D94D38" w:rsidRDefault="00D94D3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9D7F8FC" w14:textId="7777777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D77B1CA" w14:textId="7777777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C6ED8" w14:textId="7BE93CB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---------------------------</w:t>
            </w:r>
          </w:p>
        </w:tc>
        <w:tc>
          <w:tcPr>
            <w:tcW w:w="975" w:type="dxa"/>
          </w:tcPr>
          <w:p w14:paraId="006533DB" w14:textId="77777777" w:rsidR="00D94D38" w:rsidRDefault="00D94D38"/>
        </w:tc>
      </w:tr>
    </w:tbl>
    <w:p w14:paraId="4CB8148D" w14:textId="77777777" w:rsidR="00B336C4" w:rsidRDefault="00B336C4" w:rsidP="00B336C4">
      <w:pPr>
        <w:spacing w:line="276" w:lineRule="auto"/>
        <w:ind w:left="284"/>
        <w:contextualSpacing/>
        <w:jc w:val="both"/>
        <w:rPr>
          <w:sz w:val="22"/>
        </w:rPr>
      </w:pPr>
    </w:p>
    <w:p w14:paraId="4CF95670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14:paraId="23A2984A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75F22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D6EE5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81B62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36B5E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ECA1A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801610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F309B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C8FE6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6D4D3D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CED25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2673BA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68416B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0F266C8D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91072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B8BCC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2F168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810D8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F0692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FFD6A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B003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A40A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2A5C5E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1596D93D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1F0E0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68F95B" w14:textId="04DA2B64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akcesoria do operacji ucha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32EC5B" w14:textId="465F2C7A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 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21FC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AAC8D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AA761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1142A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F77E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D8DC26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B826CDB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5718BE2B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6B445C9F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161AAC59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A23A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A2424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D690F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850DE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73488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18B2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2E8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EA0FA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767DB0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4B69F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62C5C2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D82BF2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4F70C4A7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2861C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EFA75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F416F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21D17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6D332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50E5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784A1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BEBC1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422ACC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47127C87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350DC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DDC89" w14:textId="07D7D268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narzędzia do mikrochirurgii ucha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E266CA" w14:textId="45976359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 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DFFF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1837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3E4DA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66B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D065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9D34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51B6585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2878EBDA" w14:textId="77777777" w:rsid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5D2D582" w14:textId="2A2FEB95" w:rsid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D94D38" w14:paraId="609E2A7F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5CA56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4008E7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A26094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005BA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C882FD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6561C9E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94CB37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44D373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670ADC9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C7A4AC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5056494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F0529D" w14:textId="77777777" w:rsidR="00D94D38" w:rsidRDefault="00D94D38" w:rsidP="00F10ED2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94D38" w14:paraId="5F7E0D71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145B2" w14:textId="77777777" w:rsidR="00D94D38" w:rsidRDefault="00D94D38" w:rsidP="00F10ED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6B854C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E580F7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913ABA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86D7DA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137758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D6712A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C03E63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26259E" w14:textId="77777777" w:rsidR="00D94D38" w:rsidRDefault="00D94D38" w:rsidP="00F10ED2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94D38" w:rsidRPr="00D94D38" w14:paraId="3AF1A72C" w14:textId="77777777" w:rsidTr="00F10ED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D68963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14C92" w14:textId="08CF21B9" w:rsidR="00D94D38" w:rsidRPr="00D94D38" w:rsidRDefault="00D94D38" w:rsidP="00F10ED2">
            <w:pPr>
              <w:pStyle w:val="Normalny1"/>
              <w:snapToGrid w:val="0"/>
              <w:rPr>
                <w:sz w:val="20"/>
                <w:szCs w:val="20"/>
              </w:rPr>
            </w:pPr>
            <w:r w:rsidRPr="00D94D38">
              <w:rPr>
                <w:rFonts w:ascii="Arial" w:hAnsi="Arial" w:cs="Arial"/>
                <w:sz w:val="20"/>
                <w:szCs w:val="20"/>
              </w:rPr>
              <w:t>kardiomonitor MRI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C339F6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35054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DAF0A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B0C44F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7F4F2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CD77B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537548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DC71EB3" w14:textId="77777777" w:rsidR="00D94D38" w:rsidRPr="00D94D38" w:rsidRDefault="00D94D38" w:rsidP="00F10ED2">
            <w:pPr>
              <w:rPr>
                <w:sz w:val="20"/>
                <w:szCs w:val="20"/>
              </w:rPr>
            </w:pPr>
          </w:p>
        </w:tc>
      </w:tr>
    </w:tbl>
    <w:p w14:paraId="3622A062" w14:textId="7777777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0B6D88B3" w14:textId="4E8D67B0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D94D38"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D94D38" w:rsidRPr="00D94D38" w14:paraId="27D2F3F6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21FF24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45BFD4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DCE0E3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AC3922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18B0EF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14883A9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EFC523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6A81EB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306E2AC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32B334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611C01D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03D36E" w14:textId="77777777" w:rsidR="00D94D38" w:rsidRPr="00D94D38" w:rsidRDefault="00D94D38" w:rsidP="00F10ED2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94D38" w:rsidRPr="00D94D38" w14:paraId="67BD5F1F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5E567" w14:textId="77777777" w:rsidR="00D94D38" w:rsidRPr="00D94D38" w:rsidRDefault="00D94D38" w:rsidP="00F10ED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E93BC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965BAD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47E785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89B3D5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C4B609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88784B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7BCD5A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81FC6A" w14:textId="77777777" w:rsidR="00D94D38" w:rsidRPr="00D94D38" w:rsidRDefault="00D94D38" w:rsidP="00F10ED2">
            <w:pPr>
              <w:pStyle w:val="Zawartotabeli"/>
              <w:jc w:val="center"/>
              <w:rPr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94D38" w:rsidRPr="00D94D38" w14:paraId="30477F94" w14:textId="77777777" w:rsidTr="00F10ED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F728C3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E3AE63" w14:textId="7E05B309" w:rsidR="00D94D38" w:rsidRPr="00D94D38" w:rsidRDefault="00D94D38" w:rsidP="00F10ED2">
            <w:pPr>
              <w:pStyle w:val="Normalny1"/>
              <w:snapToGrid w:val="0"/>
              <w:rPr>
                <w:sz w:val="20"/>
                <w:szCs w:val="20"/>
              </w:rPr>
            </w:pPr>
            <w:r w:rsidRPr="00D94D38">
              <w:rPr>
                <w:rFonts w:ascii="Arial" w:hAnsi="Arial" w:cs="Arial"/>
                <w:sz w:val="20"/>
                <w:szCs w:val="20"/>
              </w:rPr>
              <w:t>pompa infuzyjna MRI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A5D4DE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43EBC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79654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5EDAE0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F8C5B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855BF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E86A9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0C80D" w14:textId="77777777" w:rsidR="00D94D38" w:rsidRPr="00D94D38" w:rsidRDefault="00D94D38" w:rsidP="00F10ED2">
            <w:pPr>
              <w:rPr>
                <w:sz w:val="20"/>
                <w:szCs w:val="20"/>
              </w:rPr>
            </w:pPr>
          </w:p>
        </w:tc>
      </w:tr>
    </w:tbl>
    <w:p w14:paraId="57552760" w14:textId="7777777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54067FF1" w14:textId="77777777" w:rsidR="009E385A" w:rsidRDefault="009E385A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1CFA3E1" w14:textId="7060FE3E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D94D38"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D94D38" w:rsidRPr="00D94D38" w14:paraId="5B16B21C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CEB985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AFE16E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68290E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FBCDBD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10825C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965CDD4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95FFA6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7D8801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4D75C37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F97942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1AD9332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F4C42C" w14:textId="77777777" w:rsidR="00D94D38" w:rsidRPr="00D94D38" w:rsidRDefault="00D94D38" w:rsidP="00F10ED2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94D38" w:rsidRPr="00D94D38" w14:paraId="6E807FB2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BCC1E" w14:textId="77777777" w:rsidR="00D94D38" w:rsidRPr="00D94D38" w:rsidRDefault="00D94D38" w:rsidP="00F10ED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925C9D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F7B1F9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738D7A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074A13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B1A30E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C91626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635CEA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F03DD1" w14:textId="77777777" w:rsidR="00D94D38" w:rsidRPr="00D94D38" w:rsidRDefault="00D94D38" w:rsidP="00F10ED2">
            <w:pPr>
              <w:pStyle w:val="Zawartotabeli"/>
              <w:jc w:val="center"/>
              <w:rPr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94D38" w:rsidRPr="00D94D38" w14:paraId="07B5CF1A" w14:textId="77777777" w:rsidTr="00F10ED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AFCAC5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02D231" w14:textId="2DC52D43" w:rsidR="00D94D38" w:rsidRPr="00D94D38" w:rsidRDefault="00D94D38" w:rsidP="00F10ED2">
            <w:pPr>
              <w:pStyle w:val="Normalny1"/>
              <w:snapToGrid w:val="0"/>
              <w:rPr>
                <w:sz w:val="20"/>
                <w:szCs w:val="20"/>
              </w:rPr>
            </w:pPr>
            <w:r w:rsidRPr="00D94D38">
              <w:rPr>
                <w:rFonts w:ascii="Arial" w:hAnsi="Arial" w:cs="Arial"/>
                <w:sz w:val="20"/>
                <w:szCs w:val="20"/>
              </w:rPr>
              <w:t>respirator kliniczno-transportowy MRI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46677C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CD70B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D2700D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217F42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BED55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C8E26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63174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2F40D7A" w14:textId="77777777" w:rsidR="00D94D38" w:rsidRPr="00D94D38" w:rsidRDefault="00D94D38" w:rsidP="00F10ED2">
            <w:pPr>
              <w:rPr>
                <w:sz w:val="20"/>
                <w:szCs w:val="20"/>
              </w:rPr>
            </w:pPr>
          </w:p>
        </w:tc>
      </w:tr>
    </w:tbl>
    <w:p w14:paraId="37DE12E5" w14:textId="7777777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A85077C" w14:textId="294BEBF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D94D38"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D94D38" w:rsidRPr="00D94D38" w14:paraId="0300D552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7CEECB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E1DE46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191F6F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D7D6C5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56F758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B5BB227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CE4B12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22E7A1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61CC927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5DC9D0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E141917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1349BE" w14:textId="77777777" w:rsidR="00D94D38" w:rsidRPr="00D94D38" w:rsidRDefault="00D94D38" w:rsidP="00F10ED2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94D38" w:rsidRPr="00D94D38" w14:paraId="5A1528BD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44F5A" w14:textId="77777777" w:rsidR="00D94D38" w:rsidRPr="00D94D38" w:rsidRDefault="00D94D38" w:rsidP="00F10ED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65221E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DA8B06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1452E0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BC3238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DF55D4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EC646F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D5B590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A33AD7" w14:textId="77777777" w:rsidR="00D94D38" w:rsidRPr="00D94D38" w:rsidRDefault="00D94D38" w:rsidP="00F10ED2">
            <w:pPr>
              <w:pStyle w:val="Zawartotabeli"/>
              <w:jc w:val="center"/>
              <w:rPr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94D38" w:rsidRPr="00D94D38" w14:paraId="4CF8F8BE" w14:textId="77777777" w:rsidTr="00F10ED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C8C44E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1FE8E2" w14:textId="345F3CAE" w:rsidR="00D94D38" w:rsidRPr="00D94D38" w:rsidRDefault="00D94D38" w:rsidP="00F10ED2">
            <w:pPr>
              <w:pStyle w:val="Normalny1"/>
              <w:snapToGrid w:val="0"/>
              <w:rPr>
                <w:sz w:val="20"/>
                <w:szCs w:val="20"/>
              </w:rPr>
            </w:pPr>
            <w:proofErr w:type="spellStart"/>
            <w:r w:rsidRPr="00D94D38">
              <w:rPr>
                <w:rFonts w:ascii="Arial" w:hAnsi="Arial" w:cs="Arial"/>
                <w:sz w:val="20"/>
                <w:szCs w:val="20"/>
              </w:rPr>
              <w:t>wideokolposkop</w:t>
            </w:r>
            <w:proofErr w:type="spellEnd"/>
            <w:r w:rsidRPr="00D94D38">
              <w:rPr>
                <w:rFonts w:ascii="Arial" w:hAnsi="Arial" w:cs="Arial"/>
                <w:sz w:val="20"/>
                <w:szCs w:val="20"/>
              </w:rPr>
              <w:t xml:space="preserve"> + statyw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360C60" w14:textId="3C66BA0D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 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85BCC0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717F3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4E850A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2C093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2AFA2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8805E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1315790" w14:textId="77777777" w:rsidR="00D94D38" w:rsidRPr="00D94D38" w:rsidRDefault="00D94D38" w:rsidP="00F10ED2">
            <w:pPr>
              <w:rPr>
                <w:sz w:val="20"/>
                <w:szCs w:val="20"/>
              </w:rPr>
            </w:pPr>
          </w:p>
        </w:tc>
      </w:tr>
    </w:tbl>
    <w:p w14:paraId="22B837EF" w14:textId="7777777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A82EDB" w14:textId="3DD3629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D94D38">
        <w:rPr>
          <w:rFonts w:ascii="Calibri Light" w:hAnsi="Calibri Light" w:cs="Calibri Light"/>
          <w:b/>
          <w:bCs/>
          <w:sz w:val="20"/>
          <w:szCs w:val="20"/>
        </w:rPr>
        <w:t>GRUPA 14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D94D38" w:rsidRPr="00D94D38" w14:paraId="28802006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1A7661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3C3384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912559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528B5F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B96C4A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17C363D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399675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4DC73D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BE16CF7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1E18AD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7A54943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F873D1" w14:textId="77777777" w:rsidR="00D94D38" w:rsidRPr="00D94D38" w:rsidRDefault="00D94D38" w:rsidP="00F10ED2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D94D3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94D38" w:rsidRPr="00D94D38" w14:paraId="57DCF3FC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94CD6" w14:textId="77777777" w:rsidR="00D94D38" w:rsidRPr="00D94D38" w:rsidRDefault="00D94D38" w:rsidP="00F10ED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E59299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35BDCB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BECFCA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365750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C09DAA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6D3124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02F644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AE4D6C" w14:textId="77777777" w:rsidR="00D94D38" w:rsidRPr="00D94D38" w:rsidRDefault="00D94D38" w:rsidP="00F10ED2">
            <w:pPr>
              <w:pStyle w:val="Zawartotabeli"/>
              <w:jc w:val="center"/>
              <w:rPr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94D38" w:rsidRPr="00D94D38" w14:paraId="2ABE2744" w14:textId="77777777" w:rsidTr="00F10ED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88FCE3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5A7158" w14:textId="04A2D2BD" w:rsidR="00D94D38" w:rsidRPr="00D94D38" w:rsidRDefault="00D94D38" w:rsidP="00F10ED2">
            <w:pPr>
              <w:pStyle w:val="Normalny1"/>
              <w:snapToGrid w:val="0"/>
              <w:rPr>
                <w:sz w:val="20"/>
                <w:szCs w:val="20"/>
              </w:rPr>
            </w:pPr>
            <w:r w:rsidRPr="00D94D38">
              <w:rPr>
                <w:rFonts w:ascii="Arial" w:hAnsi="Arial" w:cs="Arial"/>
                <w:sz w:val="20"/>
                <w:szCs w:val="20"/>
              </w:rPr>
              <w:t xml:space="preserve">lampa operacyjna </w:t>
            </w:r>
            <w:proofErr w:type="spellStart"/>
            <w:r w:rsidRPr="00D94D38">
              <w:rPr>
                <w:rFonts w:ascii="Arial" w:hAnsi="Arial" w:cs="Arial"/>
                <w:sz w:val="20"/>
                <w:szCs w:val="20"/>
              </w:rPr>
              <w:t>dwuczaszowa</w:t>
            </w:r>
            <w:proofErr w:type="spellEnd"/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BB37D9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A7BD6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DB230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B98F37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7F82A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B82C2A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8316FB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3157F37" w14:textId="77777777" w:rsidR="00D94D38" w:rsidRPr="00D94D38" w:rsidRDefault="00D94D38" w:rsidP="00F10ED2">
            <w:pPr>
              <w:rPr>
                <w:sz w:val="20"/>
                <w:szCs w:val="20"/>
              </w:rPr>
            </w:pPr>
          </w:p>
        </w:tc>
      </w:tr>
    </w:tbl>
    <w:p w14:paraId="0459DDB9" w14:textId="77777777" w:rsidR="00B336C4" w:rsidRPr="00B336C4" w:rsidRDefault="00B336C4" w:rsidP="00B336C4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77006A0" w14:textId="5DD53BA1" w:rsidR="00481976" w:rsidRPr="009E385A" w:rsidRDefault="00481976" w:rsidP="00CD4C8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E385A">
        <w:rPr>
          <w:rFonts w:ascii="Arial" w:hAnsi="Arial" w:cs="Arial"/>
        </w:rPr>
        <w:t xml:space="preserve">na potwierdzenie </w:t>
      </w:r>
      <w:r w:rsidR="009E385A">
        <w:rPr>
          <w:rFonts w:ascii="Arial" w:hAnsi="Arial" w:cs="Arial"/>
        </w:rPr>
        <w:t>w</w:t>
      </w:r>
      <w:r w:rsidRPr="009E385A">
        <w:rPr>
          <w:rFonts w:ascii="Arial" w:hAnsi="Arial" w:cs="Arial"/>
        </w:rPr>
        <w:t>nieśliśmy wadium w wysokości ………</w:t>
      </w:r>
      <w:proofErr w:type="gramStart"/>
      <w:r w:rsidRPr="009E385A">
        <w:rPr>
          <w:rFonts w:ascii="Arial" w:hAnsi="Arial" w:cs="Arial"/>
        </w:rPr>
        <w:t>…….</w:t>
      </w:r>
      <w:proofErr w:type="gramEnd"/>
      <w:r w:rsidRPr="009E385A">
        <w:rPr>
          <w:rFonts w:ascii="Arial" w:hAnsi="Arial" w:cs="Arial"/>
        </w:rPr>
        <w:t>.… PLN, w formie: …………………………………………………………………………………</w:t>
      </w:r>
    </w:p>
    <w:p w14:paraId="3FBAE92A" w14:textId="77777777" w:rsidR="00481976" w:rsidRDefault="00481976" w:rsidP="00481976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008FBD37" w14:textId="77777777" w:rsidR="00481976" w:rsidRPr="00C754AE" w:rsidRDefault="00481976" w:rsidP="009E385A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D94D38" w14:paraId="75394BE5" w14:textId="77777777" w:rsidTr="009E385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F51399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3560F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D94D38" w14:paraId="27B90324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4BC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4D38" w14:paraId="5FBD1CA1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39522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D5B4B8" w14:textId="2A919C7F" w:rsidR="006522F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zamówienie w terminie</w:t>
      </w:r>
      <w:r w:rsidR="006522FA" w:rsidRPr="00BE474D">
        <w:rPr>
          <w:rFonts w:ascii="Arial" w:hAnsi="Arial" w:cs="Arial"/>
        </w:rPr>
        <w:t xml:space="preserve"> .......... </w:t>
      </w:r>
      <w:r>
        <w:rPr>
          <w:rFonts w:ascii="Arial" w:hAnsi="Arial" w:cs="Arial"/>
        </w:rPr>
        <w:t>tygodni</w:t>
      </w:r>
      <w:r w:rsidR="006522FA" w:rsidRPr="00BE474D">
        <w:rPr>
          <w:rFonts w:ascii="Arial" w:hAnsi="Arial" w:cs="Arial"/>
        </w:rPr>
        <w:t xml:space="preserve"> licząc od daty </w:t>
      </w:r>
      <w:r>
        <w:rPr>
          <w:rFonts w:ascii="Arial" w:hAnsi="Arial" w:cs="Arial"/>
        </w:rPr>
        <w:t>zawarcia umowy</w:t>
      </w:r>
      <w:r w:rsidR="00D94D38">
        <w:rPr>
          <w:rFonts w:ascii="Arial" w:hAnsi="Arial" w:cs="Arial"/>
        </w:rPr>
        <w:t xml:space="preserve"> (vide kryteria oceny ofert)</w:t>
      </w:r>
      <w:r w:rsidR="006522FA">
        <w:rPr>
          <w:rFonts w:ascii="Arial" w:hAnsi="Arial" w:cs="Arial"/>
        </w:rPr>
        <w:t>,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5BCA3200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144D5E13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84146" w14:textId="77777777" w:rsidR="00481976" w:rsidRDefault="004819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7E97F" w14:textId="77777777" w:rsidR="00481976" w:rsidRDefault="00481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BBA8A" w14:textId="77777777" w:rsidR="00481976" w:rsidRDefault="00481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SZP-271-17/24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7CAEB" w14:textId="77777777" w:rsidR="00481976" w:rsidRDefault="004819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2"/>
  </w:num>
  <w:num w:numId="2" w16cid:durableId="1882670393">
    <w:abstractNumId w:val="0"/>
  </w:num>
  <w:num w:numId="3" w16cid:durableId="1839035877">
    <w:abstractNumId w:val="1"/>
  </w:num>
  <w:num w:numId="4" w16cid:durableId="692263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E5768"/>
    <w:rsid w:val="005F6F5F"/>
    <w:rsid w:val="00640768"/>
    <w:rsid w:val="006522FA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613AB"/>
    <w:rsid w:val="00D77703"/>
    <w:rsid w:val="00D94D38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1057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2024-06-03T10:45:00Z</cp:lastPrinted>
  <dcterms:created xsi:type="dcterms:W3CDTF">2024-07-30T08:20:00Z</dcterms:created>
  <dcterms:modified xsi:type="dcterms:W3CDTF">2024-07-30T08:20:00Z</dcterms:modified>
</cp:coreProperties>
</file>