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FEC31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943509" w:rsidRPr="00943509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4E36A617" w14:textId="77777777" w:rsidTr="00D62E6E">
        <w:tc>
          <w:tcPr>
            <w:tcW w:w="2800" w:type="dxa"/>
            <w:shd w:val="clear" w:color="auto" w:fill="auto"/>
          </w:tcPr>
          <w:p w14:paraId="63A4DC7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6AB3BD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2247DA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F6415F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430B4C2" w14:textId="77777777" w:rsidTr="00D62E6E">
        <w:tc>
          <w:tcPr>
            <w:tcW w:w="2800" w:type="dxa"/>
            <w:shd w:val="clear" w:color="auto" w:fill="auto"/>
          </w:tcPr>
          <w:p w14:paraId="218E8C43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4A799E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CC7987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3108EF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933ABC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3509" w:rsidRPr="00C14101" w14:paraId="2F542758" w14:textId="77777777" w:rsidTr="004D012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412A58" w14:textId="77777777" w:rsidR="00943509" w:rsidRPr="00C14101" w:rsidRDefault="00943509" w:rsidP="004D012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102491D" w14:textId="77777777" w:rsidR="00943509" w:rsidRPr="00C14101" w:rsidRDefault="00943509" w:rsidP="004D012E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43509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FBB9A87" w14:textId="77777777" w:rsidR="00943509" w:rsidRPr="00C14101" w:rsidRDefault="00943509" w:rsidP="004D01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B240156" w14:textId="77777777" w:rsidR="00943509" w:rsidRPr="00C14101" w:rsidRDefault="00943509" w:rsidP="004D01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A763269" w14:textId="77777777" w:rsidR="00BC121E" w:rsidRPr="00C14101" w:rsidRDefault="0094350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4D0F527" w14:textId="77777777" w:rsidTr="00D62E6E">
        <w:tc>
          <w:tcPr>
            <w:tcW w:w="2269" w:type="dxa"/>
            <w:shd w:val="clear" w:color="auto" w:fill="auto"/>
          </w:tcPr>
          <w:p w14:paraId="3378BF03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4499E7" w14:textId="459F8E58" w:rsidR="00D62E6E" w:rsidRPr="00D62E6E" w:rsidRDefault="0094350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35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Inwestycyjny zakup sprzętu medycznego</w:t>
            </w:r>
            <w:r w:rsidR="0056045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(14 grup)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43509" w:rsidRPr="00D62E6E" w14:paraId="7D3C3B63" w14:textId="77777777" w:rsidTr="004D012E">
        <w:tc>
          <w:tcPr>
            <w:tcW w:w="2269" w:type="dxa"/>
            <w:shd w:val="clear" w:color="auto" w:fill="auto"/>
          </w:tcPr>
          <w:p w14:paraId="0F59C8E4" w14:textId="77777777" w:rsidR="00943509" w:rsidRPr="00D62E6E" w:rsidRDefault="00943509" w:rsidP="004D01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7C7FB7" w14:textId="77777777" w:rsidR="00943509" w:rsidRPr="00D62E6E" w:rsidRDefault="00943509" w:rsidP="004D01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35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SZP-271-17/24</w:t>
            </w:r>
          </w:p>
        </w:tc>
      </w:tr>
    </w:tbl>
    <w:p w14:paraId="0ABF2FBE" w14:textId="77777777" w:rsidR="00BC121E" w:rsidRDefault="00943509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43509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3975048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6D1E027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EEFC634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335270E5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F938FE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78D85E5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3A68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818D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E498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7E0B7B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831A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C6A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40A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C84DD7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4A7E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C44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A75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030EE8E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03C8CA4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2DEC14E5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4EA5A33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1F9162C" w14:textId="77777777" w:rsidTr="00620E37">
        <w:tc>
          <w:tcPr>
            <w:tcW w:w="2660" w:type="dxa"/>
            <w:shd w:val="clear" w:color="auto" w:fill="auto"/>
          </w:tcPr>
          <w:p w14:paraId="3D9349E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878BB8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907F965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1F77295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CF37E44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43FE320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4350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BD45DC5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430EA" w14:textId="77777777" w:rsidR="004C431C" w:rsidRDefault="004C431C">
      <w:r>
        <w:separator/>
      </w:r>
    </w:p>
  </w:endnote>
  <w:endnote w:type="continuationSeparator" w:id="0">
    <w:p w14:paraId="60E3E86E" w14:textId="77777777" w:rsidR="004C431C" w:rsidRDefault="004C4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91D2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9F9CC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7C28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67E063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35B0B6C">
        <v:line id="_x0000_s1025" style="position:absolute;left:0;text-align:left;z-index:251657728" from="-3.85pt,8.7pt" to="455.15pt,8.7pt"/>
      </w:pict>
    </w:r>
  </w:p>
  <w:p w14:paraId="6BC131B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409E8" w14:textId="77777777" w:rsidR="00943509" w:rsidRDefault="009435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E01B1" w14:textId="77777777" w:rsidR="004C431C" w:rsidRDefault="004C431C">
      <w:r>
        <w:separator/>
      </w:r>
    </w:p>
  </w:footnote>
  <w:footnote w:type="continuationSeparator" w:id="0">
    <w:p w14:paraId="2D8971DB" w14:textId="77777777" w:rsidR="004C431C" w:rsidRDefault="004C4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A3C20" w14:textId="77777777" w:rsidR="00943509" w:rsidRDefault="009435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73CB3" w14:textId="77777777" w:rsidR="00943509" w:rsidRDefault="009435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78E35" w14:textId="77777777" w:rsidR="00943509" w:rsidRDefault="009435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5947730">
    <w:abstractNumId w:val="13"/>
  </w:num>
  <w:num w:numId="2" w16cid:durableId="326131753">
    <w:abstractNumId w:val="0"/>
  </w:num>
  <w:num w:numId="3" w16cid:durableId="1465269077">
    <w:abstractNumId w:val="11"/>
  </w:num>
  <w:num w:numId="4" w16cid:durableId="1651902320">
    <w:abstractNumId w:val="8"/>
  </w:num>
  <w:num w:numId="5" w16cid:durableId="1986427004">
    <w:abstractNumId w:val="7"/>
  </w:num>
  <w:num w:numId="6" w16cid:durableId="2007200744">
    <w:abstractNumId w:val="1"/>
  </w:num>
  <w:num w:numId="7" w16cid:durableId="1648120439">
    <w:abstractNumId w:val="6"/>
  </w:num>
  <w:num w:numId="8" w16cid:durableId="1976794361">
    <w:abstractNumId w:val="3"/>
  </w:num>
  <w:num w:numId="9" w16cid:durableId="1086456549">
    <w:abstractNumId w:val="2"/>
  </w:num>
  <w:num w:numId="10" w16cid:durableId="665790964">
    <w:abstractNumId w:val="5"/>
  </w:num>
  <w:num w:numId="11" w16cid:durableId="1046567601">
    <w:abstractNumId w:val="10"/>
  </w:num>
  <w:num w:numId="12" w16cid:durableId="2005817633">
    <w:abstractNumId w:val="4"/>
  </w:num>
  <w:num w:numId="13" w16cid:durableId="84034205">
    <w:abstractNumId w:val="9"/>
  </w:num>
  <w:num w:numId="14" w16cid:durableId="11534522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431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431C"/>
    <w:rsid w:val="004C55DE"/>
    <w:rsid w:val="004D5C77"/>
    <w:rsid w:val="00517FF1"/>
    <w:rsid w:val="00533E9F"/>
    <w:rsid w:val="00560450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3509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96AEC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9226CE"/>
  <w15:chartTrackingRefBased/>
  <w15:docId w15:val="{9B268B43-61B5-47B8-9089-99B11F255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218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2024-05-28T07:53:00Z</dcterms:created>
  <dcterms:modified xsi:type="dcterms:W3CDTF">2024-05-28T07:53:00Z</dcterms:modified>
</cp:coreProperties>
</file>