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CEF9F" w14:textId="5C1A3880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5766B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461882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CB1B88E" w14:textId="77777777" w:rsidR="00B95C96" w:rsidRPr="0012157F" w:rsidRDefault="00566A2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6A28">
        <w:rPr>
          <w:rFonts w:ascii="Arial" w:hAnsi="Arial" w:cs="Arial"/>
        </w:rPr>
        <w:t>Szpital Specjalistyczny im. Stefana Żeromskiego SPZOZ w Krakowie</w:t>
      </w:r>
    </w:p>
    <w:p w14:paraId="0901FEC0" w14:textId="77777777" w:rsidR="00B95C96" w:rsidRPr="0012157F" w:rsidRDefault="00566A2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66A28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566A28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2C96B317" w14:textId="77777777" w:rsidR="00B95C96" w:rsidRDefault="00566A28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66A28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566A28">
        <w:rPr>
          <w:rFonts w:ascii="Arial" w:hAnsi="Arial" w:cs="Arial"/>
        </w:rPr>
        <w:t>Kraków</w:t>
      </w:r>
    </w:p>
    <w:p w14:paraId="2C613AB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9158121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90786E3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0928CA7" w14:textId="77777777" w:rsidTr="006C3667">
        <w:tc>
          <w:tcPr>
            <w:tcW w:w="2800" w:type="dxa"/>
            <w:shd w:val="clear" w:color="auto" w:fill="auto"/>
          </w:tcPr>
          <w:p w14:paraId="70CE794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C0F3ED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EB3BE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65559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8AFFD52" w14:textId="77777777" w:rsidTr="006C3667">
        <w:tc>
          <w:tcPr>
            <w:tcW w:w="2800" w:type="dxa"/>
            <w:shd w:val="clear" w:color="auto" w:fill="auto"/>
          </w:tcPr>
          <w:p w14:paraId="512ABF0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F0548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E6993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91211C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961DF1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6A28" w:rsidRPr="0012157F" w14:paraId="62E7FD75" w14:textId="77777777" w:rsidTr="004D012E">
        <w:tc>
          <w:tcPr>
            <w:tcW w:w="9104" w:type="dxa"/>
            <w:shd w:val="clear" w:color="auto" w:fill="D9D9D9"/>
          </w:tcPr>
          <w:p w14:paraId="24075070" w14:textId="77777777" w:rsidR="00566A28" w:rsidRPr="0012157F" w:rsidRDefault="00566A28" w:rsidP="004D012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7A5A0C5" w14:textId="77777777" w:rsidR="00566A28" w:rsidRPr="00094F76" w:rsidRDefault="00566A28" w:rsidP="004D01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66A2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3815755E" w14:textId="77777777" w:rsidR="00566A28" w:rsidRPr="0017574D" w:rsidRDefault="00566A28" w:rsidP="004D012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A445BC9" w14:textId="77777777" w:rsidR="00566A28" w:rsidRDefault="00566A28" w:rsidP="004D012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B81F02F" w14:textId="77777777" w:rsidR="00566A28" w:rsidRPr="002C3302" w:rsidRDefault="00566A28" w:rsidP="004D01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8F36F28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FC42D3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9975BEB" w14:textId="77777777" w:rsidTr="006C3667">
        <w:tc>
          <w:tcPr>
            <w:tcW w:w="2269" w:type="dxa"/>
            <w:shd w:val="clear" w:color="auto" w:fill="auto"/>
          </w:tcPr>
          <w:p w14:paraId="419C64B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D0353E" w14:textId="6058261A" w:rsidR="00B95C96" w:rsidRPr="00A2540E" w:rsidRDefault="00566A2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6A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</w:t>
            </w:r>
            <w:r w:rsidR="007347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(14 grup)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66A28" w:rsidRPr="00A2540E" w14:paraId="456A64DE" w14:textId="77777777" w:rsidTr="004D012E">
        <w:tc>
          <w:tcPr>
            <w:tcW w:w="2269" w:type="dxa"/>
            <w:shd w:val="clear" w:color="auto" w:fill="auto"/>
          </w:tcPr>
          <w:p w14:paraId="3EAE42C1" w14:textId="77777777" w:rsidR="00566A28" w:rsidRPr="00A2540E" w:rsidRDefault="00566A28" w:rsidP="004D01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43ADAC" w14:textId="77777777" w:rsidR="00566A28" w:rsidRPr="00A2540E" w:rsidRDefault="00566A28" w:rsidP="004D01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6A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SZP-271-17/24</w:t>
            </w:r>
          </w:p>
        </w:tc>
      </w:tr>
    </w:tbl>
    <w:p w14:paraId="1DAC7A22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CD629E3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566A28" w:rsidRPr="00566A2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F11EAD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D6C14CD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666C14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F10D113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331A669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2C9E230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5F70F54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213AC5B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7C80AA7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04DA29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D62CF9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2C3E804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0A8D8D1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8928AF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A88D323" w14:textId="77777777" w:rsidTr="006C3667">
        <w:tc>
          <w:tcPr>
            <w:tcW w:w="2660" w:type="dxa"/>
            <w:shd w:val="clear" w:color="auto" w:fill="auto"/>
          </w:tcPr>
          <w:p w14:paraId="68E9F2A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0FEBF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7DBDB4F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87966A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63DF4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7A3D26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6A2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E18DAFA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9854B" w14:textId="77777777" w:rsidR="00FA64F2" w:rsidRDefault="00FA64F2" w:rsidP="0038231F">
      <w:pPr>
        <w:spacing w:after="0" w:line="240" w:lineRule="auto"/>
      </w:pPr>
      <w:r>
        <w:separator/>
      </w:r>
    </w:p>
  </w:endnote>
  <w:endnote w:type="continuationSeparator" w:id="0">
    <w:p w14:paraId="6D5024D4" w14:textId="77777777" w:rsidR="00FA64F2" w:rsidRDefault="00FA64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98A86" w14:textId="77777777" w:rsidR="00566A28" w:rsidRDefault="00566A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5679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83993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B1FAE" w14:textId="77777777" w:rsidR="00566A28" w:rsidRDefault="00566A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12E36" w14:textId="77777777" w:rsidR="00FA64F2" w:rsidRDefault="00FA64F2" w:rsidP="0038231F">
      <w:pPr>
        <w:spacing w:after="0" w:line="240" w:lineRule="auto"/>
      </w:pPr>
      <w:r>
        <w:separator/>
      </w:r>
    </w:p>
  </w:footnote>
  <w:footnote w:type="continuationSeparator" w:id="0">
    <w:p w14:paraId="449888DA" w14:textId="77777777" w:rsidR="00FA64F2" w:rsidRDefault="00FA64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F329" w14:textId="77777777" w:rsidR="00566A28" w:rsidRDefault="00566A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A7D12" w14:textId="77777777" w:rsidR="00566A28" w:rsidRDefault="00566A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7BD01" w14:textId="77777777" w:rsidR="00566A28" w:rsidRDefault="00566A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746440">
    <w:abstractNumId w:val="12"/>
  </w:num>
  <w:num w:numId="2" w16cid:durableId="402141691">
    <w:abstractNumId w:val="0"/>
  </w:num>
  <w:num w:numId="3" w16cid:durableId="578249556">
    <w:abstractNumId w:val="11"/>
  </w:num>
  <w:num w:numId="4" w16cid:durableId="1798989279">
    <w:abstractNumId w:val="16"/>
  </w:num>
  <w:num w:numId="5" w16cid:durableId="1879052625">
    <w:abstractNumId w:val="13"/>
  </w:num>
  <w:num w:numId="6" w16cid:durableId="37821596">
    <w:abstractNumId w:val="10"/>
  </w:num>
  <w:num w:numId="7" w16cid:durableId="1237014721">
    <w:abstractNumId w:val="1"/>
  </w:num>
  <w:num w:numId="8" w16cid:durableId="1049916702">
    <w:abstractNumId w:val="6"/>
  </w:num>
  <w:num w:numId="9" w16cid:durableId="1550412503">
    <w:abstractNumId w:val="4"/>
  </w:num>
  <w:num w:numId="10" w16cid:durableId="2055884088">
    <w:abstractNumId w:val="7"/>
  </w:num>
  <w:num w:numId="11" w16cid:durableId="330648676">
    <w:abstractNumId w:val="5"/>
  </w:num>
  <w:num w:numId="12" w16cid:durableId="1529680991">
    <w:abstractNumId w:val="9"/>
  </w:num>
  <w:num w:numId="13" w16cid:durableId="748237404">
    <w:abstractNumId w:val="3"/>
  </w:num>
  <w:num w:numId="14" w16cid:durableId="558131951">
    <w:abstractNumId w:val="2"/>
  </w:num>
  <w:num w:numId="15" w16cid:durableId="379091711">
    <w:abstractNumId w:val="15"/>
  </w:num>
  <w:num w:numId="16" w16cid:durableId="1329407913">
    <w:abstractNumId w:val="8"/>
  </w:num>
  <w:num w:numId="17" w16cid:durableId="8850264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4F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6A28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47ED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766B"/>
    <w:rsid w:val="00F66810"/>
    <w:rsid w:val="00F8042D"/>
    <w:rsid w:val="00F8636A"/>
    <w:rsid w:val="00F90CD1"/>
    <w:rsid w:val="00FA3E7B"/>
    <w:rsid w:val="00FA5BC5"/>
    <w:rsid w:val="00FA64F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D43A1"/>
  <w15:docId w15:val="{99EEFE3E-5CAC-4656-A800-18775BB9E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2016-07-26T10:32:00Z</cp:lastPrinted>
  <dcterms:created xsi:type="dcterms:W3CDTF">2024-05-28T07:52:00Z</dcterms:created>
  <dcterms:modified xsi:type="dcterms:W3CDTF">2024-05-28T08:09:00Z</dcterms:modified>
</cp:coreProperties>
</file>