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7E8EF" w14:textId="60DB4C03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84CB5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63F6FB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AFDD8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CD299E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666F12F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AAE936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2FD0F09" w14:textId="77777777" w:rsidTr="004F10A0">
        <w:tc>
          <w:tcPr>
            <w:tcW w:w="2269" w:type="dxa"/>
            <w:shd w:val="clear" w:color="auto" w:fill="auto"/>
          </w:tcPr>
          <w:p w14:paraId="665AC0C5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A22F4A" w14:textId="41ACB363" w:rsidR="00A137C9" w:rsidRPr="00A2540E" w:rsidRDefault="00FE76F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76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</w:t>
            </w:r>
            <w:r w:rsidR="00E05BF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(14 grup)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76F6" w:rsidRPr="00A2540E" w14:paraId="1F8524D5" w14:textId="77777777" w:rsidTr="004D012E">
        <w:tc>
          <w:tcPr>
            <w:tcW w:w="2269" w:type="dxa"/>
            <w:shd w:val="clear" w:color="auto" w:fill="auto"/>
          </w:tcPr>
          <w:p w14:paraId="2136AE5A" w14:textId="77777777" w:rsidR="00FE76F6" w:rsidRPr="00A2540E" w:rsidRDefault="00FE76F6" w:rsidP="004D01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CB839E" w14:textId="77777777" w:rsidR="00FE76F6" w:rsidRPr="00A2540E" w:rsidRDefault="00FE76F6" w:rsidP="004D01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76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SZP-271-17/24</w:t>
            </w:r>
          </w:p>
        </w:tc>
      </w:tr>
    </w:tbl>
    <w:p w14:paraId="51E2D073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563BA27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E76F6" w:rsidRPr="00FE76F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DE90CA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513ECA5" w14:textId="77777777" w:rsidTr="00A137C9">
        <w:tc>
          <w:tcPr>
            <w:tcW w:w="617" w:type="dxa"/>
            <w:shd w:val="clear" w:color="auto" w:fill="auto"/>
            <w:vAlign w:val="center"/>
          </w:tcPr>
          <w:p w14:paraId="509691F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B6ABF3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93799C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DA6DD29" w14:textId="77777777" w:rsidTr="00A137C9">
        <w:tc>
          <w:tcPr>
            <w:tcW w:w="617" w:type="dxa"/>
            <w:shd w:val="clear" w:color="auto" w:fill="auto"/>
            <w:vAlign w:val="center"/>
          </w:tcPr>
          <w:p w14:paraId="586A3EF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EFF9A4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ECF316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E30F968" w14:textId="77777777" w:rsidTr="00A137C9">
        <w:tc>
          <w:tcPr>
            <w:tcW w:w="617" w:type="dxa"/>
            <w:shd w:val="clear" w:color="auto" w:fill="auto"/>
            <w:vAlign w:val="center"/>
          </w:tcPr>
          <w:p w14:paraId="657F563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11A900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313806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DCE166" w14:textId="47620D93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E76F6" w:rsidRPr="00FE76F6">
        <w:rPr>
          <w:rFonts w:ascii="Arial" w:hAnsi="Arial" w:cs="Arial"/>
          <w:sz w:val="24"/>
          <w:szCs w:val="24"/>
        </w:rPr>
        <w:t>(</w:t>
      </w:r>
      <w:proofErr w:type="spellStart"/>
      <w:r w:rsidR="00FE76F6" w:rsidRPr="00FE76F6">
        <w:rPr>
          <w:rFonts w:ascii="Arial" w:hAnsi="Arial" w:cs="Arial"/>
          <w:sz w:val="24"/>
          <w:szCs w:val="24"/>
        </w:rPr>
        <w:t>t.j</w:t>
      </w:r>
      <w:proofErr w:type="spellEnd"/>
      <w:r w:rsidR="00FE76F6" w:rsidRPr="00FE76F6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A02C0A4" w14:textId="77777777" w:rsidTr="00A137C9">
        <w:tc>
          <w:tcPr>
            <w:tcW w:w="617" w:type="dxa"/>
            <w:shd w:val="clear" w:color="auto" w:fill="auto"/>
            <w:vAlign w:val="center"/>
          </w:tcPr>
          <w:p w14:paraId="5FBFDEF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EDAA76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55571FE" w14:textId="558B9AC5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dostaw/usług</w:t>
            </w:r>
          </w:p>
        </w:tc>
      </w:tr>
      <w:tr w:rsidR="00B641BE" w:rsidRPr="0087706D" w14:paraId="05891B1E" w14:textId="77777777" w:rsidTr="00A137C9">
        <w:tc>
          <w:tcPr>
            <w:tcW w:w="617" w:type="dxa"/>
            <w:shd w:val="clear" w:color="auto" w:fill="auto"/>
            <w:vAlign w:val="center"/>
          </w:tcPr>
          <w:p w14:paraId="16A5233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845452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479F3C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6B2CE62" w14:textId="77777777" w:rsidTr="00A137C9">
        <w:tc>
          <w:tcPr>
            <w:tcW w:w="617" w:type="dxa"/>
            <w:shd w:val="clear" w:color="auto" w:fill="auto"/>
            <w:vAlign w:val="center"/>
          </w:tcPr>
          <w:p w14:paraId="77E205D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50809C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06C52D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A45BFF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06A09A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689D7CB" w14:textId="77777777" w:rsidTr="004F10A0">
        <w:tc>
          <w:tcPr>
            <w:tcW w:w="2660" w:type="dxa"/>
            <w:shd w:val="clear" w:color="auto" w:fill="auto"/>
          </w:tcPr>
          <w:p w14:paraId="1F01E2A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5FF77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AA5FDF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D0D46E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166A32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8ECE3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E76F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12848F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8445D" w14:textId="77777777" w:rsidR="00E709FE" w:rsidRDefault="00E709FE" w:rsidP="00025386">
      <w:pPr>
        <w:spacing w:after="0" w:line="240" w:lineRule="auto"/>
      </w:pPr>
      <w:r>
        <w:separator/>
      </w:r>
    </w:p>
  </w:endnote>
  <w:endnote w:type="continuationSeparator" w:id="0">
    <w:p w14:paraId="7382FF12" w14:textId="77777777" w:rsidR="00E709FE" w:rsidRDefault="00E709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D4A6E" w14:textId="77777777" w:rsidR="00FE76F6" w:rsidRDefault="00FE76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C57D4" w14:textId="77777777" w:rsidR="00025386" w:rsidRDefault="00B84CB5" w:rsidP="00025386">
    <w:pPr>
      <w:pStyle w:val="Stopka"/>
      <w:tabs>
        <w:tab w:val="clear" w:pos="4536"/>
      </w:tabs>
      <w:jc w:val="center"/>
    </w:pPr>
    <w:r>
      <w:rPr>
        <w:noProof/>
      </w:rPr>
      <w:pict w14:anchorId="089BA0A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9223A1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1AF7D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2179" w14:textId="77777777" w:rsidR="00FE76F6" w:rsidRDefault="00FE76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B3458" w14:textId="77777777" w:rsidR="00E709FE" w:rsidRDefault="00E709FE" w:rsidP="00025386">
      <w:pPr>
        <w:spacing w:after="0" w:line="240" w:lineRule="auto"/>
      </w:pPr>
      <w:r>
        <w:separator/>
      </w:r>
    </w:p>
  </w:footnote>
  <w:footnote w:type="continuationSeparator" w:id="0">
    <w:p w14:paraId="3CC77CCE" w14:textId="77777777" w:rsidR="00E709FE" w:rsidRDefault="00E709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6E1D" w14:textId="77777777" w:rsidR="00FE76F6" w:rsidRDefault="00FE76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3265C" w14:textId="77777777" w:rsidR="00FE76F6" w:rsidRDefault="00FE76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1657D" w14:textId="77777777" w:rsidR="00FE76F6" w:rsidRDefault="00FE76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425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9F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84CB5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5BFF"/>
    <w:rsid w:val="00E27ABB"/>
    <w:rsid w:val="00E67109"/>
    <w:rsid w:val="00E709FE"/>
    <w:rsid w:val="00E86D3B"/>
    <w:rsid w:val="00EC10EE"/>
    <w:rsid w:val="00EF3368"/>
    <w:rsid w:val="00F334B4"/>
    <w:rsid w:val="00FB7BA7"/>
    <w:rsid w:val="00FE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05B91"/>
  <w15:chartTrackingRefBased/>
  <w15:docId w15:val="{16861E7F-4573-46B3-B710-1BB75193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2024-06-03T10:41:00Z</cp:lastPrinted>
  <dcterms:created xsi:type="dcterms:W3CDTF">2024-06-03T10:41:00Z</dcterms:created>
  <dcterms:modified xsi:type="dcterms:W3CDTF">2024-06-03T10:41:00Z</dcterms:modified>
</cp:coreProperties>
</file>