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ED4F2A" w14:textId="77777777" w:rsidR="00D62E6E" w:rsidRPr="00853C3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853C3B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B62D1" w:rsidRPr="00853C3B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853C3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53C3B" w14:paraId="60898AF8" w14:textId="77777777" w:rsidTr="00D62E6E">
        <w:tc>
          <w:tcPr>
            <w:tcW w:w="2800" w:type="dxa"/>
            <w:shd w:val="clear" w:color="auto" w:fill="auto"/>
          </w:tcPr>
          <w:p w14:paraId="7002A525" w14:textId="77777777" w:rsidR="00D62E6E" w:rsidRPr="00853C3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53C3B">
              <w:rPr>
                <w:rFonts w:ascii="Arial Narrow" w:hAnsi="Arial Narrow" w:cs="Arial"/>
                <w:b/>
              </w:rPr>
              <w:t>Wykonawca</w:t>
            </w:r>
            <w:r w:rsidRPr="00853C3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08660B2" w14:textId="77777777" w:rsidR="00D62E6E" w:rsidRPr="00853C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E386801" w14:textId="77777777" w:rsidR="00D62E6E" w:rsidRPr="00853C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FAB1F3" w14:textId="77777777" w:rsidR="00D62E6E" w:rsidRPr="00853C3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53C3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53C3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53C3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853C3B" w14:paraId="52EBE773" w14:textId="77777777" w:rsidTr="00D62E6E">
        <w:tc>
          <w:tcPr>
            <w:tcW w:w="2800" w:type="dxa"/>
            <w:shd w:val="clear" w:color="auto" w:fill="auto"/>
          </w:tcPr>
          <w:p w14:paraId="17A5482E" w14:textId="77777777" w:rsidR="00D62E6E" w:rsidRPr="00853C3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53C3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ACEB865" w14:textId="77777777" w:rsidR="00D62E6E" w:rsidRPr="00853C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784D090" w14:textId="77777777" w:rsidR="00D62E6E" w:rsidRPr="00853C3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41DDEF" w14:textId="77777777" w:rsidR="00D62E6E" w:rsidRPr="00853C3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53C3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53C3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53C3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F1B0783" w14:textId="77777777" w:rsidR="00BC121E" w:rsidRPr="00853C3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B62D1" w:rsidRPr="00853C3B" w14:paraId="2BF39AAC" w14:textId="77777777" w:rsidTr="00D500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FBF32D" w14:textId="77777777" w:rsidR="004B62D1" w:rsidRPr="00853C3B" w:rsidRDefault="004B62D1" w:rsidP="00D5004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7EACBCDE" w14:textId="77777777" w:rsidR="004B62D1" w:rsidRPr="00853C3B" w:rsidRDefault="004B62D1" w:rsidP="00D5004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53C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853C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853C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853C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853C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853C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43D68157" w14:textId="77777777" w:rsidR="004B62D1" w:rsidRPr="00853C3B" w:rsidRDefault="004B62D1" w:rsidP="00D5004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172CC7A4" w14:textId="77777777" w:rsidR="004B62D1" w:rsidRPr="00853C3B" w:rsidRDefault="004B62D1" w:rsidP="00D5004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B8185E3" w14:textId="77777777" w:rsidR="00BC121E" w:rsidRPr="00853C3B" w:rsidRDefault="004B62D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53C3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853C3B">
        <w:rPr>
          <w:rFonts w:ascii="Arial Narrow" w:eastAsia="Times New Roman" w:hAnsi="Arial Narrow" w:cs="Arial"/>
          <w:lang w:eastAsia="pl-PL"/>
        </w:rPr>
        <w:t>N</w:t>
      </w:r>
      <w:r w:rsidR="00BC121E" w:rsidRPr="00853C3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53C3B" w14:paraId="14F2EDA4" w14:textId="77777777" w:rsidTr="00D62E6E">
        <w:tc>
          <w:tcPr>
            <w:tcW w:w="2269" w:type="dxa"/>
            <w:shd w:val="clear" w:color="auto" w:fill="auto"/>
          </w:tcPr>
          <w:p w14:paraId="72FA214A" w14:textId="77777777" w:rsidR="00D62E6E" w:rsidRPr="00853C3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DC0D32" w14:textId="77777777" w:rsidR="00D62E6E" w:rsidRPr="00853C3B" w:rsidRDefault="004B62D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produktów leczniczych </w:t>
            </w:r>
            <w:proofErr w:type="gramStart"/>
            <w:r w:rsidRPr="00853C3B">
              <w:rPr>
                <w:rFonts w:ascii="Arial Narrow" w:eastAsia="Times New Roman" w:hAnsi="Arial Narrow" w:cs="Arial"/>
                <w:bCs/>
                <w:lang w:eastAsia="pl-PL"/>
              </w:rPr>
              <w:t>różnych  oraz</w:t>
            </w:r>
            <w:proofErr w:type="gramEnd"/>
            <w:r w:rsidRPr="00853C3B">
              <w:rPr>
                <w:rFonts w:ascii="Arial Narrow" w:eastAsia="Times New Roman" w:hAnsi="Arial Narrow" w:cs="Arial"/>
                <w:bCs/>
                <w:lang w:eastAsia="pl-PL"/>
              </w:rPr>
              <w:t xml:space="preserve"> w szpitalnych programach lekowych oraz chemioterapii na okres 24 miesięcy</w:t>
            </w:r>
            <w:r w:rsidR="00D62E6E" w:rsidRPr="00853C3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B62D1" w:rsidRPr="00853C3B" w14:paraId="210DB51A" w14:textId="77777777" w:rsidTr="00D5004E">
        <w:tc>
          <w:tcPr>
            <w:tcW w:w="2269" w:type="dxa"/>
            <w:shd w:val="clear" w:color="auto" w:fill="auto"/>
          </w:tcPr>
          <w:p w14:paraId="46936214" w14:textId="77777777" w:rsidR="004B62D1" w:rsidRPr="00853C3B" w:rsidRDefault="004B62D1" w:rsidP="00D500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2672C5" w14:textId="77777777" w:rsidR="004B62D1" w:rsidRPr="00853C3B" w:rsidRDefault="004B62D1" w:rsidP="00D500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bCs/>
                <w:lang w:eastAsia="pl-PL"/>
              </w:rPr>
              <w:t>64/2024</w:t>
            </w:r>
          </w:p>
        </w:tc>
      </w:tr>
    </w:tbl>
    <w:p w14:paraId="25E96F81" w14:textId="77777777" w:rsidR="00BC121E" w:rsidRPr="00853C3B" w:rsidRDefault="004B62D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853C3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853C3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853C3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853C3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853C3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853C3B">
        <w:rPr>
          <w:rFonts w:ascii="Arial Narrow" w:eastAsia="Times New Roman" w:hAnsi="Arial Narrow" w:cs="Arial"/>
          <w:bCs/>
          <w:lang w:eastAsia="pl-PL"/>
        </w:rPr>
        <w:t>, że:</w:t>
      </w:r>
    </w:p>
    <w:p w14:paraId="07675F2A" w14:textId="77777777" w:rsidR="00BC121E" w:rsidRPr="00853C3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853C3B">
        <w:rPr>
          <w:rFonts w:ascii="Arial Narrow" w:eastAsia="Times New Roman" w:hAnsi="Arial Narrow" w:cs="Arial"/>
          <w:b/>
          <w:bCs/>
        </w:rPr>
        <w:object w:dxaOrig="0" w:dyaOrig="0" w14:anchorId="64DC33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853C3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853C3B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853C3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853C3B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853C3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853C3B">
        <w:rPr>
          <w:rFonts w:ascii="Arial Narrow" w:eastAsia="Times New Roman" w:hAnsi="Arial Narrow" w:cs="Arial"/>
          <w:lang w:eastAsia="pl-PL"/>
        </w:rPr>
        <w:t>.</w:t>
      </w:r>
    </w:p>
    <w:p w14:paraId="23BA83AF" w14:textId="77777777" w:rsidR="00BC121E" w:rsidRPr="00853C3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53C3B">
        <w:rPr>
          <w:rFonts w:ascii="Arial Narrow" w:eastAsia="Times New Roman" w:hAnsi="Arial Narrow" w:cs="Arial"/>
          <w:b/>
          <w:bCs/>
        </w:rPr>
        <w:object w:dxaOrig="0" w:dyaOrig="0" w14:anchorId="6EB5F83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853C3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853C3B">
        <w:rPr>
          <w:rFonts w:ascii="Arial Narrow" w:eastAsia="Times New Roman" w:hAnsi="Arial Narrow" w:cs="Arial"/>
          <w:lang w:eastAsia="pl-PL"/>
        </w:rPr>
        <w:t xml:space="preserve">            </w:t>
      </w:r>
      <w:r w:rsidRPr="00853C3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853C3B">
        <w:rPr>
          <w:rFonts w:ascii="Arial Narrow" w:eastAsia="Times New Roman" w:hAnsi="Arial Narrow" w:cs="Arial"/>
          <w:lang w:eastAsia="pl-PL"/>
        </w:rPr>
        <w:t>t.j. Dz.U. z 2023r. poz. 1689</w:t>
      </w:r>
      <w:r w:rsidRPr="00853C3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455A979B" w14:textId="77777777" w:rsidR="00BF69A4" w:rsidRPr="00853C3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53C3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53C3B" w14:paraId="2C76EB9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6F6A4" w14:textId="77777777" w:rsidR="00BC121E" w:rsidRPr="00853C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C98B" w14:textId="77777777" w:rsidR="00BC121E" w:rsidRPr="00853C3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BCC7" w14:textId="77777777" w:rsidR="00BC121E" w:rsidRPr="00853C3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853C3B" w14:paraId="3D9E11E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9F79E" w14:textId="77777777" w:rsidR="00BC121E" w:rsidRPr="00853C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65D3" w14:textId="77777777" w:rsidR="00BC121E" w:rsidRPr="00853C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5268" w14:textId="77777777" w:rsidR="00BC121E" w:rsidRPr="00853C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853C3B" w14:paraId="4A1550C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1DEF9" w14:textId="77777777" w:rsidR="00BC121E" w:rsidRPr="00853C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F3A9" w14:textId="77777777" w:rsidR="00BC121E" w:rsidRPr="00853C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8850" w14:textId="77777777" w:rsidR="00BC121E" w:rsidRPr="00853C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EC9F6AF" w14:textId="77777777" w:rsidR="00BC121E" w:rsidRPr="00853C3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853C3B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1509571E" w14:textId="77777777" w:rsidR="00BC121E" w:rsidRPr="00853C3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853C3B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853C3B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225FCE93" w14:textId="77777777" w:rsidR="00067B62" w:rsidRPr="00853C3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853C3B">
        <w:rPr>
          <w:rFonts w:ascii="Arial Narrow" w:eastAsia="Times New Roman" w:hAnsi="Arial Narrow" w:cs="Arial"/>
          <w:color w:val="0070C0"/>
          <w:lang w:eastAsia="pl-PL"/>
        </w:rPr>
        <w:t>*</w:t>
      </w:r>
      <w:r w:rsidRPr="00853C3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853C3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5084AB7A" w14:textId="77777777" w:rsidR="00067B62" w:rsidRPr="00853C3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53C3B" w14:paraId="713466D9" w14:textId="77777777" w:rsidTr="00620E37">
        <w:tc>
          <w:tcPr>
            <w:tcW w:w="2660" w:type="dxa"/>
            <w:shd w:val="clear" w:color="auto" w:fill="auto"/>
          </w:tcPr>
          <w:p w14:paraId="0CB34B81" w14:textId="77777777" w:rsidR="00BC121E" w:rsidRPr="00853C3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56441B8" w14:textId="77777777" w:rsidR="00BC121E" w:rsidRPr="00853C3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23A0FFB" w14:textId="77777777" w:rsidR="00BC121E" w:rsidRPr="00853C3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853C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853C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883C563" w14:textId="77777777" w:rsidR="00BC121E" w:rsidRPr="00853C3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2381918" w14:textId="77777777" w:rsidR="00BC121E" w:rsidRPr="00853C3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278C0A" w14:textId="77777777" w:rsidR="00BC121E" w:rsidRPr="00853C3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53C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B62D1" w:rsidRPr="00853C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853C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853C3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25A7F8F" w14:textId="77777777" w:rsidR="00106AC7" w:rsidRPr="00853C3B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853C3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2E4DC" w14:textId="77777777" w:rsidR="006A4D2C" w:rsidRDefault="006A4D2C">
      <w:r>
        <w:separator/>
      </w:r>
    </w:p>
  </w:endnote>
  <w:endnote w:type="continuationSeparator" w:id="0">
    <w:p w14:paraId="0C2E3794" w14:textId="77777777" w:rsidR="006A4D2C" w:rsidRDefault="006A4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5F1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9DC20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9586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4E033E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C2773BE">
        <v:line id="_x0000_s1025" style="position:absolute;left:0;text-align:left;z-index:251657728" from="-3.85pt,8.7pt" to="455.15pt,8.7pt"/>
      </w:pict>
    </w:r>
  </w:p>
  <w:p w14:paraId="2833839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04674" w14:textId="77777777" w:rsidR="004B62D1" w:rsidRDefault="004B62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881C6" w14:textId="77777777" w:rsidR="006A4D2C" w:rsidRDefault="006A4D2C">
      <w:r>
        <w:separator/>
      </w:r>
    </w:p>
  </w:footnote>
  <w:footnote w:type="continuationSeparator" w:id="0">
    <w:p w14:paraId="73AFA378" w14:textId="77777777" w:rsidR="006A4D2C" w:rsidRDefault="006A4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3D468" w14:textId="77777777" w:rsidR="004B62D1" w:rsidRDefault="004B6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5E7D6" w14:textId="77777777" w:rsidR="004B62D1" w:rsidRDefault="004B62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AC8F1" w14:textId="77777777" w:rsidR="004B62D1" w:rsidRDefault="004B62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7932040">
    <w:abstractNumId w:val="13"/>
  </w:num>
  <w:num w:numId="2" w16cid:durableId="1262879229">
    <w:abstractNumId w:val="0"/>
  </w:num>
  <w:num w:numId="3" w16cid:durableId="1731729715">
    <w:abstractNumId w:val="11"/>
  </w:num>
  <w:num w:numId="4" w16cid:durableId="1784037984">
    <w:abstractNumId w:val="8"/>
  </w:num>
  <w:num w:numId="5" w16cid:durableId="811024697">
    <w:abstractNumId w:val="7"/>
  </w:num>
  <w:num w:numId="6" w16cid:durableId="1865436875">
    <w:abstractNumId w:val="1"/>
  </w:num>
  <w:num w:numId="7" w16cid:durableId="142308699">
    <w:abstractNumId w:val="6"/>
  </w:num>
  <w:num w:numId="8" w16cid:durableId="1956017742">
    <w:abstractNumId w:val="3"/>
  </w:num>
  <w:num w:numId="9" w16cid:durableId="1661884335">
    <w:abstractNumId w:val="2"/>
  </w:num>
  <w:num w:numId="10" w16cid:durableId="523255391">
    <w:abstractNumId w:val="5"/>
  </w:num>
  <w:num w:numId="11" w16cid:durableId="329332491">
    <w:abstractNumId w:val="10"/>
  </w:num>
  <w:num w:numId="12" w16cid:durableId="1370453744">
    <w:abstractNumId w:val="4"/>
  </w:num>
  <w:num w:numId="13" w16cid:durableId="412047998">
    <w:abstractNumId w:val="9"/>
  </w:num>
  <w:num w:numId="14" w16cid:durableId="18263116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D2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62D1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4D2C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53C3B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7B27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39584F"/>
  <w15:chartTrackingRefBased/>
  <w15:docId w15:val="{761E168E-7835-4054-9530-AB40346B1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2024-05-27T07:24:00Z</dcterms:created>
  <dcterms:modified xsi:type="dcterms:W3CDTF">2024-05-27T07:24:00Z</dcterms:modified>
</cp:coreProperties>
</file>