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B5721F" w14:textId="7A81CCC7" w:rsidR="00025386" w:rsidRPr="00C1423D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C1423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0588E">
        <w:rPr>
          <w:rFonts w:ascii="Arial Narrow" w:hAnsi="Arial Narrow" w:cs="Arial"/>
          <w:bCs/>
          <w:i w:val="0"/>
          <w:sz w:val="22"/>
          <w:szCs w:val="22"/>
        </w:rPr>
        <w:t>5</w:t>
      </w:r>
      <w:r w:rsidR="00C842A5">
        <w:rPr>
          <w:rFonts w:ascii="Arial Narrow" w:hAnsi="Arial Narrow" w:cs="Arial"/>
          <w:bCs/>
          <w:i w:val="0"/>
          <w:sz w:val="22"/>
          <w:szCs w:val="22"/>
        </w:rPr>
        <w:t xml:space="preserve"> </w:t>
      </w:r>
      <w:r w:rsidR="007666D6" w:rsidRPr="00C1423D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C1423D" w14:paraId="2C0A517A" w14:textId="77777777" w:rsidTr="00467CA2">
        <w:tc>
          <w:tcPr>
            <w:tcW w:w="2800" w:type="dxa"/>
            <w:shd w:val="clear" w:color="auto" w:fill="auto"/>
          </w:tcPr>
          <w:p w14:paraId="1FE807AC" w14:textId="77777777" w:rsidR="00D520D3" w:rsidRPr="00C1423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1423D">
              <w:rPr>
                <w:rFonts w:ascii="Arial Narrow" w:hAnsi="Arial Narrow" w:cs="Arial"/>
                <w:b/>
              </w:rPr>
              <w:t>Podmiot</w:t>
            </w:r>
            <w:r w:rsidRPr="00C1423D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37B275B" w14:textId="77777777" w:rsidR="00D520D3" w:rsidRPr="00C142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6A187AE" w14:textId="77777777" w:rsidR="00D520D3" w:rsidRPr="00C142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DDEEBD6" w14:textId="77777777" w:rsidR="00D520D3" w:rsidRPr="00C1423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C142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C1423D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C142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</w:t>
            </w:r>
            <w:proofErr w:type="spellStart"/>
            <w:r w:rsidRPr="00C142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CEiDG</w:t>
            </w:r>
            <w:proofErr w:type="spellEnd"/>
            <w:r w:rsidRPr="00C142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D520D3" w:rsidRPr="00C1423D" w14:paraId="3CAE7857" w14:textId="77777777" w:rsidTr="00467CA2">
        <w:tc>
          <w:tcPr>
            <w:tcW w:w="2800" w:type="dxa"/>
            <w:shd w:val="clear" w:color="auto" w:fill="auto"/>
          </w:tcPr>
          <w:p w14:paraId="22E47BE8" w14:textId="77777777" w:rsidR="00D520D3" w:rsidRPr="00C1423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C1423D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2722ACE" w14:textId="77777777" w:rsidR="00D520D3" w:rsidRPr="00C142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0E0EB2A" w14:textId="77777777" w:rsidR="00D520D3" w:rsidRPr="00C1423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FAA8B4B" w14:textId="77777777" w:rsidR="00D520D3" w:rsidRPr="00C1423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C142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C1423D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C1423D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</w:tbl>
    <w:p w14:paraId="0C4B6F03" w14:textId="77777777" w:rsidR="00B62AD0" w:rsidRPr="00C1423D" w:rsidRDefault="00B62AD0" w:rsidP="00D520D3">
      <w:pPr>
        <w:spacing w:after="360"/>
        <w:rPr>
          <w:rFonts w:ascii="Arial Narrow" w:hAnsi="Arial Narrow" w:cs="Arial"/>
          <w:iCs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C1423D" w14:paraId="7F91B32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EE6B8E" w14:textId="77777777" w:rsidR="00053927" w:rsidRPr="00C1423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1423D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09A0F989" w14:textId="77777777" w:rsidR="00053927" w:rsidRPr="00C1423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C1423D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C1423D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C1423D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3934D85" w14:textId="77777777" w:rsidR="0071340C" w:rsidRPr="00C1423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1423D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C1423D">
        <w:rPr>
          <w:rFonts w:ascii="Arial Narrow" w:eastAsia="Times New Roman" w:hAnsi="Arial Narrow" w:cs="Arial"/>
          <w:lang w:eastAsia="pl-PL"/>
        </w:rPr>
        <w:t xml:space="preserve">, </w:t>
      </w:r>
      <w:r w:rsidRPr="00C1423D">
        <w:rPr>
          <w:rFonts w:ascii="Arial Narrow" w:eastAsia="Times New Roman" w:hAnsi="Arial Narrow" w:cs="Arial"/>
          <w:lang w:eastAsia="pl-PL"/>
        </w:rPr>
        <w:t>w oparciu o</w:t>
      </w:r>
      <w:r w:rsidR="00EF3368" w:rsidRPr="00C1423D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C1423D">
        <w:rPr>
          <w:rFonts w:ascii="Arial Narrow" w:hAnsi="Arial Narrow" w:cs="Arial"/>
        </w:rPr>
        <w:t xml:space="preserve"> ustawy </w:t>
      </w:r>
      <w:r w:rsidR="00EF3368" w:rsidRPr="00C1423D">
        <w:rPr>
          <w:rFonts w:ascii="Arial Narrow" w:hAnsi="Arial Narrow" w:cs="Arial"/>
        </w:rPr>
        <w:t xml:space="preserve">z dnia 11 września 2019r. Prawo zamówień publicznych </w:t>
      </w:r>
      <w:r w:rsidR="008619AD" w:rsidRPr="00C1423D">
        <w:rPr>
          <w:rFonts w:ascii="Arial Narrow" w:hAnsi="Arial Narrow" w:cs="Arial"/>
        </w:rPr>
        <w:t>(</w:t>
      </w:r>
      <w:proofErr w:type="spellStart"/>
      <w:r w:rsidR="008619AD" w:rsidRPr="00C1423D">
        <w:rPr>
          <w:rFonts w:ascii="Arial Narrow" w:hAnsi="Arial Narrow" w:cs="Arial"/>
        </w:rPr>
        <w:t>t.j</w:t>
      </w:r>
      <w:proofErr w:type="spellEnd"/>
      <w:r w:rsidR="008619AD" w:rsidRPr="00C1423D">
        <w:rPr>
          <w:rFonts w:ascii="Arial Narrow" w:hAnsi="Arial Narrow" w:cs="Arial"/>
        </w:rPr>
        <w:t>. Dz. U. z 2023r. poz. 1605)</w:t>
      </w:r>
      <w:r w:rsidR="00E27ABB" w:rsidRPr="00C1423D">
        <w:rPr>
          <w:rFonts w:ascii="Arial Narrow" w:eastAsia="Times New Roman" w:hAnsi="Arial Narrow" w:cs="Arial"/>
          <w:lang w:eastAsia="pl-PL"/>
        </w:rPr>
        <w:t xml:space="preserve">, </w:t>
      </w:r>
      <w:r w:rsidRPr="00C1423D">
        <w:rPr>
          <w:rFonts w:ascii="Arial Narrow" w:eastAsia="Times New Roman" w:hAnsi="Arial Narrow" w:cs="Arial"/>
          <w:lang w:eastAsia="pl-PL"/>
        </w:rPr>
        <w:t xml:space="preserve">że </w:t>
      </w:r>
      <w:r w:rsidRPr="00C1423D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C1423D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C1423D">
        <w:rPr>
          <w:rFonts w:ascii="Arial Narrow" w:eastAsia="Times New Roman" w:hAnsi="Arial Narrow" w:cs="Arial"/>
          <w:lang w:eastAsia="pl-PL"/>
        </w:rPr>
        <w:t xml:space="preserve">do </w:t>
      </w:r>
      <w:r w:rsidRPr="00C1423D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C1423D" w14:paraId="6455C469" w14:textId="77777777" w:rsidTr="00467CA2">
        <w:tc>
          <w:tcPr>
            <w:tcW w:w="2269" w:type="dxa"/>
            <w:shd w:val="clear" w:color="auto" w:fill="auto"/>
          </w:tcPr>
          <w:p w14:paraId="15119327" w14:textId="77777777" w:rsidR="00D520D3" w:rsidRPr="00C1423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46FC9C" w14:textId="77777777" w:rsidR="00D520D3" w:rsidRPr="00C1423D" w:rsidRDefault="008619AD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bCs/>
                <w:lang w:eastAsia="pl-PL"/>
              </w:rPr>
              <w:t xml:space="preserve">Dostawy sukcesywne produktów leczniczych </w:t>
            </w:r>
            <w:proofErr w:type="gramStart"/>
            <w:r w:rsidRPr="00C1423D">
              <w:rPr>
                <w:rFonts w:ascii="Arial Narrow" w:eastAsia="Times New Roman" w:hAnsi="Arial Narrow" w:cs="Arial"/>
                <w:bCs/>
                <w:lang w:eastAsia="pl-PL"/>
              </w:rPr>
              <w:t>różnych  oraz</w:t>
            </w:r>
            <w:proofErr w:type="gramEnd"/>
            <w:r w:rsidRPr="00C1423D">
              <w:rPr>
                <w:rFonts w:ascii="Arial Narrow" w:eastAsia="Times New Roman" w:hAnsi="Arial Narrow" w:cs="Arial"/>
                <w:bCs/>
                <w:lang w:eastAsia="pl-PL"/>
              </w:rPr>
              <w:t xml:space="preserve"> w szpitalnych programach lekowych oraz chemioterapii na okres 24 miesięcy</w:t>
            </w:r>
            <w:r w:rsidR="00D520D3" w:rsidRPr="00C1423D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8619AD" w:rsidRPr="00C1423D" w14:paraId="3490AE7B" w14:textId="77777777" w:rsidTr="00D5004E">
        <w:tc>
          <w:tcPr>
            <w:tcW w:w="2269" w:type="dxa"/>
            <w:shd w:val="clear" w:color="auto" w:fill="auto"/>
          </w:tcPr>
          <w:p w14:paraId="495CE4E2" w14:textId="77777777" w:rsidR="008619AD" w:rsidRPr="00C1423D" w:rsidRDefault="008619AD" w:rsidP="00D5004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C58BCB" w14:textId="77777777" w:rsidR="008619AD" w:rsidRPr="00C1423D" w:rsidRDefault="008619AD" w:rsidP="00D5004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bCs/>
                <w:lang w:eastAsia="pl-PL"/>
              </w:rPr>
              <w:t>64/2024</w:t>
            </w:r>
          </w:p>
        </w:tc>
      </w:tr>
    </w:tbl>
    <w:p w14:paraId="2D828651" w14:textId="77777777" w:rsidR="00DC652A" w:rsidRPr="00C1423D" w:rsidRDefault="008619A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1423D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C1423D">
        <w:rPr>
          <w:rFonts w:ascii="Arial Narrow" w:eastAsia="Times New Roman" w:hAnsi="Arial Narrow" w:cs="Arial"/>
          <w:lang w:eastAsia="pl-PL"/>
        </w:rPr>
        <w:t>do dyspozycji Wykonawcy:</w:t>
      </w:r>
    </w:p>
    <w:p w14:paraId="03679EE8" w14:textId="77777777" w:rsidR="00DC652A" w:rsidRPr="00C1423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1423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947D6B7" w14:textId="77777777" w:rsidR="0071340C" w:rsidRPr="00C1423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C1423D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C1423D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C1423D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1404F94F" w14:textId="77777777" w:rsidR="0071340C" w:rsidRPr="00C1423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1DDD0279" w14:textId="77777777" w:rsidR="0071340C" w:rsidRPr="00C1423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C1423D">
        <w:rPr>
          <w:rFonts w:ascii="Arial Narrow" w:eastAsia="Times New Roman" w:hAnsi="Arial Narrow" w:cs="Arial"/>
          <w:lang w:eastAsia="pl-PL"/>
        </w:rPr>
        <w:t>nw. zasobów:</w:t>
      </w:r>
    </w:p>
    <w:p w14:paraId="42B4AD54" w14:textId="77777777" w:rsidR="0071340C" w:rsidRPr="00C142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1423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286A5366" w14:textId="77777777" w:rsidR="0071340C" w:rsidRPr="00C1423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C1423D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C1423D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C1423D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120E2867" w14:textId="77777777" w:rsidR="0071340C" w:rsidRPr="00C142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14:paraId="4430C1AC" w14:textId="77777777" w:rsidR="0071340C" w:rsidRPr="00C1423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14:paraId="1D82BD8D" w14:textId="77777777" w:rsidR="00DC652A" w:rsidRPr="00C1423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C1423D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C1423D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C1423D">
        <w:rPr>
          <w:rFonts w:ascii="Arial Narrow" w:eastAsia="Times New Roman" w:hAnsi="Arial Narrow" w:cs="Arial"/>
          <w:lang w:eastAsia="pl-PL"/>
        </w:rPr>
        <w:t>:</w:t>
      </w:r>
    </w:p>
    <w:p w14:paraId="3BAE8A70" w14:textId="77777777" w:rsidR="00DC652A" w:rsidRPr="00C142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C1423D">
        <w:rPr>
          <w:rFonts w:ascii="Arial Narrow" w:eastAsia="Times New Roman" w:hAnsi="Arial Narrow" w:cs="Arial"/>
          <w:lang w:eastAsia="pl-PL"/>
        </w:rPr>
        <w:t>u</w:t>
      </w:r>
      <w:r w:rsidR="00DC652A" w:rsidRPr="00C1423D">
        <w:rPr>
          <w:rFonts w:ascii="Arial Narrow" w:eastAsia="Times New Roman" w:hAnsi="Arial Narrow" w:cs="Arial"/>
          <w:lang w:eastAsia="pl-PL"/>
        </w:rPr>
        <w:t>dostę</w:t>
      </w:r>
      <w:r w:rsidRPr="00C1423D">
        <w:rPr>
          <w:rFonts w:ascii="Arial Narrow" w:eastAsia="Times New Roman" w:hAnsi="Arial Narrow" w:cs="Arial"/>
          <w:lang w:eastAsia="pl-PL"/>
        </w:rPr>
        <w:t>p</w:t>
      </w:r>
      <w:r w:rsidR="00DC652A" w:rsidRPr="00C1423D">
        <w:rPr>
          <w:rFonts w:ascii="Arial Narrow" w:eastAsia="Times New Roman" w:hAnsi="Arial Narrow" w:cs="Arial"/>
          <w:lang w:eastAsia="pl-PL"/>
        </w:rPr>
        <w:t>ni</w:t>
      </w:r>
      <w:r w:rsidRPr="00C1423D">
        <w:rPr>
          <w:rFonts w:ascii="Arial Narrow" w:eastAsia="Times New Roman" w:hAnsi="Arial Narrow" w:cs="Arial"/>
          <w:lang w:eastAsia="pl-PL"/>
        </w:rPr>
        <w:t>ę</w:t>
      </w:r>
      <w:r w:rsidR="00DC652A" w:rsidRPr="00C1423D">
        <w:rPr>
          <w:rFonts w:ascii="Arial Narrow" w:eastAsia="Times New Roman" w:hAnsi="Arial Narrow" w:cs="Arial"/>
          <w:lang w:eastAsia="pl-PL"/>
        </w:rPr>
        <w:t xml:space="preserve"> </w:t>
      </w:r>
      <w:r w:rsidRPr="00C1423D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3201B7B7" w14:textId="77777777" w:rsidR="0093388F" w:rsidRPr="00C1423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1423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6F1B6D5" w14:textId="77777777" w:rsidR="0093388F" w:rsidRPr="00C142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1423D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01FFCA92" w14:textId="77777777" w:rsidR="0093388F" w:rsidRPr="00C1423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C1423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4D0AF790" w14:textId="77777777" w:rsidR="00CB29AC" w:rsidRPr="00C1423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1423D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38C835D1" w14:textId="77777777" w:rsidR="00CB29AC" w:rsidRPr="00C1423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1423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73C56FFC" w14:textId="77777777" w:rsidR="00830970" w:rsidRPr="00C1423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C1423D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C1423D">
        <w:rPr>
          <w:rFonts w:ascii="Arial Narrow" w:eastAsia="Times New Roman" w:hAnsi="Arial Narrow" w:cs="Arial"/>
          <w:lang w:eastAsia="pl-PL"/>
        </w:rPr>
        <w:t xml:space="preserve">mojego </w:t>
      </w:r>
      <w:r w:rsidRPr="00C1423D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C1423D">
        <w:rPr>
          <w:rFonts w:ascii="Arial Narrow" w:eastAsia="Times New Roman" w:hAnsi="Arial Narrow" w:cs="Arial"/>
          <w:lang w:eastAsia="pl-PL"/>
        </w:rPr>
        <w:t>będzie następujący:</w:t>
      </w:r>
    </w:p>
    <w:p w14:paraId="78660750" w14:textId="77777777" w:rsidR="00E27ABB" w:rsidRPr="00C1423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C1423D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C1423D" w14:paraId="3ED3FF6D" w14:textId="77777777" w:rsidTr="00467CA2">
        <w:tc>
          <w:tcPr>
            <w:tcW w:w="2660" w:type="dxa"/>
            <w:shd w:val="clear" w:color="auto" w:fill="auto"/>
          </w:tcPr>
          <w:p w14:paraId="7D337022" w14:textId="77777777" w:rsidR="00D520D3" w:rsidRPr="00C142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961D418" w14:textId="77777777" w:rsidR="00D520D3" w:rsidRPr="00C142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79126D6A" w14:textId="77777777" w:rsidR="00D520D3" w:rsidRPr="00C1423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2FC6D66" w14:textId="77777777" w:rsidR="00D520D3" w:rsidRPr="00C142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38FDBF7E" w14:textId="77777777" w:rsidR="00D520D3" w:rsidRPr="00C1423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9A80BA7" w14:textId="77777777" w:rsidR="00D520D3" w:rsidRPr="00C1423D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C142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8619AD" w:rsidRPr="00C142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C142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C142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C1423D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65FAD8E1" w14:textId="77777777" w:rsidR="00E27ABB" w:rsidRPr="00C1423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C1423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06B12C" w14:textId="77777777" w:rsidR="00503A0E" w:rsidRDefault="00503A0E" w:rsidP="00025386">
      <w:pPr>
        <w:spacing w:after="0" w:line="240" w:lineRule="auto"/>
      </w:pPr>
      <w:r>
        <w:separator/>
      </w:r>
    </w:p>
  </w:endnote>
  <w:endnote w:type="continuationSeparator" w:id="0">
    <w:p w14:paraId="6E6BE553" w14:textId="77777777" w:rsidR="00503A0E" w:rsidRDefault="00503A0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AE5E3E" w14:textId="77777777" w:rsidR="008619AD" w:rsidRDefault="008619A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624D4D" w14:textId="77777777" w:rsidR="00025386" w:rsidRDefault="00C842A5" w:rsidP="00025386">
    <w:pPr>
      <w:pStyle w:val="Stopka"/>
      <w:tabs>
        <w:tab w:val="clear" w:pos="4536"/>
      </w:tabs>
      <w:jc w:val="center"/>
    </w:pPr>
    <w:r>
      <w:rPr>
        <w:noProof/>
      </w:rPr>
      <w:pict w14:anchorId="04DB62D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33C695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FA173A2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7F26D1" w14:textId="77777777" w:rsidR="008619AD" w:rsidRDefault="008619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752277" w14:textId="77777777" w:rsidR="00503A0E" w:rsidRDefault="00503A0E" w:rsidP="00025386">
      <w:pPr>
        <w:spacing w:after="0" w:line="240" w:lineRule="auto"/>
      </w:pPr>
      <w:r>
        <w:separator/>
      </w:r>
    </w:p>
  </w:footnote>
  <w:footnote w:type="continuationSeparator" w:id="0">
    <w:p w14:paraId="1A7CCF7A" w14:textId="77777777" w:rsidR="00503A0E" w:rsidRDefault="00503A0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19286" w14:textId="77777777" w:rsidR="008619AD" w:rsidRDefault="008619A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BCBD4C" w14:textId="77777777" w:rsidR="008619AD" w:rsidRDefault="008619A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15DD87" w14:textId="77777777" w:rsidR="008619AD" w:rsidRDefault="008619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2753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03A0E"/>
    <w:rsid w:val="00025386"/>
    <w:rsid w:val="000423B9"/>
    <w:rsid w:val="00053927"/>
    <w:rsid w:val="00066C44"/>
    <w:rsid w:val="00071D4C"/>
    <w:rsid w:val="00084786"/>
    <w:rsid w:val="000A12B2"/>
    <w:rsid w:val="0016158F"/>
    <w:rsid w:val="001C2314"/>
    <w:rsid w:val="00213980"/>
    <w:rsid w:val="0040588E"/>
    <w:rsid w:val="004374F2"/>
    <w:rsid w:val="00460705"/>
    <w:rsid w:val="00467CA2"/>
    <w:rsid w:val="00485239"/>
    <w:rsid w:val="004E27D7"/>
    <w:rsid w:val="00503A0E"/>
    <w:rsid w:val="0055145C"/>
    <w:rsid w:val="005624D8"/>
    <w:rsid w:val="005C605E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50264"/>
    <w:rsid w:val="008619AD"/>
    <w:rsid w:val="008833CF"/>
    <w:rsid w:val="008B797E"/>
    <w:rsid w:val="008F2498"/>
    <w:rsid w:val="0093388F"/>
    <w:rsid w:val="0094015F"/>
    <w:rsid w:val="00A56A6F"/>
    <w:rsid w:val="00A87380"/>
    <w:rsid w:val="00AF4E90"/>
    <w:rsid w:val="00AF7375"/>
    <w:rsid w:val="00B62AD0"/>
    <w:rsid w:val="00B77707"/>
    <w:rsid w:val="00BE3BCE"/>
    <w:rsid w:val="00C1423D"/>
    <w:rsid w:val="00C842A5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842665"/>
  <w15:chartTrackingRefBased/>
  <w15:docId w15:val="{FAAE1BE4-82D2-4F45-9934-6E5EAAC8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2024-06-04T09:03:00Z</cp:lastPrinted>
  <dcterms:created xsi:type="dcterms:W3CDTF">2024-06-04T09:03:00Z</dcterms:created>
  <dcterms:modified xsi:type="dcterms:W3CDTF">2024-06-04T09:03:00Z</dcterms:modified>
</cp:coreProperties>
</file>