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55241B">
        <w:rPr>
          <w:sz w:val="20"/>
          <w:szCs w:val="20"/>
        </w:rPr>
        <w:t>NAZWA WYKONAWCY:……………………………………………………………………..</w:t>
      </w:r>
    </w:p>
    <w:p w14:paraId="76D10368" w14:textId="77777777" w:rsidR="00221E1F" w:rsidRPr="0055241B" w:rsidRDefault="00221E1F" w:rsidP="00221E1F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55241B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55241B">
        <w:rPr>
          <w:sz w:val="20"/>
          <w:szCs w:val="20"/>
        </w:rPr>
        <w:t>ADRES:…………………………………………………………………………………………</w:t>
      </w:r>
    </w:p>
    <w:p w14:paraId="0952ADE1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55241B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43E55586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55241B">
        <w:rPr>
          <w:sz w:val="20"/>
          <w:szCs w:val="20"/>
          <w:lang w:val="de-DE"/>
        </w:rPr>
        <w:t>TEL.</w:t>
      </w:r>
      <w:r w:rsidRPr="0055241B">
        <w:rPr>
          <w:sz w:val="20"/>
          <w:szCs w:val="20"/>
        </w:rPr>
        <w:t>……………………………………………………………………………………………..</w:t>
      </w:r>
    </w:p>
    <w:p w14:paraId="500EC5C7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55241B">
        <w:rPr>
          <w:sz w:val="20"/>
          <w:szCs w:val="20"/>
          <w:lang w:val="de-DE"/>
        </w:rPr>
        <w:t xml:space="preserve">FAX </w:t>
      </w:r>
      <w:r w:rsidRPr="0055241B">
        <w:rPr>
          <w:sz w:val="20"/>
          <w:szCs w:val="20"/>
        </w:rPr>
        <w:t>…………………………………………………………………………………………….</w:t>
      </w:r>
    </w:p>
    <w:p w14:paraId="61C643CD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55241B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55241B">
        <w:rPr>
          <w:sz w:val="20"/>
          <w:szCs w:val="20"/>
          <w:lang w:val="de-DE"/>
        </w:rPr>
        <w:t xml:space="preserve">NIP…………………………………. </w:t>
      </w:r>
      <w:r w:rsidRPr="0055241B">
        <w:rPr>
          <w:sz w:val="20"/>
          <w:szCs w:val="20"/>
        </w:rPr>
        <w:t>REGON:………………………………………………...</w:t>
      </w:r>
    </w:p>
    <w:p w14:paraId="127576D7" w14:textId="77777777" w:rsidR="00221E1F" w:rsidRPr="0055241B" w:rsidRDefault="00221E1F" w:rsidP="00221E1F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55241B">
        <w:rPr>
          <w:sz w:val="20"/>
          <w:szCs w:val="20"/>
        </w:rPr>
        <w:t>BANK/ NR KONTA ……………………………………………………………………………</w:t>
      </w:r>
    </w:p>
    <w:p w14:paraId="3F5CDF50" w14:textId="77777777" w:rsidR="00221E1F" w:rsidRPr="0055241B" w:rsidRDefault="00221E1F" w:rsidP="00221E1F">
      <w:pPr>
        <w:spacing w:line="360" w:lineRule="auto"/>
        <w:rPr>
          <w:sz w:val="20"/>
          <w:szCs w:val="20"/>
        </w:rPr>
      </w:pPr>
      <w:r w:rsidRPr="0055241B">
        <w:rPr>
          <w:sz w:val="20"/>
          <w:szCs w:val="20"/>
        </w:rPr>
        <w:t>Do: Nazwa i siedziba Zamawiającego:</w:t>
      </w:r>
    </w:p>
    <w:p w14:paraId="73C87A00" w14:textId="06CD0E21" w:rsidR="00660787" w:rsidRPr="0055241B" w:rsidRDefault="00221E1F" w:rsidP="002F129A">
      <w:pPr>
        <w:ind w:right="-110"/>
        <w:jc w:val="both"/>
        <w:rPr>
          <w:sz w:val="20"/>
          <w:szCs w:val="20"/>
        </w:rPr>
      </w:pPr>
      <w:r w:rsidRPr="0055241B">
        <w:rPr>
          <w:b/>
          <w:sz w:val="20"/>
          <w:szCs w:val="20"/>
        </w:rPr>
        <w:t xml:space="preserve">Akademia Górniczo – Hutnicza im. Stanisława Staszica w Krakowie, Dział Zamówień Publicznych, </w:t>
      </w:r>
      <w:r w:rsidR="0091519C" w:rsidRPr="0055241B">
        <w:rPr>
          <w:b/>
          <w:sz w:val="20"/>
          <w:szCs w:val="20"/>
        </w:rPr>
        <w:br/>
      </w:r>
      <w:r w:rsidRPr="0055241B">
        <w:rPr>
          <w:b/>
          <w:sz w:val="20"/>
          <w:szCs w:val="20"/>
        </w:rPr>
        <w:t>Al. Mickiewicza 30, 30-059 Kraków,</w:t>
      </w:r>
      <w:r w:rsidR="0036548E" w:rsidRPr="0055241B">
        <w:rPr>
          <w:b/>
          <w:sz w:val="20"/>
          <w:szCs w:val="20"/>
        </w:rPr>
        <w:t xml:space="preserve"> </w:t>
      </w:r>
      <w:r w:rsidR="002A156F" w:rsidRPr="0055241B">
        <w:rPr>
          <w:sz w:val="20"/>
          <w:szCs w:val="20"/>
        </w:rPr>
        <w:t>p</w:t>
      </w:r>
      <w:r w:rsidRPr="0055241B">
        <w:rPr>
          <w:sz w:val="20"/>
          <w:szCs w:val="20"/>
        </w:rPr>
        <w:t>rzystępując do postępowania o udzielenie zamówienia publicznego, którego przedmiot</w:t>
      </w:r>
      <w:r w:rsidR="002A156F" w:rsidRPr="0055241B">
        <w:rPr>
          <w:sz w:val="20"/>
          <w:szCs w:val="20"/>
        </w:rPr>
        <w:t>em</w:t>
      </w:r>
      <w:r w:rsidR="00A5632D" w:rsidRPr="0055241B">
        <w:rPr>
          <w:sz w:val="20"/>
          <w:szCs w:val="20"/>
        </w:rPr>
        <w:t xml:space="preserve"> </w:t>
      </w:r>
      <w:r w:rsidRPr="0055241B">
        <w:rPr>
          <w:sz w:val="20"/>
          <w:szCs w:val="20"/>
        </w:rPr>
        <w:t>j</w:t>
      </w:r>
      <w:r w:rsidR="00A5632D" w:rsidRPr="0055241B">
        <w:rPr>
          <w:sz w:val="20"/>
          <w:szCs w:val="20"/>
        </w:rPr>
        <w:t>est</w:t>
      </w:r>
      <w:r w:rsidR="0036548E" w:rsidRPr="0055241B">
        <w:rPr>
          <w:sz w:val="20"/>
          <w:szCs w:val="20"/>
        </w:rPr>
        <w:t xml:space="preserve"> </w:t>
      </w:r>
      <w:r w:rsidR="00102ADB" w:rsidRPr="0055241B">
        <w:rPr>
          <w:b/>
          <w:sz w:val="20"/>
          <w:szCs w:val="20"/>
        </w:rPr>
        <w:t xml:space="preserve">na dostawę stanowiska "Synchronizatora wraz z urządzeniem do pomiaru </w:t>
      </w:r>
      <w:proofErr w:type="spellStart"/>
      <w:r w:rsidR="00102ADB" w:rsidRPr="0055241B">
        <w:rPr>
          <w:b/>
          <w:sz w:val="20"/>
          <w:szCs w:val="20"/>
        </w:rPr>
        <w:t>synchrofazora</w:t>
      </w:r>
      <w:proofErr w:type="spellEnd"/>
      <w:r w:rsidR="00102ADB" w:rsidRPr="0055241B">
        <w:rPr>
          <w:b/>
          <w:sz w:val="20"/>
          <w:szCs w:val="20"/>
        </w:rPr>
        <w:t xml:space="preserve">" dla </w:t>
      </w:r>
      <w:proofErr w:type="spellStart"/>
      <w:r w:rsidR="00102ADB" w:rsidRPr="0055241B">
        <w:rPr>
          <w:b/>
          <w:sz w:val="20"/>
          <w:szCs w:val="20"/>
        </w:rPr>
        <w:t>WEAIiIB</w:t>
      </w:r>
      <w:proofErr w:type="spellEnd"/>
      <w:r w:rsidR="00102ADB" w:rsidRPr="0055241B">
        <w:rPr>
          <w:b/>
          <w:sz w:val="20"/>
          <w:szCs w:val="20"/>
        </w:rPr>
        <w:t xml:space="preserve"> - DE-dzp.272-265/24</w:t>
      </w:r>
      <w:r w:rsidRPr="0055241B">
        <w:rPr>
          <w:b/>
          <w:sz w:val="20"/>
          <w:szCs w:val="20"/>
        </w:rPr>
        <w:t xml:space="preserve">, </w:t>
      </w:r>
      <w:r w:rsidRPr="0055241B">
        <w:rPr>
          <w:sz w:val="20"/>
          <w:szCs w:val="20"/>
        </w:rPr>
        <w:t>oferuję realizację przedmiotu</w:t>
      </w:r>
      <w:r w:rsidR="002A156F" w:rsidRPr="0055241B">
        <w:rPr>
          <w:sz w:val="20"/>
          <w:szCs w:val="20"/>
        </w:rPr>
        <w:t xml:space="preserve"> </w:t>
      </w:r>
      <w:r w:rsidRPr="0055241B">
        <w:rPr>
          <w:sz w:val="20"/>
          <w:szCs w:val="20"/>
        </w:rPr>
        <w:t>zamówienia, zgodnie z zasadami określonymi w specyfikacji istotnych warunków zamówienia.</w:t>
      </w:r>
    </w:p>
    <w:p w14:paraId="78B6C2F1" w14:textId="77777777" w:rsidR="007121B3" w:rsidRPr="00245E4B" w:rsidRDefault="007121B3" w:rsidP="007121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45E4B">
        <w:rPr>
          <w:b/>
          <w:sz w:val="22"/>
          <w:szCs w:val="22"/>
        </w:rPr>
        <w:t>Cena netto:   .........................................................................PLN</w:t>
      </w:r>
    </w:p>
    <w:p w14:paraId="35F28C66" w14:textId="77777777" w:rsidR="007121B3" w:rsidRPr="00245E4B" w:rsidRDefault="007121B3" w:rsidP="007121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45E4B">
        <w:rPr>
          <w:b/>
          <w:sz w:val="22"/>
          <w:szCs w:val="22"/>
        </w:rPr>
        <w:t>Cena brutto: .........................................................................PLN</w:t>
      </w:r>
    </w:p>
    <w:p w14:paraId="00CC998D" w14:textId="77777777" w:rsidR="007121B3" w:rsidRPr="00245E4B" w:rsidRDefault="007121B3" w:rsidP="007121B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45E4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8C654D8" w14:textId="6EED8D21" w:rsidR="007121B3" w:rsidRDefault="007121B3" w:rsidP="00AF39A7">
      <w:pPr>
        <w:pStyle w:val="Tekstpodstawowy"/>
        <w:rPr>
          <w:sz w:val="22"/>
          <w:szCs w:val="22"/>
        </w:rPr>
      </w:pPr>
      <w:r w:rsidRPr="00245E4B">
        <w:rPr>
          <w:sz w:val="22"/>
          <w:szCs w:val="22"/>
        </w:rPr>
        <w:t>Powyższa cena zawiera</w:t>
      </w:r>
      <w:r w:rsidR="00245E4B" w:rsidRPr="00245E4B">
        <w:rPr>
          <w:sz w:val="22"/>
          <w:szCs w:val="22"/>
        </w:rPr>
        <w:t xml:space="preserve"> </w:t>
      </w:r>
      <w:r w:rsidRPr="00245E4B">
        <w:rPr>
          <w:sz w:val="22"/>
          <w:szCs w:val="22"/>
        </w:rPr>
        <w:t>podatek VAT w wysokości .......... % tj.…………………….PLN</w:t>
      </w:r>
    </w:p>
    <w:p w14:paraId="66A3CD70" w14:textId="45537244" w:rsidR="0055241B" w:rsidRPr="00AF39A7" w:rsidRDefault="0055241B" w:rsidP="00AF39A7">
      <w:pPr>
        <w:pStyle w:val="Tekstpodstawowy"/>
        <w:rPr>
          <w:sz w:val="22"/>
          <w:szCs w:val="22"/>
        </w:rPr>
      </w:pPr>
      <w:r w:rsidRPr="0055241B">
        <w:rPr>
          <w:sz w:val="22"/>
          <w:szCs w:val="22"/>
          <w:highlight w:val="yellow"/>
        </w:rPr>
        <w:t>W tym :</w:t>
      </w:r>
      <w:r>
        <w:rPr>
          <w:sz w:val="22"/>
          <w:szCs w:val="22"/>
        </w:rPr>
        <w:t xml:space="preserve"> 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928"/>
        <w:gridCol w:w="2409"/>
        <w:gridCol w:w="851"/>
        <w:gridCol w:w="833"/>
        <w:gridCol w:w="980"/>
        <w:gridCol w:w="682"/>
        <w:gridCol w:w="1541"/>
      </w:tblGrid>
      <w:tr w:rsidR="00E40C2B" w:rsidRPr="00346002" w14:paraId="5D7D476B" w14:textId="77777777" w:rsidTr="0055241B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2EE9BB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L.p.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8081" w14:textId="77777777" w:rsidR="00E40C2B" w:rsidRPr="00346002" w:rsidRDefault="00E40C2B" w:rsidP="002E659B">
            <w:pPr>
              <w:jc w:val="center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Nazwa elementu</w:t>
            </w:r>
          </w:p>
          <w:p w14:paraId="405398F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06691" w14:textId="50DD23A0" w:rsidR="00E40C2B" w:rsidRPr="00346002" w:rsidRDefault="00E40C2B" w:rsidP="002E659B">
            <w:pPr>
              <w:jc w:val="center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Producent/</w:t>
            </w:r>
            <w:r w:rsidR="004D5AA8" w:rsidRPr="00346002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A7EA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Liczba szt./</w:t>
            </w:r>
          </w:p>
          <w:p w14:paraId="2A356A51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C62A4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346002">
              <w:rPr>
                <w:sz w:val="16"/>
                <w:szCs w:val="16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A116C7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Wartość netto</w:t>
            </w:r>
          </w:p>
          <w:p w14:paraId="37F3AB08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52A7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VAT</w:t>
            </w:r>
          </w:p>
          <w:p w14:paraId="6D6B3241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E0B3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C7FFAE3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[PLN]</w:t>
            </w:r>
          </w:p>
          <w:p w14:paraId="44C8915C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 xml:space="preserve"> (z doliczonym </w:t>
            </w:r>
            <w:r w:rsidRPr="00346002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E40C2B" w:rsidRPr="00346002" w14:paraId="44CCCD1C" w14:textId="77777777" w:rsidTr="0055241B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29BB46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23962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02CFB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AA84DB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7A013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4BC8F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42BAF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0BDA91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E40C2B" w:rsidRPr="00346002" w14:paraId="74264870" w14:textId="77777777" w:rsidTr="0055241B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7C3E" w14:textId="77777777" w:rsidR="00E40C2B" w:rsidRPr="00346002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1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C592E" w14:textId="021F0315" w:rsidR="004D6DAD" w:rsidRDefault="00102ADB" w:rsidP="0036548E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Zestaw komputerowy z monitorem </w:t>
            </w:r>
          </w:p>
          <w:p w14:paraId="21DC44E5" w14:textId="429F5F5F" w:rsidR="004D6DAD" w:rsidRPr="0036548E" w:rsidRDefault="004D6DAD" w:rsidP="0036548E">
            <w:pPr>
              <w:suppressAutoHyphens/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ED8D" w14:textId="77777777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-procesor  :</w:t>
            </w:r>
          </w:p>
          <w:p w14:paraId="70E0F171" w14:textId="77777777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………………………….… </w:t>
            </w:r>
          </w:p>
          <w:p w14:paraId="106F66D4" w14:textId="19BF75EA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SSD  :</w:t>
            </w:r>
          </w:p>
          <w:p w14:paraId="1CC87CE7" w14:textId="77777777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…………………………....</w:t>
            </w:r>
          </w:p>
          <w:p w14:paraId="7A478BA0" w14:textId="77777777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 :</w:t>
            </w:r>
          </w:p>
          <w:p w14:paraId="37A6BD3C" w14:textId="4FB7DA67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…………………………....</w:t>
            </w:r>
            <w:r>
              <w:rPr>
                <w:b/>
                <w:sz w:val="16"/>
                <w:szCs w:val="16"/>
                <w:lang w:eastAsia="zh-CN"/>
              </w:rPr>
              <w:br/>
              <w:t>- monitor:</w:t>
            </w:r>
          </w:p>
          <w:p w14:paraId="12B6850F" w14:textId="77777777" w:rsidR="00F6569B" w:rsidRDefault="00F6569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56F72822" w14:textId="77777777" w:rsidR="00911CDC" w:rsidRDefault="0055241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system operacyjny:</w:t>
            </w:r>
          </w:p>
          <w:p w14:paraId="1A4BCE19" w14:textId="2115FC47" w:rsidR="0055241B" w:rsidRPr="00346002" w:rsidRDefault="0055241B" w:rsidP="00F656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64CE" w14:textId="7FC88168" w:rsidR="00E40C2B" w:rsidRPr="00346002" w:rsidRDefault="007C39AD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1</w:t>
            </w:r>
            <w:r w:rsidR="00E40C2B" w:rsidRPr="0034600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6DE" w14:textId="77777777" w:rsidR="00E40C2B" w:rsidRPr="00346002" w:rsidRDefault="00E40C2B" w:rsidP="002E659B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8EE" w14:textId="77777777" w:rsidR="00E40C2B" w:rsidRPr="00346002" w:rsidRDefault="00E40C2B" w:rsidP="002E659B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37AD5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C3E8F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  <w:p w14:paraId="7948AD1E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  <w:tr w:rsidR="00E40C2B" w:rsidRPr="00346002" w14:paraId="218CECBF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F42DEC" w14:textId="7F8B212D" w:rsidR="004D6DAD" w:rsidRDefault="00E40C2B" w:rsidP="0055241B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RAZEM:</w:t>
            </w:r>
          </w:p>
          <w:p w14:paraId="686C58E1" w14:textId="2C852DF1" w:rsidR="004D6DAD" w:rsidRPr="00346002" w:rsidRDefault="004D6DAD" w:rsidP="00E118A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5DE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742F3B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44AC25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  <w:tr w:rsidR="00E40C2B" w:rsidRPr="00346002" w14:paraId="636E5FE8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3250B" w14:textId="3A65BE42" w:rsidR="00E40C2B" w:rsidRDefault="00E40C2B" w:rsidP="002E659B">
            <w:pPr>
              <w:rPr>
                <w:i/>
                <w:iCs/>
                <w:sz w:val="16"/>
                <w:szCs w:val="16"/>
              </w:rPr>
            </w:pPr>
            <w:r w:rsidRPr="00346002">
              <w:rPr>
                <w:i/>
                <w:iCs/>
                <w:sz w:val="16"/>
                <w:szCs w:val="16"/>
              </w:rPr>
              <w:t>Cena netto /słownie: ……………………………………………………………/</w:t>
            </w:r>
          </w:p>
          <w:p w14:paraId="1F9536D8" w14:textId="77777777" w:rsidR="0036548E" w:rsidRPr="00346002" w:rsidRDefault="0036548E" w:rsidP="002E659B">
            <w:pPr>
              <w:rPr>
                <w:i/>
                <w:iCs/>
                <w:sz w:val="16"/>
                <w:szCs w:val="16"/>
              </w:rPr>
            </w:pPr>
          </w:p>
          <w:p w14:paraId="1490DFAE" w14:textId="6129229A" w:rsidR="00E40C2B" w:rsidRPr="00346002" w:rsidRDefault="00E40C2B" w:rsidP="002E659B">
            <w:pPr>
              <w:rPr>
                <w:sz w:val="16"/>
                <w:szCs w:val="16"/>
              </w:rPr>
            </w:pPr>
            <w:r w:rsidRPr="00346002">
              <w:rPr>
                <w:i/>
                <w:iCs/>
                <w:sz w:val="16"/>
                <w:szCs w:val="16"/>
              </w:rPr>
              <w:t>Cena brutto 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108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CE9F0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7615A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0D41A5E" w14:textId="302646B6" w:rsidR="00221E1F" w:rsidRPr="00E31EF0" w:rsidRDefault="007C39AD" w:rsidP="00221E1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31EF0">
        <w:rPr>
          <w:b/>
          <w:sz w:val="20"/>
          <w:szCs w:val="20"/>
        </w:rPr>
        <w:t xml:space="preserve">Termin realizacji umowy: </w:t>
      </w:r>
      <w:r w:rsidRPr="00E31EF0">
        <w:rPr>
          <w:sz w:val="20"/>
          <w:szCs w:val="20"/>
        </w:rPr>
        <w:t>do</w:t>
      </w:r>
      <w:r w:rsidR="009D3F42" w:rsidRPr="00E31EF0">
        <w:rPr>
          <w:sz w:val="20"/>
          <w:szCs w:val="20"/>
        </w:rPr>
        <w:t xml:space="preserve"> </w:t>
      </w:r>
      <w:r w:rsidR="002F129A" w:rsidRPr="00E31EF0">
        <w:rPr>
          <w:sz w:val="20"/>
          <w:szCs w:val="20"/>
        </w:rPr>
        <w:t>…..…</w:t>
      </w:r>
      <w:r w:rsidR="009D3F42" w:rsidRPr="00E31EF0">
        <w:rPr>
          <w:sz w:val="20"/>
          <w:szCs w:val="20"/>
        </w:rPr>
        <w:t xml:space="preserve"> </w:t>
      </w:r>
      <w:r w:rsidRPr="00E31EF0">
        <w:rPr>
          <w:sz w:val="20"/>
          <w:szCs w:val="20"/>
        </w:rPr>
        <w:t xml:space="preserve"> dni od daty otrzymania zamówienia </w:t>
      </w:r>
      <w:r w:rsidR="000F741F" w:rsidRPr="00E31EF0">
        <w:rPr>
          <w:sz w:val="20"/>
          <w:szCs w:val="20"/>
        </w:rPr>
        <w:t xml:space="preserve">potwierdzonego przez </w:t>
      </w:r>
      <w:proofErr w:type="spellStart"/>
      <w:r w:rsidR="000F741F" w:rsidRPr="00E31EF0">
        <w:rPr>
          <w:sz w:val="20"/>
          <w:szCs w:val="20"/>
        </w:rPr>
        <w:t>M</w:t>
      </w:r>
      <w:r w:rsidR="00296EB5" w:rsidRPr="00E31EF0">
        <w:rPr>
          <w:sz w:val="20"/>
          <w:szCs w:val="20"/>
        </w:rPr>
        <w:t>N</w:t>
      </w:r>
      <w:r w:rsidR="002A156F" w:rsidRPr="00E31EF0">
        <w:rPr>
          <w:sz w:val="20"/>
          <w:szCs w:val="20"/>
        </w:rPr>
        <w:t>iSW</w:t>
      </w:r>
      <w:proofErr w:type="spellEnd"/>
      <w:r w:rsidRPr="00E31EF0">
        <w:rPr>
          <w:sz w:val="20"/>
          <w:szCs w:val="20"/>
        </w:rPr>
        <w:t xml:space="preserve"> </w:t>
      </w:r>
      <w:r w:rsidRPr="00E31EF0">
        <w:rPr>
          <w:i/>
          <w:sz w:val="20"/>
          <w:szCs w:val="20"/>
          <w:highlight w:val="yellow"/>
        </w:rPr>
        <w:t xml:space="preserve"> </w:t>
      </w:r>
    </w:p>
    <w:p w14:paraId="64044464" w14:textId="63D169E5" w:rsidR="00221E1F" w:rsidRPr="00E31EF0" w:rsidRDefault="0055241B" w:rsidP="00221E1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br/>
      </w:r>
      <w:r w:rsidR="00221E1F" w:rsidRPr="00E31EF0">
        <w:rPr>
          <w:b/>
          <w:sz w:val="20"/>
          <w:szCs w:val="20"/>
        </w:rPr>
        <w:lastRenderedPageBreak/>
        <w:t xml:space="preserve">Okres udzielonej gwarancji </w:t>
      </w:r>
      <w:r w:rsidR="00660787" w:rsidRPr="00E31EF0">
        <w:rPr>
          <w:b/>
          <w:sz w:val="20"/>
          <w:szCs w:val="20"/>
        </w:rPr>
        <w:t xml:space="preserve">na </w:t>
      </w:r>
      <w:r w:rsidR="00221E1F" w:rsidRPr="00E31EF0">
        <w:rPr>
          <w:b/>
          <w:sz w:val="20"/>
          <w:szCs w:val="20"/>
        </w:rPr>
        <w:t>wynosi:</w:t>
      </w:r>
      <w:r w:rsidR="00221E1F" w:rsidRPr="00E31EF0">
        <w:rPr>
          <w:sz w:val="20"/>
          <w:szCs w:val="20"/>
        </w:rPr>
        <w:t xml:space="preserve"> ……</w:t>
      </w:r>
      <w:r w:rsidR="000F741F" w:rsidRPr="00E31EF0">
        <w:rPr>
          <w:sz w:val="20"/>
          <w:szCs w:val="20"/>
        </w:rPr>
        <w:t xml:space="preserve"> miesięcy</w:t>
      </w:r>
      <w:r w:rsidR="007F40E1" w:rsidRPr="00E31EF0">
        <w:rPr>
          <w:i/>
          <w:sz w:val="20"/>
          <w:szCs w:val="20"/>
          <w:highlight w:val="yellow"/>
        </w:rPr>
        <w:t xml:space="preserve"> </w:t>
      </w:r>
      <w:r w:rsidR="00102ADB" w:rsidRPr="00E31EF0">
        <w:rPr>
          <w:i/>
          <w:sz w:val="20"/>
          <w:szCs w:val="20"/>
          <w:highlight w:val="yellow"/>
        </w:rPr>
        <w:t>(kryterium oceny ofert)</w:t>
      </w:r>
    </w:p>
    <w:p w14:paraId="12C08BAC" w14:textId="77777777" w:rsidR="00221E1F" w:rsidRPr="00E31EF0" w:rsidRDefault="00221E1F" w:rsidP="00221E1F">
      <w:pPr>
        <w:tabs>
          <w:tab w:val="left" w:pos="426"/>
        </w:tabs>
        <w:jc w:val="both"/>
        <w:rPr>
          <w:sz w:val="20"/>
          <w:szCs w:val="20"/>
        </w:rPr>
      </w:pPr>
      <w:r w:rsidRPr="00E31EF0">
        <w:rPr>
          <w:b/>
          <w:sz w:val="20"/>
          <w:szCs w:val="20"/>
        </w:rPr>
        <w:t xml:space="preserve">Termin płatności w zadaniu: </w:t>
      </w:r>
      <w:r w:rsidRPr="00E31EF0">
        <w:rPr>
          <w:sz w:val="20"/>
          <w:szCs w:val="20"/>
        </w:rPr>
        <w:t xml:space="preserve">przelewem w terminie do 21 dni od daty otrzymania faktury </w:t>
      </w:r>
      <w:r w:rsidRPr="00E31EF0">
        <w:rPr>
          <w:sz w:val="20"/>
          <w:szCs w:val="20"/>
        </w:rPr>
        <w:br/>
        <w:t xml:space="preserve">przez Zamawiającego na rachunek Wykonawcy umieszczony na dzień zlecenia przelewu </w:t>
      </w:r>
      <w:r w:rsidRPr="00E31EF0">
        <w:rPr>
          <w:sz w:val="20"/>
          <w:szCs w:val="20"/>
        </w:rPr>
        <w:br/>
        <w:t xml:space="preserve">w wykazie podmiotów, o których mowa w art. 96b ust. 1) Ustawy o podatku od towarów </w:t>
      </w:r>
      <w:r w:rsidRPr="00E31EF0">
        <w:rPr>
          <w:sz w:val="20"/>
          <w:szCs w:val="20"/>
        </w:rPr>
        <w:br/>
        <w:t>i usług.</w:t>
      </w:r>
    </w:p>
    <w:p w14:paraId="414FD9AA" w14:textId="2DE7EA02" w:rsidR="00221E1F" w:rsidRPr="00E118A5" w:rsidRDefault="000F741F" w:rsidP="00221E1F">
      <w:pPr>
        <w:rPr>
          <w:b/>
          <w:sz w:val="20"/>
          <w:szCs w:val="20"/>
          <w:u w:val="single"/>
        </w:rPr>
      </w:pPr>
      <w:r w:rsidRPr="00E118A5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118A5">
        <w:rPr>
          <w:b/>
          <w:bCs/>
          <w:i/>
          <w:iCs/>
          <w:sz w:val="20"/>
          <w:szCs w:val="20"/>
        </w:rPr>
        <w:t xml:space="preserve">na </w:t>
      </w:r>
      <w:r w:rsidR="00102ADB">
        <w:rPr>
          <w:b/>
          <w:bCs/>
          <w:i/>
          <w:iCs/>
          <w:sz w:val="20"/>
          <w:szCs w:val="20"/>
        </w:rPr>
        <w:t xml:space="preserve">zestaw komputerowy </w:t>
      </w:r>
      <w:r w:rsidR="004920CE"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  <w:r w:rsidR="004D6DAD">
        <w:rPr>
          <w:i/>
          <w:iCs/>
          <w:sz w:val="20"/>
          <w:szCs w:val="20"/>
        </w:rPr>
        <w:br/>
      </w:r>
      <w:r w:rsidR="00221E1F" w:rsidRPr="00E118A5">
        <w:rPr>
          <w:b/>
          <w:sz w:val="20"/>
          <w:szCs w:val="20"/>
          <w:u w:val="single"/>
        </w:rPr>
        <w:t>Jednocześnie oświadczamy, że:</w:t>
      </w:r>
    </w:p>
    <w:p w14:paraId="2F5E13EB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E118A5">
        <w:rPr>
          <w:color w:val="000000"/>
          <w:sz w:val="20"/>
          <w:szCs w:val="20"/>
          <w:lang w:eastAsia="ar-SA"/>
        </w:rPr>
        <w:br/>
        <w:t>w dokumentach zamówienia.</w:t>
      </w:r>
    </w:p>
    <w:p w14:paraId="00B562FC" w14:textId="376E6441" w:rsidR="0072044C" w:rsidRPr="00E118A5" w:rsidRDefault="0072044C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Oświadczamy , że </w:t>
      </w:r>
      <w:r w:rsidRPr="0072044C">
        <w:rPr>
          <w:color w:val="000000"/>
          <w:sz w:val="20"/>
          <w:szCs w:val="20"/>
          <w:lang w:eastAsia="ar-SA"/>
        </w:rPr>
        <w:t>usługa gwarancyjna świadczona będzie przez producenta lub autoryzowanego partnera serwisowego producenta</w:t>
      </w:r>
      <w:r w:rsidR="00911CDC">
        <w:rPr>
          <w:color w:val="000000"/>
          <w:sz w:val="20"/>
          <w:szCs w:val="20"/>
          <w:lang w:eastAsia="ar-SA"/>
        </w:rPr>
        <w:t xml:space="preserve"> </w:t>
      </w:r>
      <w:proofErr w:type="spellStart"/>
      <w:r w:rsidR="00911CDC">
        <w:rPr>
          <w:color w:val="000000"/>
          <w:sz w:val="20"/>
          <w:szCs w:val="20"/>
          <w:lang w:eastAsia="ar-SA"/>
        </w:rPr>
        <w:t>tj</w:t>
      </w:r>
      <w:proofErr w:type="spellEnd"/>
      <w:r w:rsidR="00911CDC">
        <w:rPr>
          <w:color w:val="000000"/>
          <w:sz w:val="20"/>
          <w:szCs w:val="20"/>
          <w:lang w:eastAsia="ar-SA"/>
        </w:rPr>
        <w:t xml:space="preserve">………………………….(należy wpisać firmę) </w:t>
      </w:r>
    </w:p>
    <w:p w14:paraId="472EEAF3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E118A5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E118A5">
        <w:rPr>
          <w:color w:val="000000"/>
          <w:sz w:val="20"/>
          <w:szCs w:val="20"/>
          <w:lang w:eastAsia="ar-SA"/>
        </w:rPr>
        <w:t xml:space="preserve"> </w:t>
      </w:r>
      <w:r w:rsidRPr="00E118A5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118A5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5602AFDE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E118A5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 xml:space="preserve">. zm.) </w:t>
      </w:r>
      <w:r w:rsidRPr="00E118A5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="00102ADB">
        <w:rPr>
          <w:rFonts w:eastAsia="Calibri"/>
          <w:b/>
          <w:sz w:val="20"/>
          <w:szCs w:val="20"/>
          <w:lang w:eastAsia="en-US"/>
        </w:rPr>
        <w:t>zestaw komputerowy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1D52E742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102ADB">
        <w:rPr>
          <w:rFonts w:eastAsia="Calibri"/>
          <w:b/>
          <w:sz w:val="20"/>
          <w:szCs w:val="20"/>
          <w:lang w:eastAsia="en-US"/>
        </w:rPr>
        <w:t xml:space="preserve">zestaw komputerowy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 </w:t>
      </w:r>
      <w:r w:rsidRPr="00E118A5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E118A5">
        <w:rPr>
          <w:bCs/>
          <w:i/>
          <w:iCs/>
          <w:sz w:val="20"/>
          <w:szCs w:val="20"/>
        </w:rPr>
        <w:t>stawą</w:t>
      </w:r>
      <w:r w:rsidRPr="00E118A5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E118A5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>. zm.)</w:t>
      </w:r>
    </w:p>
    <w:p w14:paraId="6DF8382D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D99E1C" w14:textId="77777777" w:rsidR="00E64E00" w:rsidRPr="00E64E00" w:rsidRDefault="00E64E00" w:rsidP="00E64E0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0"/>
          <w:szCs w:val="20"/>
        </w:rPr>
      </w:pPr>
      <w:r w:rsidRPr="00E64E00">
        <w:rPr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4E00" w:rsidRPr="00E64E00" w14:paraId="3998D34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9369E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533CB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 xml:space="preserve">Opis części zamówienia, którą wykonawca </w:t>
            </w:r>
          </w:p>
          <w:p w14:paraId="4E4D9C0A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7F7C4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Nazwa podwykonawcy</w:t>
            </w:r>
          </w:p>
        </w:tc>
      </w:tr>
      <w:tr w:rsidR="00E64E00" w:rsidRPr="00E64E00" w14:paraId="6EB4546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EEF42F" w14:textId="77777777" w:rsidR="00E64E00" w:rsidRPr="00E64E00" w:rsidRDefault="00E64E00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1A864B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EAF34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4C4FCA4C" w14:textId="77777777" w:rsidR="0091519C" w:rsidRDefault="00221E1F" w:rsidP="00450A14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91519C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91519C">
        <w:rPr>
          <w:sz w:val="20"/>
          <w:szCs w:val="20"/>
        </w:rPr>
        <w:br/>
        <w:t>w przypadku gdy przypada na nich ponad 10% wartości zamówienia.</w:t>
      </w:r>
    </w:p>
    <w:p w14:paraId="5190FA3E" w14:textId="1F6A641F" w:rsidR="00221E1F" w:rsidRPr="0055241B" w:rsidRDefault="00221E1F" w:rsidP="00221E1F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91519C">
        <w:rPr>
          <w:sz w:val="20"/>
          <w:szCs w:val="20"/>
        </w:rPr>
        <w:t>Upoważnionymi do reprezentowania naszej firmy są następujące osoby:</w:t>
      </w:r>
      <w:r w:rsidR="0055241B">
        <w:rPr>
          <w:sz w:val="20"/>
          <w:szCs w:val="20"/>
        </w:rPr>
        <w:t xml:space="preserve"> </w:t>
      </w:r>
      <w:r w:rsidRPr="0055241B">
        <w:rPr>
          <w:sz w:val="20"/>
          <w:szCs w:val="20"/>
        </w:rPr>
        <w:t>Imię i Nazwisko</w:t>
      </w:r>
      <w:r w:rsidRPr="0055241B">
        <w:rPr>
          <w:sz w:val="20"/>
          <w:szCs w:val="20"/>
        </w:rPr>
        <w:tab/>
      </w:r>
      <w:r w:rsidRPr="0055241B">
        <w:rPr>
          <w:sz w:val="20"/>
          <w:szCs w:val="20"/>
        </w:rPr>
        <w:tab/>
      </w:r>
      <w:r w:rsidRPr="0055241B">
        <w:rPr>
          <w:sz w:val="20"/>
          <w:szCs w:val="20"/>
        </w:rPr>
        <w:tab/>
      </w:r>
      <w:r w:rsidRPr="0055241B">
        <w:rPr>
          <w:sz w:val="20"/>
          <w:szCs w:val="20"/>
        </w:rPr>
        <w:tab/>
      </w:r>
      <w:r w:rsidRPr="0055241B">
        <w:rPr>
          <w:sz w:val="20"/>
          <w:szCs w:val="20"/>
        </w:rPr>
        <w:tab/>
      </w:r>
      <w:r w:rsidRPr="0055241B">
        <w:rPr>
          <w:sz w:val="20"/>
          <w:szCs w:val="20"/>
        </w:rPr>
        <w:tab/>
      </w:r>
      <w:r w:rsidRPr="0055241B">
        <w:rPr>
          <w:sz w:val="20"/>
          <w:szCs w:val="20"/>
        </w:rPr>
        <w:tab/>
      </w:r>
    </w:p>
    <w:p w14:paraId="41DD0FFD" w14:textId="77777777" w:rsidR="00221E1F" w:rsidRPr="00E118A5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........................................                                                   </w:t>
      </w:r>
      <w:r w:rsidRPr="00E118A5">
        <w:rPr>
          <w:sz w:val="20"/>
          <w:szCs w:val="20"/>
        </w:rPr>
        <w:tab/>
      </w:r>
      <w:r w:rsidRPr="00E118A5">
        <w:rPr>
          <w:sz w:val="20"/>
          <w:szCs w:val="20"/>
        </w:rPr>
        <w:tab/>
        <w:t xml:space="preserve"> </w:t>
      </w:r>
    </w:p>
    <w:p w14:paraId="58BB333A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upoważnienie dla powyżej wskazanych osób wynika z następującego (</w:t>
      </w:r>
      <w:proofErr w:type="spellStart"/>
      <w:r w:rsidRPr="00E118A5">
        <w:rPr>
          <w:sz w:val="20"/>
          <w:szCs w:val="20"/>
        </w:rPr>
        <w:t>ych</w:t>
      </w:r>
      <w:proofErr w:type="spellEnd"/>
      <w:r w:rsidRPr="00E118A5">
        <w:rPr>
          <w:sz w:val="20"/>
          <w:szCs w:val="20"/>
        </w:rPr>
        <w:t>) dokumentu(ów)……………………………………..........................……które dołączamy do oferty.</w:t>
      </w:r>
    </w:p>
    <w:p w14:paraId="20A91B81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załącznikami do niniejszej oferty są:</w:t>
      </w:r>
    </w:p>
    <w:p w14:paraId="1290D8C4" w14:textId="77777777" w:rsidR="00221E1F" w:rsidRPr="00E118A5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………………………………………………………………………</w:t>
      </w:r>
    </w:p>
    <w:p w14:paraId="64ABB71A" w14:textId="4F8FB248" w:rsidR="00FE545C" w:rsidRPr="0055241B" w:rsidRDefault="00EC7204" w:rsidP="0055241B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</w:pP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br/>
      </w: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>elektronicznym  podpisem osobistym.</w:t>
      </w:r>
    </w:p>
    <w:sectPr w:rsidR="00FE545C" w:rsidRPr="005524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5142" w14:textId="77777777" w:rsidR="00E206FD" w:rsidRDefault="00E206FD">
      <w:r>
        <w:separator/>
      </w:r>
    </w:p>
  </w:endnote>
  <w:endnote w:type="continuationSeparator" w:id="0">
    <w:p w14:paraId="05ED36E0" w14:textId="77777777" w:rsidR="00E206FD" w:rsidRDefault="00E2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8774A" w14:textId="77777777" w:rsidR="00E206FD" w:rsidRDefault="00E206FD">
      <w:r>
        <w:separator/>
      </w:r>
    </w:p>
  </w:footnote>
  <w:footnote w:type="continuationSeparator" w:id="0">
    <w:p w14:paraId="678647F0" w14:textId="77777777" w:rsidR="00E206FD" w:rsidRDefault="00E20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14344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04FD0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2ADB"/>
    <w:rsid w:val="00106636"/>
    <w:rsid w:val="00116EC6"/>
    <w:rsid w:val="001522C9"/>
    <w:rsid w:val="00164E74"/>
    <w:rsid w:val="001779DC"/>
    <w:rsid w:val="001801DD"/>
    <w:rsid w:val="0019484A"/>
    <w:rsid w:val="001D4612"/>
    <w:rsid w:val="001E4BF0"/>
    <w:rsid w:val="00207E98"/>
    <w:rsid w:val="00216EEC"/>
    <w:rsid w:val="00221E1F"/>
    <w:rsid w:val="00245E4B"/>
    <w:rsid w:val="00255C6E"/>
    <w:rsid w:val="002723B0"/>
    <w:rsid w:val="00296EB5"/>
    <w:rsid w:val="002A156F"/>
    <w:rsid w:val="002A5BFC"/>
    <w:rsid w:val="002F129A"/>
    <w:rsid w:val="003068EB"/>
    <w:rsid w:val="00315A4A"/>
    <w:rsid w:val="00346002"/>
    <w:rsid w:val="0036548E"/>
    <w:rsid w:val="003932FD"/>
    <w:rsid w:val="003B1599"/>
    <w:rsid w:val="003D24C5"/>
    <w:rsid w:val="00441B71"/>
    <w:rsid w:val="004920CE"/>
    <w:rsid w:val="004A00B5"/>
    <w:rsid w:val="004B7300"/>
    <w:rsid w:val="004C6753"/>
    <w:rsid w:val="004D42FF"/>
    <w:rsid w:val="004D5AA8"/>
    <w:rsid w:val="004D6DAD"/>
    <w:rsid w:val="004F4501"/>
    <w:rsid w:val="0055241B"/>
    <w:rsid w:val="005959B3"/>
    <w:rsid w:val="00595C87"/>
    <w:rsid w:val="005D2C65"/>
    <w:rsid w:val="005E6D94"/>
    <w:rsid w:val="0063384F"/>
    <w:rsid w:val="00643C6F"/>
    <w:rsid w:val="00646202"/>
    <w:rsid w:val="0065290F"/>
    <w:rsid w:val="00660787"/>
    <w:rsid w:val="006815F6"/>
    <w:rsid w:val="00697CBA"/>
    <w:rsid w:val="006C56AD"/>
    <w:rsid w:val="006E5716"/>
    <w:rsid w:val="007121B3"/>
    <w:rsid w:val="0072044C"/>
    <w:rsid w:val="00763F65"/>
    <w:rsid w:val="007748F0"/>
    <w:rsid w:val="007A06AC"/>
    <w:rsid w:val="007A4321"/>
    <w:rsid w:val="007A6ABB"/>
    <w:rsid w:val="007C39AD"/>
    <w:rsid w:val="007F40E1"/>
    <w:rsid w:val="00833933"/>
    <w:rsid w:val="00853083"/>
    <w:rsid w:val="008A1005"/>
    <w:rsid w:val="008B2F0C"/>
    <w:rsid w:val="008B4928"/>
    <w:rsid w:val="008C62B6"/>
    <w:rsid w:val="008D2AB8"/>
    <w:rsid w:val="008F1C66"/>
    <w:rsid w:val="008F34A5"/>
    <w:rsid w:val="00911CDC"/>
    <w:rsid w:val="0091519C"/>
    <w:rsid w:val="0092354B"/>
    <w:rsid w:val="00962274"/>
    <w:rsid w:val="00970FE4"/>
    <w:rsid w:val="00975240"/>
    <w:rsid w:val="009D3F42"/>
    <w:rsid w:val="00A0022B"/>
    <w:rsid w:val="00A32D48"/>
    <w:rsid w:val="00A346FE"/>
    <w:rsid w:val="00A47B4D"/>
    <w:rsid w:val="00A5632D"/>
    <w:rsid w:val="00A83018"/>
    <w:rsid w:val="00A84586"/>
    <w:rsid w:val="00AF39A7"/>
    <w:rsid w:val="00B02DD2"/>
    <w:rsid w:val="00B03C54"/>
    <w:rsid w:val="00B237AF"/>
    <w:rsid w:val="00B41AF7"/>
    <w:rsid w:val="00B774DC"/>
    <w:rsid w:val="00BA67C9"/>
    <w:rsid w:val="00C969A6"/>
    <w:rsid w:val="00CA7D36"/>
    <w:rsid w:val="00D24208"/>
    <w:rsid w:val="00D4537F"/>
    <w:rsid w:val="00D60C38"/>
    <w:rsid w:val="00D66893"/>
    <w:rsid w:val="00D90ACB"/>
    <w:rsid w:val="00DC1500"/>
    <w:rsid w:val="00DE1815"/>
    <w:rsid w:val="00E0329B"/>
    <w:rsid w:val="00E118A5"/>
    <w:rsid w:val="00E206FD"/>
    <w:rsid w:val="00E31EF0"/>
    <w:rsid w:val="00E40C2B"/>
    <w:rsid w:val="00E44371"/>
    <w:rsid w:val="00E44E8A"/>
    <w:rsid w:val="00E6457A"/>
    <w:rsid w:val="00E64E00"/>
    <w:rsid w:val="00E949B0"/>
    <w:rsid w:val="00EC0BEA"/>
    <w:rsid w:val="00EC7204"/>
    <w:rsid w:val="00F00591"/>
    <w:rsid w:val="00F0753B"/>
    <w:rsid w:val="00F51688"/>
    <w:rsid w:val="00F53146"/>
    <w:rsid w:val="00F6569B"/>
    <w:rsid w:val="00F91018"/>
    <w:rsid w:val="00FA0F30"/>
    <w:rsid w:val="00FA51A4"/>
    <w:rsid w:val="00FE545C"/>
    <w:rsid w:val="00FE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806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3</cp:revision>
  <cp:lastPrinted>2024-05-28T07:37:00Z</cp:lastPrinted>
  <dcterms:created xsi:type="dcterms:W3CDTF">2024-06-03T12:45:00Z</dcterms:created>
  <dcterms:modified xsi:type="dcterms:W3CDTF">2024-06-03T12:51:00Z</dcterms:modified>
</cp:coreProperties>
</file>