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02E2C" w:rsidP="00C54FC0">
      <w:pPr>
        <w:spacing w:after="240"/>
        <w:jc w:val="right"/>
        <w:rPr>
          <w:sz w:val="22"/>
          <w:szCs w:val="22"/>
        </w:rPr>
      </w:pPr>
      <w:r w:rsidRPr="00E02E2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2E2C">
        <w:rPr>
          <w:sz w:val="22"/>
          <w:szCs w:val="22"/>
        </w:rPr>
        <w:t>2024-06-04</w:t>
      </w:r>
    </w:p>
    <w:p w:rsidR="00E02E2C" w:rsidRPr="00E02E2C" w:rsidRDefault="00E02E2C" w:rsidP="00577BC6">
      <w:pPr>
        <w:spacing w:after="40"/>
        <w:rPr>
          <w:b/>
          <w:bCs/>
          <w:sz w:val="22"/>
          <w:szCs w:val="22"/>
        </w:rPr>
      </w:pPr>
      <w:r w:rsidRPr="00E02E2C">
        <w:rPr>
          <w:b/>
          <w:bCs/>
          <w:sz w:val="22"/>
          <w:szCs w:val="22"/>
        </w:rPr>
        <w:t>Akademia Górniczo - Hutnicza</w:t>
      </w:r>
    </w:p>
    <w:p w:rsidR="00E02E2C" w:rsidRPr="00E02E2C" w:rsidRDefault="00E02E2C" w:rsidP="00577BC6">
      <w:pPr>
        <w:spacing w:after="40"/>
        <w:rPr>
          <w:b/>
          <w:bCs/>
          <w:sz w:val="22"/>
          <w:szCs w:val="22"/>
        </w:rPr>
      </w:pPr>
      <w:r w:rsidRPr="00E02E2C">
        <w:rPr>
          <w:b/>
          <w:bCs/>
          <w:sz w:val="22"/>
          <w:szCs w:val="22"/>
        </w:rPr>
        <w:t>im. Stanisława Staszica w Krakowie</w:t>
      </w:r>
    </w:p>
    <w:p w:rsidR="00D665F5" w:rsidRPr="00D91931" w:rsidRDefault="00E02E2C" w:rsidP="00577BC6">
      <w:pPr>
        <w:spacing w:after="40"/>
        <w:rPr>
          <w:b/>
          <w:bCs/>
          <w:sz w:val="22"/>
          <w:szCs w:val="22"/>
        </w:rPr>
      </w:pPr>
      <w:r w:rsidRPr="00E02E2C">
        <w:rPr>
          <w:b/>
          <w:bCs/>
          <w:sz w:val="22"/>
          <w:szCs w:val="22"/>
        </w:rPr>
        <w:t>Dział Zamówień Publicznych</w:t>
      </w:r>
    </w:p>
    <w:p w:rsidR="00D665F5" w:rsidRPr="00BD5546" w:rsidRDefault="00E02E2C" w:rsidP="00D665F5">
      <w:pPr>
        <w:rPr>
          <w:sz w:val="22"/>
          <w:szCs w:val="22"/>
        </w:rPr>
      </w:pPr>
      <w:r w:rsidRPr="00E02E2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2E2C">
        <w:rPr>
          <w:sz w:val="22"/>
          <w:szCs w:val="22"/>
        </w:rPr>
        <w:t>30</w:t>
      </w:r>
    </w:p>
    <w:p w:rsidR="00D665F5" w:rsidRPr="00BD5546" w:rsidRDefault="00E02E2C" w:rsidP="00D665F5">
      <w:pPr>
        <w:rPr>
          <w:sz w:val="22"/>
          <w:szCs w:val="22"/>
        </w:rPr>
      </w:pPr>
      <w:r w:rsidRPr="00E02E2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2E2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2E2C" w:rsidRPr="00E02E2C">
        <w:rPr>
          <w:b/>
          <w:sz w:val="22"/>
          <w:szCs w:val="22"/>
        </w:rPr>
        <w:t>DE-dzp.272-243/24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2E2C" w:rsidRPr="00E02E2C">
        <w:rPr>
          <w:sz w:val="22"/>
          <w:szCs w:val="22"/>
        </w:rPr>
        <w:t xml:space="preserve">Tryb podstawowy bez negocjacji - art. 275 pkt. 1 ustawy </w:t>
      </w:r>
      <w:proofErr w:type="spellStart"/>
      <w:r w:rsidR="00E02E2C" w:rsidRPr="00E02E2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02E2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2E2C">
        <w:rPr>
          <w:b/>
          <w:sz w:val="22"/>
          <w:szCs w:val="22"/>
        </w:rPr>
        <w:t>Świadczenie usługi cateringowej oraz podawania posiłków na terenie AGH (budynek A-0), realiz</w:t>
      </w:r>
      <w:bookmarkStart w:id="0" w:name="_GoBack"/>
      <w:bookmarkEnd w:id="0"/>
      <w:r w:rsidRPr="00E02E2C">
        <w:rPr>
          <w:b/>
          <w:sz w:val="22"/>
          <w:szCs w:val="22"/>
        </w:rPr>
        <w:t>owanej  w trakcie konferencji 36th HKT - DE-dzp.272-243/24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2E2C" w:rsidRPr="00E02E2C">
        <w:rPr>
          <w:sz w:val="22"/>
          <w:szCs w:val="22"/>
        </w:rPr>
        <w:t>04/06/2024</w:t>
      </w:r>
      <w:r w:rsidR="00FF4AB1" w:rsidRPr="00577BC6">
        <w:rPr>
          <w:sz w:val="22"/>
          <w:szCs w:val="22"/>
        </w:rPr>
        <w:t xml:space="preserve"> o godz. </w:t>
      </w:r>
      <w:r w:rsidR="00E02E2C" w:rsidRPr="00E02E2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1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>CATERIA AGATA JASTRZĘBSKA</w:t>
            </w:r>
          </w:p>
          <w:p w:rsidR="00E02E2C" w:rsidRPr="00490DC0" w:rsidRDefault="00E02E2C" w:rsidP="0004094F">
            <w:r w:rsidRPr="00E02E2C">
              <w:t>PIEKARY</w:t>
            </w:r>
            <w:r w:rsidRPr="00490DC0">
              <w:t xml:space="preserve"> </w:t>
            </w:r>
            <w:r w:rsidRPr="00E02E2C">
              <w:t>304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32-060</w:t>
            </w:r>
            <w:r w:rsidRPr="00490DC0">
              <w:t xml:space="preserve"> </w:t>
            </w:r>
            <w:r w:rsidRPr="00E02E2C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387.00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2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 xml:space="preserve">Jolanta </w:t>
            </w:r>
            <w:proofErr w:type="spellStart"/>
            <w:r w:rsidRPr="00E02E2C">
              <w:t>Fornowska</w:t>
            </w:r>
            <w:proofErr w:type="spellEnd"/>
            <w:r w:rsidRPr="00E02E2C">
              <w:t xml:space="preserve"> - KARCZMA w MIŁOSNEJ</w:t>
            </w:r>
          </w:p>
          <w:p w:rsidR="00E02E2C" w:rsidRPr="00490DC0" w:rsidRDefault="00E02E2C" w:rsidP="0004094F">
            <w:r w:rsidRPr="00E02E2C">
              <w:t>MIŁOSNA</w:t>
            </w:r>
            <w:r w:rsidRPr="00490DC0">
              <w:t xml:space="preserve"> </w:t>
            </w:r>
            <w:r w:rsidRPr="00E02E2C">
              <w:t>6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99-340</w:t>
            </w:r>
            <w:r w:rsidRPr="00490DC0">
              <w:t xml:space="preserve"> </w:t>
            </w:r>
            <w:r w:rsidRPr="00E02E2C">
              <w:t>Krośniewice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28 790.00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3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>GASTRO SERWIS S.C. ANNA JELONEK KRZYSZTOF JELONEK</w:t>
            </w:r>
          </w:p>
          <w:p w:rsidR="00E02E2C" w:rsidRPr="00490DC0" w:rsidRDefault="00E02E2C" w:rsidP="0004094F">
            <w:r w:rsidRPr="00E02E2C">
              <w:t>PRASKA</w:t>
            </w:r>
            <w:r w:rsidRPr="00490DC0">
              <w:t xml:space="preserve"> </w:t>
            </w:r>
            <w:r w:rsidRPr="00E02E2C">
              <w:t>28/10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30-328</w:t>
            </w:r>
            <w:r w:rsidRPr="00490DC0">
              <w:t xml:space="preserve"> </w:t>
            </w:r>
            <w:r w:rsidRPr="00E02E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26 760.00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4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>MULTI PAWEŁ KACZMARCZYK</w:t>
            </w:r>
          </w:p>
          <w:p w:rsidR="00E02E2C" w:rsidRPr="00490DC0" w:rsidRDefault="00E02E2C" w:rsidP="0004094F">
            <w:r w:rsidRPr="00E02E2C">
              <w:t>OS. OGRODY</w:t>
            </w:r>
            <w:r w:rsidRPr="00490DC0">
              <w:t xml:space="preserve"> </w:t>
            </w:r>
            <w:r w:rsidRPr="00E02E2C">
              <w:t>28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27-400</w:t>
            </w:r>
            <w:r w:rsidRPr="00490DC0">
              <w:t xml:space="preserve"> </w:t>
            </w:r>
            <w:r w:rsidRPr="00E02E2C">
              <w:t>OSTROWIEC ŚWIĘTOKRZYSKI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56 232.00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5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>Sylwester Micek PLANET</w:t>
            </w:r>
          </w:p>
          <w:p w:rsidR="00E02E2C" w:rsidRPr="00490DC0" w:rsidRDefault="00E02E2C" w:rsidP="0004094F">
            <w:r w:rsidRPr="00E02E2C">
              <w:t>Radzikowskiego</w:t>
            </w:r>
            <w:r w:rsidRPr="00490DC0">
              <w:t xml:space="preserve"> </w:t>
            </w:r>
            <w:r w:rsidRPr="00E02E2C">
              <w:t>69/44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31-315</w:t>
            </w:r>
            <w:r w:rsidRPr="00490DC0">
              <w:t xml:space="preserve"> </w:t>
            </w:r>
            <w:r w:rsidRPr="00E02E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39 009.60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6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proofErr w:type="spellStart"/>
            <w:r w:rsidRPr="00E02E2C">
              <w:t>Speed</w:t>
            </w:r>
            <w:proofErr w:type="spellEnd"/>
            <w:r w:rsidRPr="00E02E2C">
              <w:t xml:space="preserve"> Catering Karolina Jóźwiak</w:t>
            </w:r>
          </w:p>
          <w:p w:rsidR="00E02E2C" w:rsidRPr="00490DC0" w:rsidRDefault="00E02E2C" w:rsidP="0004094F">
            <w:r w:rsidRPr="00E02E2C">
              <w:t>Okopowa</w:t>
            </w:r>
            <w:r w:rsidRPr="00490DC0">
              <w:t xml:space="preserve"> </w:t>
            </w:r>
            <w:r w:rsidRPr="00E02E2C">
              <w:t>18/50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01-063</w:t>
            </w:r>
            <w:r w:rsidRPr="00490DC0">
              <w:t xml:space="preserve"> </w:t>
            </w:r>
            <w:r w:rsidRPr="00E02E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33 400.00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>SCC - SERVICE CONGRESS CENTER SPÓŁKA Z OGRANICZONĄ ODPOWIEDZIALNOŚCIĄ</w:t>
            </w:r>
          </w:p>
          <w:p w:rsidR="00E02E2C" w:rsidRPr="00490DC0" w:rsidRDefault="00E02E2C" w:rsidP="0004094F">
            <w:r w:rsidRPr="00E02E2C">
              <w:t>OPOLSKA</w:t>
            </w:r>
            <w:r w:rsidRPr="00490DC0">
              <w:t xml:space="preserve"> </w:t>
            </w:r>
            <w:r w:rsidRPr="00E02E2C">
              <w:t>110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31-323</w:t>
            </w:r>
            <w:r w:rsidRPr="00490DC0">
              <w:t xml:space="preserve"> </w:t>
            </w:r>
            <w:r w:rsidRPr="00E02E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40 657.27 zł</w:t>
            </w:r>
          </w:p>
        </w:tc>
      </w:tr>
      <w:tr w:rsidR="00E02E2C" w:rsidRPr="00493F8C" w:rsidTr="0004094F">
        <w:tc>
          <w:tcPr>
            <w:tcW w:w="993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center"/>
            </w:pPr>
            <w:r w:rsidRPr="00E02E2C">
              <w:t>8</w:t>
            </w:r>
          </w:p>
        </w:tc>
        <w:tc>
          <w:tcPr>
            <w:tcW w:w="5244" w:type="dxa"/>
            <w:shd w:val="clear" w:color="auto" w:fill="auto"/>
          </w:tcPr>
          <w:p w:rsidR="00E02E2C" w:rsidRPr="00490DC0" w:rsidRDefault="00E02E2C" w:rsidP="0004094F">
            <w:pPr>
              <w:spacing w:before="40"/>
            </w:pPr>
            <w:r w:rsidRPr="00E02E2C">
              <w:t>DR FRANEK MAREK FRANKOWSKI</w:t>
            </w:r>
          </w:p>
          <w:p w:rsidR="00E02E2C" w:rsidRPr="00490DC0" w:rsidRDefault="00E02E2C" w:rsidP="0004094F">
            <w:r w:rsidRPr="00E02E2C">
              <w:t>Wadowicka</w:t>
            </w:r>
            <w:r w:rsidRPr="00490DC0">
              <w:t xml:space="preserve"> </w:t>
            </w:r>
            <w:r w:rsidRPr="00E02E2C">
              <w:t>7</w:t>
            </w:r>
            <w:r w:rsidRPr="00490DC0">
              <w:t xml:space="preserve"> </w:t>
            </w:r>
          </w:p>
          <w:p w:rsidR="00E02E2C" w:rsidRPr="00490DC0" w:rsidRDefault="00E02E2C" w:rsidP="0004094F">
            <w:pPr>
              <w:spacing w:after="40"/>
              <w:jc w:val="both"/>
            </w:pPr>
            <w:r w:rsidRPr="00E02E2C">
              <w:t>30-347</w:t>
            </w:r>
            <w:r w:rsidRPr="00490DC0">
              <w:t xml:space="preserve"> </w:t>
            </w:r>
            <w:r w:rsidRPr="00E02E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2E2C" w:rsidRPr="00490DC0" w:rsidRDefault="00E02E2C" w:rsidP="0004094F">
            <w:pPr>
              <w:spacing w:before="120" w:after="120"/>
              <w:jc w:val="both"/>
            </w:pPr>
            <w:r w:rsidRPr="00E02E2C">
              <w:t>30 850.00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F88" w:rsidRDefault="00996F88">
      <w:r>
        <w:separator/>
      </w:r>
    </w:p>
  </w:endnote>
  <w:endnote w:type="continuationSeparator" w:id="0">
    <w:p w:rsidR="00996F88" w:rsidRDefault="00996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F88" w:rsidRDefault="00996F88">
      <w:r>
        <w:separator/>
      </w:r>
    </w:p>
  </w:footnote>
  <w:footnote w:type="continuationSeparator" w:id="0">
    <w:p w:rsidR="00996F88" w:rsidRDefault="00996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E2C" w:rsidRDefault="00E02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E2C" w:rsidRDefault="00C54FC0">
    <w:pPr>
      <w:pStyle w:val="Nagwek"/>
    </w:pPr>
    <w:r w:rsidRPr="009619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E2C" w:rsidRDefault="00E02E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F8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6F88"/>
    <w:rsid w:val="009D19BD"/>
    <w:rsid w:val="009F189D"/>
    <w:rsid w:val="00A120F7"/>
    <w:rsid w:val="00A67C20"/>
    <w:rsid w:val="00A80738"/>
    <w:rsid w:val="00AA718D"/>
    <w:rsid w:val="00C236D3"/>
    <w:rsid w:val="00C54FC0"/>
    <w:rsid w:val="00C659E2"/>
    <w:rsid w:val="00CB0802"/>
    <w:rsid w:val="00D20908"/>
    <w:rsid w:val="00D665F5"/>
    <w:rsid w:val="00D7128F"/>
    <w:rsid w:val="00E02E2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C9FB83"/>
  <w15:chartTrackingRefBased/>
  <w15:docId w15:val="{AA82F445-D24A-49BF-A98D-EBAFBC2A5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2024-06-04T08:47:00Z</cp:lastPrinted>
  <dcterms:created xsi:type="dcterms:W3CDTF">2024-06-04T08:47:00Z</dcterms:created>
  <dcterms:modified xsi:type="dcterms:W3CDTF">2024-06-04T08:47:00Z</dcterms:modified>
</cp:coreProperties>
</file>