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318DF631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  <w:r w:rsidR="00792166">
        <w:rPr>
          <w:rFonts w:ascii="Times New Roman" w:hAnsi="Times New Roman"/>
          <w:b w:val="0"/>
          <w:sz w:val="22"/>
          <w:szCs w:val="22"/>
        </w:rPr>
        <w:t xml:space="preserve"> 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4F11C60F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021401">
        <w:rPr>
          <w:sz w:val="22"/>
          <w:szCs w:val="22"/>
        </w:rPr>
        <w:t>Podstawowy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5F2CD912" w:rsidR="00630ED4" w:rsidRPr="008468CA" w:rsidRDefault="004F0DC7" w:rsidP="00AA2BEC">
      <w:pPr>
        <w:spacing w:line="276" w:lineRule="auto"/>
        <w:jc w:val="center"/>
        <w:rPr>
          <w:b/>
        </w:rPr>
      </w:pPr>
      <w:r w:rsidRPr="008468CA">
        <w:rPr>
          <w:b/>
        </w:rPr>
        <w:t>Usług</w:t>
      </w:r>
      <w:r w:rsidR="00021401">
        <w:rPr>
          <w:b/>
        </w:rPr>
        <w:t>a</w:t>
      </w:r>
      <w:r w:rsidRPr="008468CA">
        <w:rPr>
          <w:b/>
        </w:rPr>
        <w:t xml:space="preserve"> transportu </w:t>
      </w:r>
      <w:r w:rsidR="008468CA">
        <w:rPr>
          <w:b/>
        </w:rPr>
        <w:t xml:space="preserve">sanitarnego </w:t>
      </w:r>
      <w:r w:rsidR="00021401">
        <w:rPr>
          <w:b/>
        </w:rPr>
        <w:t xml:space="preserve">pacjentów na hemodializy, z miejsca zamieszkania </w:t>
      </w:r>
      <w:r w:rsidR="00021401">
        <w:rPr>
          <w:b/>
        </w:rPr>
        <w:br/>
        <w:t xml:space="preserve">do Stacji Dializ </w:t>
      </w:r>
      <w:r w:rsidR="008468CA">
        <w:rPr>
          <w:b/>
        </w:rPr>
        <w:t>Szpitala Wojewódzkiego w Poznaniu</w:t>
      </w:r>
      <w:r w:rsidR="00287F03">
        <w:rPr>
          <w:b/>
        </w:rPr>
        <w:t xml:space="preserve"> 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FA77ADB" w14:textId="55E5447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 xml:space="preserve">Osoba, nr telefonu, e-mail </w:t>
            </w:r>
            <w:r w:rsidR="00021401">
              <w:rPr>
                <w:rFonts w:eastAsia="Calibri"/>
                <w:sz w:val="22"/>
                <w:szCs w:val="22"/>
              </w:rPr>
              <w:br/>
            </w:r>
            <w:r>
              <w:rPr>
                <w:rFonts w:eastAsia="Calibri"/>
                <w:sz w:val="22"/>
                <w:szCs w:val="22"/>
              </w:rPr>
              <w:t>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bookmarkEnd w:id="2"/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6ACDF1AF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3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</w:t>
      </w:r>
      <w:r w:rsidR="00021401">
        <w:rPr>
          <w:sz w:val="22"/>
        </w:rPr>
        <w:t xml:space="preserve"> oraz wzorem umowy</w:t>
      </w:r>
      <w:r w:rsidRPr="0097776D">
        <w:rPr>
          <w:sz w:val="22"/>
        </w:rPr>
        <w:t>, stosując niżej wymienione stawki:</w:t>
      </w:r>
    </w:p>
    <w:bookmarkEnd w:id="3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4C858E49" w14:textId="6EFB8850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</w:t>
      </w:r>
      <w:r w:rsidR="00021401">
        <w:rPr>
          <w:bCs/>
          <w:sz w:val="22"/>
        </w:rPr>
        <w:t>…..</w:t>
      </w:r>
      <w:r>
        <w:rPr>
          <w:bCs/>
          <w:sz w:val="22"/>
        </w:rPr>
        <w:t>………………….…… zł</w:t>
      </w:r>
    </w:p>
    <w:p w14:paraId="3AB05499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19AA4667" w14:textId="52EF598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345BA892" w14:textId="0B19F28E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B5EC9FF" w14:textId="6EF1A5A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3E781720" w14:textId="2147197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6C0B9541" w14:textId="37AE8E3B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1369DB72" w14:textId="23AE9B66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59D433DE" w14:textId="77777777" w:rsidR="00287F03" w:rsidRPr="00606D8A" w:rsidRDefault="00287F03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4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08FDD71A" w:rsidR="009577A7" w:rsidRPr="00C630E5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C630E5">
        <w:rPr>
          <w:sz w:val="22"/>
          <w:szCs w:val="22"/>
        </w:rPr>
        <w:lastRenderedPageBreak/>
        <w:t xml:space="preserve">zapoznaliśmy się ze </w:t>
      </w:r>
      <w:r w:rsidR="00B1572A" w:rsidRPr="00C630E5">
        <w:rPr>
          <w:sz w:val="22"/>
          <w:szCs w:val="22"/>
        </w:rPr>
        <w:t>wzor</w:t>
      </w:r>
      <w:r w:rsidRPr="00C630E5">
        <w:rPr>
          <w:sz w:val="22"/>
          <w:szCs w:val="22"/>
        </w:rPr>
        <w:t xml:space="preserve">em umowy, który jest załącznikiem nr </w:t>
      </w:r>
      <w:r w:rsidR="00E166D0" w:rsidRPr="00C630E5">
        <w:rPr>
          <w:sz w:val="22"/>
          <w:szCs w:val="22"/>
        </w:rPr>
        <w:t>6</w:t>
      </w:r>
      <w:r w:rsidRPr="00C630E5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C630E5">
        <w:rPr>
          <w:sz w:val="22"/>
          <w:szCs w:val="22"/>
        </w:rPr>
        <w:br/>
      </w:r>
      <w:r w:rsidRPr="00C630E5">
        <w:rPr>
          <w:sz w:val="22"/>
          <w:szCs w:val="22"/>
        </w:rPr>
        <w:t>do zawarcia umowy na zawartych tam warunkach w miejscu i terminie wyznaczonym przez Zamawiającego</w:t>
      </w:r>
      <w:r w:rsidR="004276D9" w:rsidRPr="00C630E5">
        <w:rPr>
          <w:sz w:val="22"/>
          <w:szCs w:val="22"/>
        </w:rPr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40F289B1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3992BE2" w14:textId="24461A7D" w:rsidR="00597CA9" w:rsidRPr="00085C92" w:rsidRDefault="00597CA9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inne ………………………………..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4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5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5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7ED5F081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021401">
      <w:rPr>
        <w:sz w:val="20"/>
        <w:szCs w:val="20"/>
      </w:rPr>
      <w:t>52</w:t>
    </w:r>
    <w:r w:rsidR="001D2B20">
      <w:rPr>
        <w:sz w:val="20"/>
        <w:szCs w:val="20"/>
      </w:rPr>
      <w:t>/202</w:t>
    </w:r>
    <w:r w:rsidR="00792166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123406"/>
    <w:multiLevelType w:val="hybridMultilevel"/>
    <w:tmpl w:val="DC66D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0"/>
  </w:num>
  <w:num w:numId="2" w16cid:durableId="236747337">
    <w:abstractNumId w:val="8"/>
  </w:num>
  <w:num w:numId="3" w16cid:durableId="601573939">
    <w:abstractNumId w:val="9"/>
  </w:num>
  <w:num w:numId="4" w16cid:durableId="1638997471">
    <w:abstractNumId w:val="12"/>
  </w:num>
  <w:num w:numId="5" w16cid:durableId="1718435940">
    <w:abstractNumId w:val="5"/>
  </w:num>
  <w:num w:numId="6" w16cid:durableId="1883442280">
    <w:abstractNumId w:val="7"/>
  </w:num>
  <w:num w:numId="7" w16cid:durableId="2052799946">
    <w:abstractNumId w:val="2"/>
  </w:num>
  <w:num w:numId="8" w16cid:durableId="1130746">
    <w:abstractNumId w:val="11"/>
  </w:num>
  <w:num w:numId="9" w16cid:durableId="1995066748">
    <w:abstractNumId w:val="0"/>
  </w:num>
  <w:num w:numId="10" w16cid:durableId="1013344054">
    <w:abstractNumId w:val="3"/>
  </w:num>
  <w:num w:numId="11" w16cid:durableId="1673489291">
    <w:abstractNumId w:val="6"/>
  </w:num>
  <w:num w:numId="12" w16cid:durableId="1185249055">
    <w:abstractNumId w:val="4"/>
  </w:num>
  <w:num w:numId="13" w16cid:durableId="438069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21401"/>
    <w:rsid w:val="00056018"/>
    <w:rsid w:val="00063162"/>
    <w:rsid w:val="00085C92"/>
    <w:rsid w:val="000E0096"/>
    <w:rsid w:val="000F3465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87F03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4F0DC7"/>
    <w:rsid w:val="00525EFF"/>
    <w:rsid w:val="00567CC9"/>
    <w:rsid w:val="005844F6"/>
    <w:rsid w:val="00594233"/>
    <w:rsid w:val="00597CA9"/>
    <w:rsid w:val="005A2C1E"/>
    <w:rsid w:val="005C6688"/>
    <w:rsid w:val="005D7D1A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67FEE"/>
    <w:rsid w:val="00781D83"/>
    <w:rsid w:val="00792166"/>
    <w:rsid w:val="007A12D3"/>
    <w:rsid w:val="007D475B"/>
    <w:rsid w:val="007E331F"/>
    <w:rsid w:val="00815BC9"/>
    <w:rsid w:val="008174DB"/>
    <w:rsid w:val="00825A27"/>
    <w:rsid w:val="008468CA"/>
    <w:rsid w:val="00862BEF"/>
    <w:rsid w:val="008631F1"/>
    <w:rsid w:val="00870992"/>
    <w:rsid w:val="00880797"/>
    <w:rsid w:val="008A522F"/>
    <w:rsid w:val="008B3C3C"/>
    <w:rsid w:val="008C082A"/>
    <w:rsid w:val="00924E28"/>
    <w:rsid w:val="009306A6"/>
    <w:rsid w:val="009312B4"/>
    <w:rsid w:val="009577A7"/>
    <w:rsid w:val="0097776D"/>
    <w:rsid w:val="00983D1D"/>
    <w:rsid w:val="009D75A8"/>
    <w:rsid w:val="009E22AD"/>
    <w:rsid w:val="009E4C67"/>
    <w:rsid w:val="00A13CE6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50389"/>
    <w:rsid w:val="00B6407A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E3AE6"/>
    <w:rsid w:val="00CF237D"/>
    <w:rsid w:val="00D05F27"/>
    <w:rsid w:val="00D5331F"/>
    <w:rsid w:val="00D554C7"/>
    <w:rsid w:val="00D76A48"/>
    <w:rsid w:val="00D971D1"/>
    <w:rsid w:val="00DC336F"/>
    <w:rsid w:val="00DF7CE6"/>
    <w:rsid w:val="00E166D0"/>
    <w:rsid w:val="00E16837"/>
    <w:rsid w:val="00E401EB"/>
    <w:rsid w:val="00E449BF"/>
    <w:rsid w:val="00E6343E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3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21</cp:revision>
  <dcterms:created xsi:type="dcterms:W3CDTF">2022-06-20T09:42:00Z</dcterms:created>
  <dcterms:modified xsi:type="dcterms:W3CDTF">2024-06-03T11:22:00Z</dcterms:modified>
</cp:coreProperties>
</file>