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387666" w14:textId="77777777" w:rsidR="00FB7F50" w:rsidRPr="002245BE" w:rsidRDefault="00580429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80429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580429">
        <w:rPr>
          <w:sz w:val="22"/>
          <w:szCs w:val="22"/>
        </w:rPr>
        <w:t>2024-06-03</w:t>
      </w:r>
    </w:p>
    <w:p w14:paraId="4B22D19D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1D05479" w14:textId="77777777" w:rsidR="00580429" w:rsidRPr="00580429" w:rsidRDefault="00580429" w:rsidP="00FB7F50">
      <w:pPr>
        <w:spacing w:after="40"/>
        <w:rPr>
          <w:b/>
          <w:bCs/>
          <w:sz w:val="22"/>
          <w:szCs w:val="22"/>
        </w:rPr>
      </w:pPr>
      <w:r w:rsidRPr="00580429">
        <w:rPr>
          <w:b/>
          <w:bCs/>
          <w:sz w:val="22"/>
          <w:szCs w:val="22"/>
        </w:rPr>
        <w:t>Akademia Górniczo - Hutnicza</w:t>
      </w:r>
    </w:p>
    <w:p w14:paraId="004567AC" w14:textId="77777777" w:rsidR="00580429" w:rsidRPr="00580429" w:rsidRDefault="00580429" w:rsidP="00FB7F50">
      <w:pPr>
        <w:spacing w:after="40"/>
        <w:rPr>
          <w:b/>
          <w:bCs/>
          <w:sz w:val="22"/>
          <w:szCs w:val="22"/>
        </w:rPr>
      </w:pPr>
      <w:r w:rsidRPr="00580429">
        <w:rPr>
          <w:b/>
          <w:bCs/>
          <w:sz w:val="22"/>
          <w:szCs w:val="22"/>
        </w:rPr>
        <w:t>im. Stanisława Staszica w Krakowie</w:t>
      </w:r>
    </w:p>
    <w:p w14:paraId="01A6F06E" w14:textId="77777777" w:rsidR="00FB7F50" w:rsidRPr="002245BE" w:rsidRDefault="00580429" w:rsidP="00FB7F50">
      <w:pPr>
        <w:spacing w:after="40"/>
        <w:rPr>
          <w:b/>
          <w:bCs/>
          <w:sz w:val="22"/>
          <w:szCs w:val="22"/>
        </w:rPr>
      </w:pPr>
      <w:r w:rsidRPr="00580429">
        <w:rPr>
          <w:b/>
          <w:bCs/>
          <w:sz w:val="22"/>
          <w:szCs w:val="22"/>
        </w:rPr>
        <w:t>Dział Zamówień Publicznych</w:t>
      </w:r>
    </w:p>
    <w:p w14:paraId="7C624F40" w14:textId="77777777" w:rsidR="00FB7F50" w:rsidRPr="002245BE" w:rsidRDefault="00580429" w:rsidP="00FB7F50">
      <w:pPr>
        <w:rPr>
          <w:sz w:val="22"/>
          <w:szCs w:val="22"/>
        </w:rPr>
      </w:pPr>
      <w:r w:rsidRPr="00580429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580429">
        <w:rPr>
          <w:sz w:val="22"/>
          <w:szCs w:val="22"/>
        </w:rPr>
        <w:t>30</w:t>
      </w:r>
    </w:p>
    <w:p w14:paraId="628747AA" w14:textId="77777777" w:rsidR="00FB7F50" w:rsidRPr="002245BE" w:rsidRDefault="00580429" w:rsidP="00FB7F50">
      <w:pPr>
        <w:rPr>
          <w:sz w:val="22"/>
          <w:szCs w:val="22"/>
        </w:rPr>
      </w:pPr>
      <w:r w:rsidRPr="00580429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580429">
        <w:rPr>
          <w:sz w:val="22"/>
          <w:szCs w:val="22"/>
        </w:rPr>
        <w:t>Kraków</w:t>
      </w:r>
    </w:p>
    <w:p w14:paraId="7AD53C44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175F20A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20598BE1" w14:textId="0FB5A1CC" w:rsidR="00A24F8A" w:rsidRDefault="00A24F8A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ZADANIE 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580429" w:rsidRPr="00607F9B" w14:paraId="3C9BD283" w14:textId="77777777" w:rsidTr="00E57166">
        <w:trPr>
          <w:trHeight w:val="638"/>
        </w:trPr>
        <w:tc>
          <w:tcPr>
            <w:tcW w:w="959" w:type="dxa"/>
            <w:shd w:val="clear" w:color="auto" w:fill="auto"/>
          </w:tcPr>
          <w:p w14:paraId="04D354DC" w14:textId="77777777" w:rsidR="00580429" w:rsidRPr="00607F9B" w:rsidRDefault="00580429" w:rsidP="00E5716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A6B2CA0" w14:textId="78C73A2E" w:rsidR="00580429" w:rsidRPr="00607F9B" w:rsidRDefault="00580429" w:rsidP="00E5716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580429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="00A24F8A">
              <w:rPr>
                <w:b/>
                <w:bCs/>
                <w:sz w:val="22"/>
                <w:szCs w:val="22"/>
              </w:rPr>
              <w:t>d</w:t>
            </w:r>
            <w:r w:rsidRPr="00580429">
              <w:rPr>
                <w:b/>
                <w:bCs/>
                <w:sz w:val="22"/>
                <w:szCs w:val="22"/>
              </w:rPr>
              <w:t>ostawa  2 mikroskopów do laboratorium astrobiologii dla CTK - DE-dzp.272-141/24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40E7C401" w14:textId="0E0FEFB9" w:rsidR="008642B3" w:rsidRDefault="00C65E53" w:rsidP="00F17110">
      <w:pPr>
        <w:pStyle w:val="Nagwek"/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>Zamawiający,</w:t>
      </w:r>
      <w:r w:rsidRPr="00F17110">
        <w:rPr>
          <w:b/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FE4E38">
        <w:rPr>
          <w:sz w:val="22"/>
          <w:szCs w:val="22"/>
        </w:rPr>
        <w:t>(Dz. U.</w:t>
      </w:r>
      <w:r w:rsidR="00B12712">
        <w:rPr>
          <w:sz w:val="22"/>
          <w:szCs w:val="22"/>
        </w:rPr>
        <w:t>2023.1605 ze zm.</w:t>
      </w:r>
      <w:r w:rsidR="00FE4E38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580429" w14:paraId="74BBB071" w14:textId="77777777" w:rsidTr="00E5716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16574118" w14:textId="77777777" w:rsidR="00580429" w:rsidRPr="00D26ED6" w:rsidRDefault="00580429" w:rsidP="00E5716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80429">
              <w:rPr>
                <w:b/>
                <w:sz w:val="22"/>
                <w:szCs w:val="22"/>
              </w:rPr>
              <w:t>Delta Optical sp. z ograniczoną odpowiedzialnością sp. komandytowa</w:t>
            </w:r>
          </w:p>
          <w:p w14:paraId="2C68EA52" w14:textId="77777777" w:rsidR="00580429" w:rsidRPr="009F0E5C" w:rsidRDefault="00580429" w:rsidP="00E57166">
            <w:pPr>
              <w:jc w:val="both"/>
              <w:rPr>
                <w:bCs/>
                <w:sz w:val="22"/>
                <w:szCs w:val="22"/>
              </w:rPr>
            </w:pPr>
            <w:r w:rsidRPr="00580429">
              <w:rPr>
                <w:bCs/>
                <w:sz w:val="22"/>
                <w:szCs w:val="22"/>
              </w:rPr>
              <w:t>Nowe Osiny, ul. Piękna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0429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FF212E5" w14:textId="77777777" w:rsidR="00580429" w:rsidRPr="009F0E5C" w:rsidRDefault="00580429" w:rsidP="00E57166">
            <w:pPr>
              <w:jc w:val="both"/>
              <w:rPr>
                <w:bCs/>
                <w:sz w:val="22"/>
                <w:szCs w:val="22"/>
              </w:rPr>
            </w:pPr>
            <w:r w:rsidRPr="00580429">
              <w:rPr>
                <w:bCs/>
                <w:sz w:val="22"/>
                <w:szCs w:val="22"/>
              </w:rPr>
              <w:t>05-300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0429">
              <w:rPr>
                <w:bCs/>
                <w:sz w:val="22"/>
                <w:szCs w:val="22"/>
              </w:rPr>
              <w:t>Mińsk Mazowiecki</w:t>
            </w:r>
          </w:p>
          <w:p w14:paraId="14CBC37F" w14:textId="77777777" w:rsidR="00580429" w:rsidRDefault="00580429" w:rsidP="00E5716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8178C9E" w14:textId="77777777" w:rsidR="00580429" w:rsidRDefault="00580429" w:rsidP="00E5716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580429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80429">
              <w:rPr>
                <w:sz w:val="22"/>
                <w:szCs w:val="22"/>
              </w:rPr>
              <w:t>dostawa mikroskopu stereoskopowego z kamerą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6A7A6D0D" w14:textId="77777777" w:rsidR="00580429" w:rsidRPr="00211A34" w:rsidRDefault="00580429" w:rsidP="00E5716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80429">
              <w:rPr>
                <w:b/>
                <w:sz w:val="22"/>
                <w:szCs w:val="22"/>
              </w:rPr>
              <w:t>5 140.80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5B67BE3" w14:textId="77777777" w:rsidR="00580429" w:rsidRDefault="00580429" w:rsidP="00E57166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5F6CDE5A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66AAE874" w14:textId="77777777" w:rsidTr="00596EA3">
        <w:tc>
          <w:tcPr>
            <w:tcW w:w="2169" w:type="dxa"/>
            <w:shd w:val="clear" w:color="auto" w:fill="F3F3F3"/>
          </w:tcPr>
          <w:p w14:paraId="6E9B13E9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4E57BD17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16FE077B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2A71B148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580429" w:rsidRPr="00834EF4" w14:paraId="24FA764F" w14:textId="77777777" w:rsidTr="00E57166">
        <w:tc>
          <w:tcPr>
            <w:tcW w:w="2169" w:type="dxa"/>
            <w:shd w:val="clear" w:color="auto" w:fill="auto"/>
          </w:tcPr>
          <w:p w14:paraId="2C85893E" w14:textId="77777777" w:rsidR="00580429" w:rsidRPr="00211A34" w:rsidRDefault="00580429" w:rsidP="00E5716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0429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0429">
              <w:rPr>
                <w:sz w:val="20"/>
                <w:szCs w:val="20"/>
              </w:rPr>
              <w:t>dostawa mikroskopu stereoskopowego z kamerą</w:t>
            </w:r>
          </w:p>
        </w:tc>
        <w:tc>
          <w:tcPr>
            <w:tcW w:w="2793" w:type="dxa"/>
            <w:shd w:val="clear" w:color="auto" w:fill="auto"/>
          </w:tcPr>
          <w:p w14:paraId="19EED403" w14:textId="77777777" w:rsidR="00580429" w:rsidRPr="00211A34" w:rsidRDefault="00580429" w:rsidP="00E5716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80429">
              <w:rPr>
                <w:b/>
                <w:bCs/>
                <w:sz w:val="20"/>
                <w:szCs w:val="20"/>
              </w:rPr>
              <w:t>Delta Optical sp. z ograniczoną odpowiedzialnością sp. komandytowa</w:t>
            </w:r>
          </w:p>
          <w:p w14:paraId="7A482B50" w14:textId="77777777" w:rsidR="00580429" w:rsidRPr="00211A34" w:rsidRDefault="00580429" w:rsidP="00E57166">
            <w:pPr>
              <w:rPr>
                <w:sz w:val="20"/>
                <w:szCs w:val="20"/>
              </w:rPr>
            </w:pPr>
            <w:r w:rsidRPr="00580429">
              <w:rPr>
                <w:sz w:val="20"/>
                <w:szCs w:val="20"/>
              </w:rPr>
              <w:t>Nowe Osiny, ul. Piękna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0429">
              <w:rPr>
                <w:sz w:val="20"/>
                <w:szCs w:val="20"/>
              </w:rPr>
              <w:t>1</w:t>
            </w:r>
          </w:p>
          <w:p w14:paraId="3DB28D0E" w14:textId="77777777" w:rsidR="00580429" w:rsidRPr="00211A34" w:rsidRDefault="00580429" w:rsidP="00E57166">
            <w:pPr>
              <w:spacing w:after="40"/>
              <w:rPr>
                <w:color w:val="000000"/>
                <w:sz w:val="20"/>
                <w:szCs w:val="20"/>
              </w:rPr>
            </w:pPr>
            <w:r w:rsidRPr="00580429">
              <w:rPr>
                <w:sz w:val="20"/>
                <w:szCs w:val="20"/>
              </w:rPr>
              <w:t>05-300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0429">
              <w:rPr>
                <w:sz w:val="20"/>
                <w:szCs w:val="20"/>
              </w:rPr>
              <w:t>Mińsk Mazowiecki</w:t>
            </w:r>
          </w:p>
        </w:tc>
        <w:tc>
          <w:tcPr>
            <w:tcW w:w="2976" w:type="dxa"/>
            <w:shd w:val="clear" w:color="auto" w:fill="auto"/>
          </w:tcPr>
          <w:p w14:paraId="05DA28A2" w14:textId="77777777" w:rsidR="00580429" w:rsidRPr="00580429" w:rsidRDefault="00580429" w:rsidP="00E57166">
            <w:pPr>
              <w:spacing w:before="40" w:after="40"/>
              <w:rPr>
                <w:sz w:val="20"/>
                <w:szCs w:val="20"/>
              </w:rPr>
            </w:pPr>
            <w:r w:rsidRPr="00580429">
              <w:rPr>
                <w:sz w:val="20"/>
                <w:szCs w:val="20"/>
              </w:rPr>
              <w:t>1 - Cena - 60.00</w:t>
            </w:r>
          </w:p>
          <w:p w14:paraId="1D557A76" w14:textId="77777777" w:rsidR="00580429" w:rsidRPr="00211A34" w:rsidRDefault="00580429" w:rsidP="00E5716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0429">
              <w:rPr>
                <w:sz w:val="20"/>
                <w:szCs w:val="20"/>
              </w:rPr>
              <w:t>2 - Gwarancja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347CFC4" w14:textId="77777777" w:rsidR="00580429" w:rsidRPr="00211A34" w:rsidRDefault="00580429" w:rsidP="00E57166">
            <w:pPr>
              <w:jc w:val="center"/>
              <w:rPr>
                <w:color w:val="000000"/>
                <w:sz w:val="20"/>
                <w:szCs w:val="20"/>
              </w:rPr>
            </w:pPr>
            <w:r w:rsidRPr="00580429">
              <w:rPr>
                <w:sz w:val="20"/>
                <w:szCs w:val="20"/>
              </w:rPr>
              <w:t xml:space="preserve">  100,00</w:t>
            </w:r>
          </w:p>
        </w:tc>
      </w:tr>
      <w:tr w:rsidR="00A24F8A" w:rsidRPr="00834EF4" w14:paraId="63D95632" w14:textId="77777777" w:rsidTr="00A24F8A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30D18" w14:textId="77777777" w:rsidR="00A24F8A" w:rsidRPr="00A24F8A" w:rsidRDefault="00A24F8A" w:rsidP="00E57166">
            <w:pPr>
              <w:spacing w:before="40" w:after="40"/>
              <w:rPr>
                <w:sz w:val="20"/>
                <w:szCs w:val="20"/>
              </w:rPr>
            </w:pPr>
            <w:r w:rsidRPr="00580429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0429">
              <w:rPr>
                <w:sz w:val="20"/>
                <w:szCs w:val="20"/>
              </w:rPr>
              <w:t>dostawa mikroskopu stereoskopowego z kamerą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1A1AB4" w14:textId="77777777" w:rsidR="00A24F8A" w:rsidRPr="00211A34" w:rsidRDefault="00A24F8A" w:rsidP="00E57166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80429">
              <w:rPr>
                <w:b/>
                <w:bCs/>
                <w:sz w:val="20"/>
                <w:szCs w:val="20"/>
              </w:rPr>
              <w:t>Opta</w:t>
            </w:r>
            <w:proofErr w:type="spellEnd"/>
            <w:r w:rsidRPr="00580429">
              <w:rPr>
                <w:b/>
                <w:bCs/>
                <w:sz w:val="20"/>
                <w:szCs w:val="20"/>
              </w:rPr>
              <w:t>-Tech Sp. z o.o.</w:t>
            </w:r>
          </w:p>
          <w:p w14:paraId="767F1BB7" w14:textId="77777777" w:rsidR="00A24F8A" w:rsidRPr="00A24F8A" w:rsidRDefault="00A24F8A" w:rsidP="00A24F8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24F8A">
              <w:rPr>
                <w:b/>
                <w:bCs/>
                <w:sz w:val="20"/>
                <w:szCs w:val="20"/>
              </w:rPr>
              <w:t>AL. KEN 36/U211</w:t>
            </w:r>
          </w:p>
          <w:p w14:paraId="055741C2" w14:textId="77777777" w:rsidR="00A24F8A" w:rsidRPr="00A24F8A" w:rsidRDefault="00A24F8A" w:rsidP="00A24F8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24F8A">
              <w:rPr>
                <w:b/>
                <w:bCs/>
                <w:sz w:val="20"/>
                <w:szCs w:val="20"/>
              </w:rPr>
              <w:t>02-797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24FC4" w14:textId="77777777" w:rsidR="00A24F8A" w:rsidRPr="00580429" w:rsidRDefault="00A24F8A" w:rsidP="00E57166">
            <w:pPr>
              <w:spacing w:before="40" w:after="40"/>
              <w:rPr>
                <w:sz w:val="20"/>
                <w:szCs w:val="20"/>
              </w:rPr>
            </w:pPr>
            <w:r w:rsidRPr="00580429">
              <w:rPr>
                <w:sz w:val="20"/>
                <w:szCs w:val="20"/>
              </w:rPr>
              <w:t>1 - Cena - 30.88</w:t>
            </w:r>
          </w:p>
          <w:p w14:paraId="453B1D6B" w14:textId="77777777" w:rsidR="00A24F8A" w:rsidRPr="00A24F8A" w:rsidRDefault="00A24F8A" w:rsidP="00E57166">
            <w:pPr>
              <w:spacing w:before="40" w:after="40"/>
              <w:rPr>
                <w:sz w:val="20"/>
                <w:szCs w:val="20"/>
              </w:rPr>
            </w:pPr>
            <w:r w:rsidRPr="00580429">
              <w:rPr>
                <w:sz w:val="20"/>
                <w:szCs w:val="20"/>
              </w:rPr>
              <w:t>2 - Gwarancja - 40.00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47E99" w14:textId="77777777" w:rsidR="00A24F8A" w:rsidRPr="00A24F8A" w:rsidRDefault="00A24F8A" w:rsidP="00E57166">
            <w:pPr>
              <w:jc w:val="center"/>
              <w:rPr>
                <w:sz w:val="20"/>
                <w:szCs w:val="20"/>
              </w:rPr>
            </w:pPr>
            <w:r w:rsidRPr="00580429">
              <w:rPr>
                <w:sz w:val="20"/>
                <w:szCs w:val="20"/>
              </w:rPr>
              <w:t xml:space="preserve">  70,88</w:t>
            </w:r>
          </w:p>
        </w:tc>
      </w:tr>
    </w:tbl>
    <w:p w14:paraId="379981F3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DD8BCB" w14:textId="77777777" w:rsidR="001B0C40" w:rsidRDefault="001B0C40">
      <w:r>
        <w:separator/>
      </w:r>
    </w:p>
  </w:endnote>
  <w:endnote w:type="continuationSeparator" w:id="0">
    <w:p w14:paraId="5B9EA9BC" w14:textId="77777777" w:rsidR="001B0C40" w:rsidRDefault="001B0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9B30B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79855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EFD5A0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874CA2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4C6DA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171D07" w14:textId="77777777" w:rsidR="001B0C40" w:rsidRDefault="001B0C40">
      <w:r>
        <w:separator/>
      </w:r>
    </w:p>
  </w:footnote>
  <w:footnote w:type="continuationSeparator" w:id="0">
    <w:p w14:paraId="3C0FEE07" w14:textId="77777777" w:rsidR="001B0C40" w:rsidRDefault="001B0C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F52FB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314CD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B3979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0C40"/>
    <w:rsid w:val="00022322"/>
    <w:rsid w:val="00042497"/>
    <w:rsid w:val="000C1E6F"/>
    <w:rsid w:val="000E4E56"/>
    <w:rsid w:val="001A1468"/>
    <w:rsid w:val="001B0C40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80429"/>
    <w:rsid w:val="00596EA3"/>
    <w:rsid w:val="00596FD7"/>
    <w:rsid w:val="005E5BFF"/>
    <w:rsid w:val="00607F9B"/>
    <w:rsid w:val="00644DCB"/>
    <w:rsid w:val="00657C1E"/>
    <w:rsid w:val="006E3089"/>
    <w:rsid w:val="006F7F60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1B08"/>
    <w:rsid w:val="00A029B8"/>
    <w:rsid w:val="00A24F8A"/>
    <w:rsid w:val="00A91321"/>
    <w:rsid w:val="00AA02AC"/>
    <w:rsid w:val="00B12712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A54EF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17110"/>
    <w:rsid w:val="00F33C66"/>
    <w:rsid w:val="00F960D7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53397A"/>
  <w15:chartTrackingRefBased/>
  <w15:docId w15:val="{70A1E5DF-0FA3-4D23-8F2E-51C92CF86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219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2024-06-03T09:40:00Z</dcterms:created>
  <dcterms:modified xsi:type="dcterms:W3CDTF">2024-06-03T09:40:00Z</dcterms:modified>
</cp:coreProperties>
</file>