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E910BF" w:rsidP="0006000F">
      <w:pPr>
        <w:jc w:val="right"/>
        <w:rPr>
          <w:rFonts w:ascii="Arial" w:hAnsi="Arial" w:cs="Arial"/>
          <w:sz w:val="24"/>
          <w:szCs w:val="24"/>
        </w:rPr>
      </w:pPr>
      <w:r w:rsidRPr="00E910BF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910BF">
        <w:rPr>
          <w:rFonts w:ascii="Arial" w:hAnsi="Arial" w:cs="Arial"/>
          <w:sz w:val="24"/>
          <w:szCs w:val="24"/>
        </w:rPr>
        <w:t>2024-06-03</w:t>
      </w:r>
    </w:p>
    <w:p w:rsidR="00CF7835" w:rsidRPr="009432A1" w:rsidRDefault="00E910BF" w:rsidP="0006000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10BF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E910BF" w:rsidP="0006000F">
      <w:pPr>
        <w:spacing w:line="360" w:lineRule="auto"/>
        <w:rPr>
          <w:rFonts w:ascii="Arial" w:hAnsi="Arial" w:cs="Arial"/>
          <w:sz w:val="24"/>
          <w:szCs w:val="24"/>
        </w:rPr>
      </w:pPr>
      <w:r w:rsidRPr="00E910BF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910BF">
        <w:rPr>
          <w:rFonts w:ascii="Arial" w:hAnsi="Arial" w:cs="Arial"/>
          <w:sz w:val="24"/>
          <w:szCs w:val="24"/>
        </w:rPr>
        <w:t>521</w:t>
      </w:r>
    </w:p>
    <w:p w:rsidR="00CF7835" w:rsidRPr="009432A1" w:rsidRDefault="00E910BF" w:rsidP="0006000F">
      <w:pPr>
        <w:rPr>
          <w:rFonts w:ascii="Arial" w:hAnsi="Arial" w:cs="Arial"/>
          <w:sz w:val="24"/>
          <w:szCs w:val="24"/>
        </w:rPr>
      </w:pPr>
      <w:r w:rsidRPr="00E910BF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910BF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06000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06000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06000F" w:rsidRDefault="0006000F" w:rsidP="0006000F">
      <w:pPr>
        <w:jc w:val="both"/>
        <w:rPr>
          <w:rFonts w:ascii="Arial" w:hAnsi="Arial" w:cs="Arial"/>
          <w:bCs/>
          <w:sz w:val="18"/>
          <w:szCs w:val="18"/>
        </w:rPr>
      </w:pPr>
    </w:p>
    <w:p w:rsidR="0006000F" w:rsidRPr="009432A1" w:rsidRDefault="0006000F" w:rsidP="0006000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6000F">
        <w:trPr>
          <w:trHeight w:val="533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F7835" w:rsidRPr="00CF7835" w:rsidRDefault="00CF7835" w:rsidP="0006000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06000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06000F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6000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910BF" w:rsidP="000600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10BF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10BF" w:rsidRPr="004E4B64" w:rsidTr="00C73E92">
        <w:tc>
          <w:tcPr>
            <w:tcW w:w="2269" w:type="dxa"/>
            <w:shd w:val="clear" w:color="auto" w:fill="auto"/>
          </w:tcPr>
          <w:p w:rsidR="00E910BF" w:rsidRPr="004E4B64" w:rsidRDefault="00E910BF" w:rsidP="000600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10BF" w:rsidRPr="004E4B64" w:rsidRDefault="00E910BF" w:rsidP="000600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10BF">
              <w:rPr>
                <w:rFonts w:ascii="Arial" w:hAnsi="Arial" w:cs="Arial"/>
                <w:bCs/>
                <w:sz w:val="24"/>
                <w:szCs w:val="24"/>
              </w:rPr>
              <w:t>FER.271.13.2024</w:t>
            </w:r>
          </w:p>
        </w:tc>
      </w:tr>
    </w:tbl>
    <w:p w:rsidR="0006000F" w:rsidRDefault="0006000F" w:rsidP="00060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000F" w:rsidRDefault="0006000F" w:rsidP="00060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060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910BF" w:rsidRPr="00E910BF">
        <w:rPr>
          <w:rFonts w:ascii="Arial" w:hAnsi="Arial" w:cs="Arial"/>
          <w:sz w:val="24"/>
          <w:szCs w:val="24"/>
        </w:rPr>
        <w:t>(</w:t>
      </w:r>
      <w:proofErr w:type="spellStart"/>
      <w:r w:rsidR="00E910BF" w:rsidRPr="00E910BF">
        <w:rPr>
          <w:rFonts w:ascii="Arial" w:hAnsi="Arial" w:cs="Arial"/>
          <w:sz w:val="24"/>
          <w:szCs w:val="24"/>
        </w:rPr>
        <w:t>t.j</w:t>
      </w:r>
      <w:proofErr w:type="spellEnd"/>
      <w:r w:rsidR="00E910BF" w:rsidRPr="00E910B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0600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910BF" w:rsidRPr="00E910BF">
        <w:rPr>
          <w:rFonts w:ascii="Arial" w:hAnsi="Arial" w:cs="Arial"/>
          <w:sz w:val="24"/>
          <w:szCs w:val="24"/>
        </w:rPr>
        <w:t>03/06/2024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910BF" w:rsidRPr="00E910BF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6000F">
        <w:trPr>
          <w:trHeight w:val="496"/>
        </w:trPr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910BF" w:rsidRPr="00355C9D" w:rsidTr="00C73E92">
        <w:tc>
          <w:tcPr>
            <w:tcW w:w="1276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FHU Trans-Kop Bis Maria Łątka</w:t>
            </w:r>
          </w:p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Dąbrówka Tuchowska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40a/40a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0BF" w:rsidRPr="00CF7835" w:rsidRDefault="00E910BF" w:rsidP="000600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33-170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Tuchów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337 820.56 zł</w:t>
            </w:r>
          </w:p>
        </w:tc>
      </w:tr>
      <w:tr w:rsidR="00E910BF" w:rsidRPr="00355C9D" w:rsidTr="00C73E92">
        <w:tc>
          <w:tcPr>
            <w:tcW w:w="1276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 xml:space="preserve">Zakład Remontowo-Budowlany Łukasz </w:t>
            </w:r>
            <w:proofErr w:type="spellStart"/>
            <w:r w:rsidRPr="00E910BF">
              <w:rPr>
                <w:rFonts w:ascii="Arial" w:hAnsi="Arial" w:cs="Arial"/>
                <w:sz w:val="24"/>
                <w:szCs w:val="24"/>
              </w:rPr>
              <w:t>Rejkowicz</w:t>
            </w:r>
            <w:proofErr w:type="spellEnd"/>
          </w:p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Gen. Andersa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8/8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0BF" w:rsidRPr="00CF7835" w:rsidRDefault="00E910BF" w:rsidP="000600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33-180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355 141.77 zł</w:t>
            </w:r>
          </w:p>
        </w:tc>
      </w:tr>
      <w:tr w:rsidR="00E910BF" w:rsidRPr="00355C9D" w:rsidTr="00C73E92">
        <w:tc>
          <w:tcPr>
            <w:tcW w:w="1276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MK BUD SP. Z O.O.</w:t>
            </w:r>
          </w:p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Bilsko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282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0BF" w:rsidRPr="00CF7835" w:rsidRDefault="00E910BF" w:rsidP="000600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591 630.00 zł</w:t>
            </w:r>
          </w:p>
        </w:tc>
      </w:tr>
      <w:tr w:rsidR="00E910BF" w:rsidRPr="00355C9D" w:rsidTr="00C73E92">
        <w:tc>
          <w:tcPr>
            <w:tcW w:w="1276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EFEKTAR Spółka z o.o.</w:t>
            </w:r>
          </w:p>
          <w:p w:rsidR="00E910BF" w:rsidRPr="00CF7835" w:rsidRDefault="00E910BF" w:rsidP="0006000F">
            <w:pPr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ul. Technologiczna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0BF" w:rsidRPr="00CF7835" w:rsidRDefault="00E910BF" w:rsidP="000600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10BF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0BF" w:rsidRPr="00CF7835" w:rsidRDefault="00E910BF" w:rsidP="000600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0BF">
              <w:rPr>
                <w:rFonts w:ascii="Arial" w:hAnsi="Arial" w:cs="Arial"/>
                <w:sz w:val="24"/>
                <w:szCs w:val="24"/>
              </w:rPr>
              <w:t>498 150.00 zł</w:t>
            </w:r>
          </w:p>
        </w:tc>
      </w:tr>
    </w:tbl>
    <w:p w:rsidR="0069085C" w:rsidRPr="00355C9D" w:rsidRDefault="0069085C" w:rsidP="0006000F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06000F">
      <w:pPr>
        <w:jc w:val="both"/>
        <w:rPr>
          <w:rFonts w:ascii="Arial" w:hAnsi="Arial" w:cs="Arial"/>
          <w:sz w:val="24"/>
        </w:rPr>
      </w:pPr>
    </w:p>
    <w:p w:rsidR="00A80738" w:rsidRPr="00355C9D" w:rsidRDefault="00A80738" w:rsidP="0006000F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E910BF" w:rsidP="0006000F">
      <w:pPr>
        <w:jc w:val="right"/>
      </w:pPr>
      <w:r w:rsidRPr="00E910BF">
        <w:rPr>
          <w:rFonts w:ascii="Arial" w:hAnsi="Arial" w:cs="Arial"/>
          <w:sz w:val="24"/>
          <w:szCs w:val="24"/>
        </w:rPr>
        <w:t xml:space="preserve">  </w:t>
      </w:r>
    </w:p>
    <w:sectPr w:rsidR="00C236D3" w:rsidSect="000600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657" w:rsidRDefault="00A87657">
      <w:r>
        <w:separator/>
      </w:r>
    </w:p>
  </w:endnote>
  <w:endnote w:type="continuationSeparator" w:id="1">
    <w:p w:rsidR="00A87657" w:rsidRDefault="00A87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44D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744D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00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657" w:rsidRDefault="00A87657">
      <w:r>
        <w:separator/>
      </w:r>
    </w:p>
  </w:footnote>
  <w:footnote w:type="continuationSeparator" w:id="1">
    <w:p w:rsidR="00A87657" w:rsidRDefault="00A87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0BF" w:rsidRDefault="00E910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0BF" w:rsidRDefault="00E910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0BF" w:rsidRDefault="00E910B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910BF"/>
    <w:rsid w:val="00007727"/>
    <w:rsid w:val="00017720"/>
    <w:rsid w:val="00035488"/>
    <w:rsid w:val="0006000F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44D4"/>
    <w:rsid w:val="00490DC0"/>
    <w:rsid w:val="00493F8C"/>
    <w:rsid w:val="004C7E9B"/>
    <w:rsid w:val="00577BC6"/>
    <w:rsid w:val="00601802"/>
    <w:rsid w:val="0069071D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7657"/>
    <w:rsid w:val="00C236D3"/>
    <w:rsid w:val="00C659E2"/>
    <w:rsid w:val="00CB0802"/>
    <w:rsid w:val="00CF7835"/>
    <w:rsid w:val="00D665F5"/>
    <w:rsid w:val="00D7128F"/>
    <w:rsid w:val="00E910B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2024-06-03T08:53:00Z</cp:lastPrinted>
  <dcterms:created xsi:type="dcterms:W3CDTF">2024-06-03T08:54:00Z</dcterms:created>
  <dcterms:modified xsi:type="dcterms:W3CDTF">2024-06-03T08:54:00Z</dcterms:modified>
</cp:coreProperties>
</file>