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F2C724" w14:textId="77777777" w:rsidR="003622F0" w:rsidRPr="00C64142" w:rsidRDefault="003622F0" w:rsidP="003622F0">
      <w:pPr>
        <w:suppressAutoHyphens/>
        <w:spacing w:before="48" w:line="240" w:lineRule="atLeast"/>
        <w:jc w:val="right"/>
        <w:rPr>
          <w:color w:val="00000A"/>
          <w:sz w:val="22"/>
          <w:szCs w:val="22"/>
          <w:lang w:val="pl-PL"/>
        </w:rPr>
      </w:pPr>
      <w:r w:rsidRPr="00C64142">
        <w:rPr>
          <w:b/>
          <w:color w:val="00000A"/>
          <w:sz w:val="22"/>
          <w:szCs w:val="22"/>
          <w:lang w:val="pl-PL"/>
        </w:rPr>
        <w:t>Załącznik nr 3</w:t>
      </w:r>
    </w:p>
    <w:p w14:paraId="32CE8041" w14:textId="77777777" w:rsidR="003622F0" w:rsidRPr="00C64142" w:rsidRDefault="003622F0" w:rsidP="003622F0">
      <w:pPr>
        <w:suppressAutoHyphens/>
        <w:spacing w:before="48" w:line="240" w:lineRule="atLeast"/>
        <w:jc w:val="right"/>
        <w:rPr>
          <w:b/>
          <w:color w:val="00000A"/>
          <w:sz w:val="22"/>
          <w:szCs w:val="22"/>
          <w:lang w:val="pl-PL"/>
        </w:rPr>
      </w:pPr>
    </w:p>
    <w:p w14:paraId="371AFEBA"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21AAF97E" w14:textId="77777777" w:rsidR="003622F0" w:rsidRPr="00C64142" w:rsidRDefault="003622F0" w:rsidP="003622F0">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SIWZ. </w:t>
      </w:r>
    </w:p>
    <w:p w14:paraId="37321B09" w14:textId="77777777" w:rsidR="003622F0" w:rsidRPr="00C64142" w:rsidRDefault="003622F0" w:rsidP="003622F0">
      <w:pPr>
        <w:suppressAutoHyphens/>
        <w:spacing w:before="48" w:line="240" w:lineRule="atLeast"/>
        <w:jc w:val="center"/>
        <w:rPr>
          <w:b/>
          <w:color w:val="00000A"/>
          <w:sz w:val="22"/>
          <w:szCs w:val="22"/>
          <w:lang w:val="pl-PL"/>
        </w:rPr>
      </w:pPr>
    </w:p>
    <w:p w14:paraId="1843EDF5"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57AF9C45" w14:textId="7C181786" w:rsidR="003622F0" w:rsidRPr="00C64142" w:rsidRDefault="003622F0" w:rsidP="003622F0">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sidR="00C64142">
        <w:rPr>
          <w:color w:val="00000A"/>
          <w:sz w:val="22"/>
          <w:szCs w:val="22"/>
          <w:lang w:val="pl-PL"/>
        </w:rPr>
        <w:t xml:space="preserve">, </w:t>
      </w:r>
      <w:r w:rsidRPr="00C64142">
        <w:rPr>
          <w:color w:val="00000A"/>
          <w:sz w:val="22"/>
          <w:szCs w:val="22"/>
          <w:lang w:val="pl-PL"/>
        </w:rPr>
        <w:t>Wydział/inna jednostka ...........................................................................................................</w:t>
      </w:r>
      <w:r w:rsidR="00C64142">
        <w:rPr>
          <w:color w:val="00000A"/>
          <w:sz w:val="22"/>
          <w:szCs w:val="22"/>
          <w:lang w:val="pl-PL"/>
        </w:rPr>
        <w:t xml:space="preserve">.. </w:t>
      </w:r>
    </w:p>
    <w:p w14:paraId="070ADF9C"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reprezentowaną przez:</w:t>
      </w:r>
    </w:p>
    <w:p w14:paraId="473108C3" w14:textId="1B00A42D"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48015CB4"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774E3868"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a </w:t>
      </w:r>
    </w:p>
    <w:p w14:paraId="0ED6F7E1" w14:textId="1C575D6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t>
      </w:r>
    </w:p>
    <w:p w14:paraId="67F01D38" w14:textId="77777777" w:rsidR="003622F0" w:rsidRPr="00C64142" w:rsidRDefault="003622F0" w:rsidP="003622F0">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019DED2D"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reprezentowanym przez:</w:t>
      </w:r>
    </w:p>
    <w:p w14:paraId="22A0862E" w14:textId="5EA69114"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1..................................................................................................................................................................</w:t>
      </w:r>
    </w:p>
    <w:p w14:paraId="03485A59"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09BEB9D3" w14:textId="77777777" w:rsidR="003622F0" w:rsidRPr="00C64142" w:rsidRDefault="003622F0" w:rsidP="003622F0">
      <w:pPr>
        <w:suppressAutoHyphens/>
        <w:spacing w:line="240" w:lineRule="atLeast"/>
        <w:jc w:val="center"/>
        <w:rPr>
          <w:color w:val="00000A"/>
          <w:sz w:val="22"/>
          <w:szCs w:val="22"/>
          <w:lang w:val="pl-PL"/>
        </w:rPr>
      </w:pPr>
    </w:p>
    <w:p w14:paraId="74EB994C"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w:t>
      </w:r>
    </w:p>
    <w:p w14:paraId="07CC97CB" w14:textId="77777777" w:rsidR="00340DD9" w:rsidRPr="00C64142" w:rsidRDefault="003622F0" w:rsidP="00572A6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Przedmiotem niniejszej umowy jest dostawa</w:t>
      </w:r>
      <w:r w:rsidR="00340DD9" w:rsidRPr="00C64142">
        <w:rPr>
          <w:color w:val="00000A"/>
          <w:sz w:val="22"/>
          <w:szCs w:val="22"/>
          <w:lang w:val="pl-PL"/>
        </w:rPr>
        <w:t xml:space="preserve"> mebli biurowych z montażem dla WEAIiIB - DE-dzp.272-266/24.</w:t>
      </w:r>
    </w:p>
    <w:p w14:paraId="75496D97" w14:textId="263CDBE5" w:rsidR="003622F0" w:rsidRPr="00C64142" w:rsidRDefault="003622F0" w:rsidP="00572A6B">
      <w:pPr>
        <w:numPr>
          <w:ilvl w:val="0"/>
          <w:numId w:val="24"/>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1CFE2B99" w14:textId="77777777" w:rsidR="003622F0" w:rsidRPr="00C64142" w:rsidRDefault="003622F0" w:rsidP="003622F0">
      <w:pPr>
        <w:suppressAutoHyphens/>
        <w:spacing w:line="240" w:lineRule="atLeast"/>
        <w:jc w:val="both"/>
        <w:rPr>
          <w:color w:val="00000A"/>
          <w:sz w:val="22"/>
          <w:szCs w:val="22"/>
          <w:lang w:val="pl-PL"/>
        </w:rPr>
      </w:pPr>
    </w:p>
    <w:p w14:paraId="5DDB5C3B"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2</w:t>
      </w:r>
    </w:p>
    <w:p w14:paraId="436E207F" w14:textId="7453957D" w:rsidR="003622F0" w:rsidRPr="007D5C0C" w:rsidRDefault="002849A1" w:rsidP="003622F0">
      <w:pPr>
        <w:numPr>
          <w:ilvl w:val="0"/>
          <w:numId w:val="26"/>
        </w:numPr>
        <w:tabs>
          <w:tab w:val="left" w:pos="0"/>
          <w:tab w:val="left" w:pos="284"/>
        </w:tabs>
        <w:suppressAutoHyphens/>
        <w:spacing w:line="240" w:lineRule="atLeast"/>
        <w:ind w:left="357" w:hanging="357"/>
        <w:jc w:val="both"/>
        <w:rPr>
          <w:sz w:val="22"/>
          <w:szCs w:val="22"/>
          <w:lang w:val="pl-PL"/>
        </w:rPr>
      </w:pPr>
      <w:r w:rsidRPr="007D5C0C">
        <w:rPr>
          <w:sz w:val="22"/>
          <w:szCs w:val="22"/>
          <w:lang w:val="pl-PL"/>
        </w:rPr>
        <w:t>Sprzedawca</w:t>
      </w:r>
      <w:r w:rsidR="003622F0" w:rsidRPr="007D5C0C">
        <w:rPr>
          <w:sz w:val="22"/>
          <w:szCs w:val="22"/>
          <w:lang w:val="pl-PL"/>
        </w:rPr>
        <w:t xml:space="preserve"> zobowiązuje się dostarczyć, wnieść i zamontować meble, o których mowa w § 1 w terminie  ….. dni od podpisania umowy do siedziby </w:t>
      </w:r>
      <w:r w:rsidRPr="007D5C0C">
        <w:rPr>
          <w:sz w:val="22"/>
          <w:szCs w:val="22"/>
          <w:lang w:val="pl-PL"/>
        </w:rPr>
        <w:t>Kupującego</w:t>
      </w:r>
      <w:r w:rsidR="007D5C0C">
        <w:rPr>
          <w:sz w:val="22"/>
          <w:szCs w:val="22"/>
          <w:lang w:val="pl-PL"/>
        </w:rPr>
        <w:t xml:space="preserve"> w po</w:t>
      </w:r>
      <w:r w:rsidR="007D5C0C" w:rsidRPr="007D5C0C">
        <w:rPr>
          <w:sz w:val="22"/>
          <w:szCs w:val="22"/>
          <w:lang w:val="pl-PL"/>
        </w:rPr>
        <w:t>kojach znajdujących się w bud. C3.</w:t>
      </w:r>
    </w:p>
    <w:p w14:paraId="72E1728A" w14:textId="6B6C4B6A" w:rsidR="003622F0" w:rsidRPr="00C64142" w:rsidRDefault="003622F0" w:rsidP="003622F0">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sz w:val="22"/>
          <w:szCs w:val="22"/>
          <w:lang w:val="pl-PL"/>
        </w:rPr>
        <w:t xml:space="preserve">Termin wykonania umowy uznaje się za dotrzymany, jeżeli </w:t>
      </w:r>
      <w:r w:rsidRPr="00C64142">
        <w:rPr>
          <w:color w:val="00000A"/>
          <w:sz w:val="22"/>
          <w:szCs w:val="22"/>
          <w:lang w:val="pl-PL"/>
        </w:rPr>
        <w:t xml:space="preserve">przed jego upływem </w:t>
      </w:r>
      <w:r w:rsidR="002849A1" w:rsidRPr="00C64142">
        <w:rPr>
          <w:color w:val="00000A"/>
          <w:sz w:val="22"/>
          <w:szCs w:val="22"/>
          <w:lang w:val="pl-PL"/>
        </w:rPr>
        <w:t xml:space="preserve">Sprzedawca </w:t>
      </w:r>
      <w:r w:rsidRPr="00C64142">
        <w:rPr>
          <w:color w:val="00000A"/>
          <w:sz w:val="22"/>
          <w:szCs w:val="22"/>
          <w:lang w:val="pl-PL"/>
        </w:rPr>
        <w:t xml:space="preserve">dostarczy przedmiot umowy do miejsca wskazanego w ust. 1 niniejszego paragrafu w stanie zupełnym oraz zamontuje je. </w:t>
      </w:r>
    </w:p>
    <w:p w14:paraId="4DF40022" w14:textId="19A4FF23" w:rsidR="003622F0" w:rsidRPr="00C64142" w:rsidRDefault="003622F0" w:rsidP="003622F0">
      <w:pPr>
        <w:numPr>
          <w:ilvl w:val="0"/>
          <w:numId w:val="26"/>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w:t>
      </w:r>
      <w:r w:rsidR="002849A1" w:rsidRPr="00C64142">
        <w:rPr>
          <w:color w:val="00000A"/>
          <w:sz w:val="22"/>
          <w:szCs w:val="22"/>
          <w:lang w:val="pl-PL"/>
        </w:rPr>
        <w:t>Kupującego</w:t>
      </w:r>
      <w:r w:rsidRPr="00C64142">
        <w:rPr>
          <w:color w:val="00000A"/>
          <w:sz w:val="22"/>
          <w:szCs w:val="22"/>
          <w:lang w:val="pl-PL"/>
        </w:rPr>
        <w:t xml:space="preserve"> w godzinach od 8:00 do 15:00, po wcześniejszym uzgodnieniu terminu z </w:t>
      </w:r>
      <w:r w:rsidR="002849A1" w:rsidRPr="00C64142">
        <w:rPr>
          <w:color w:val="00000A"/>
          <w:sz w:val="22"/>
          <w:szCs w:val="22"/>
          <w:lang w:val="pl-PL"/>
        </w:rPr>
        <w:t>Kupującym</w:t>
      </w:r>
      <w:r w:rsidRPr="00C64142">
        <w:rPr>
          <w:color w:val="00000A"/>
          <w:sz w:val="22"/>
          <w:szCs w:val="22"/>
          <w:lang w:val="pl-PL"/>
        </w:rPr>
        <w:t xml:space="preserve">. </w:t>
      </w:r>
    </w:p>
    <w:p w14:paraId="24B5F6B0" w14:textId="77777777" w:rsidR="003622F0" w:rsidRPr="00C64142" w:rsidRDefault="003622F0" w:rsidP="003622F0">
      <w:pPr>
        <w:tabs>
          <w:tab w:val="left" w:pos="284"/>
        </w:tabs>
        <w:suppressAutoHyphens/>
        <w:spacing w:line="240" w:lineRule="atLeast"/>
        <w:ind w:left="426"/>
        <w:jc w:val="both"/>
        <w:rPr>
          <w:color w:val="00000A"/>
          <w:sz w:val="22"/>
          <w:szCs w:val="22"/>
          <w:lang w:val="pl-PL"/>
        </w:rPr>
      </w:pPr>
    </w:p>
    <w:p w14:paraId="73C58BB6"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3</w:t>
      </w:r>
    </w:p>
    <w:p w14:paraId="7C8DB3C8" w14:textId="5BFE246E" w:rsidR="003622F0" w:rsidRPr="00C64142" w:rsidRDefault="002849A1" w:rsidP="003622F0">
      <w:pPr>
        <w:widowControl w:val="0"/>
        <w:numPr>
          <w:ilvl w:val="0"/>
          <w:numId w:val="27"/>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 xml:space="preserve">Sprzedawca </w:t>
      </w:r>
      <w:r w:rsidR="003622F0" w:rsidRPr="00C64142">
        <w:rPr>
          <w:color w:val="00000A"/>
          <w:sz w:val="22"/>
          <w:szCs w:val="22"/>
          <w:lang w:val="pl-PL" w:eastAsia="en-US"/>
        </w:rPr>
        <w:t>oświadcza, że posiada odpowiednią wiedzę, doświadczenie i dysponuje odpowiednimi środkami do wykonania przedmiotu umowy.</w:t>
      </w:r>
    </w:p>
    <w:p w14:paraId="63370ACC" w14:textId="4FD7D95D" w:rsidR="003622F0" w:rsidRPr="00C64142" w:rsidRDefault="002849A1" w:rsidP="003622F0">
      <w:pPr>
        <w:widowControl w:val="0"/>
        <w:numPr>
          <w:ilvl w:val="0"/>
          <w:numId w:val="27"/>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A619C9" w14:textId="2C0A5787" w:rsidR="003622F0" w:rsidRDefault="002849A1" w:rsidP="003622F0">
      <w:pPr>
        <w:widowControl w:val="0"/>
        <w:numPr>
          <w:ilvl w:val="0"/>
          <w:numId w:val="27"/>
        </w:numPr>
        <w:tabs>
          <w:tab w:val="left" w:pos="426"/>
        </w:tabs>
        <w:suppressAutoHyphens/>
        <w:ind w:right="116"/>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jest zobowiązany do zabezpieczenia mienia </w:t>
      </w:r>
      <w:r w:rsidRPr="00C64142">
        <w:rPr>
          <w:color w:val="00000A"/>
          <w:sz w:val="22"/>
          <w:szCs w:val="22"/>
          <w:lang w:val="pl-PL"/>
        </w:rPr>
        <w:t>Kupującego</w:t>
      </w:r>
      <w:r w:rsidR="003622F0" w:rsidRPr="00C64142">
        <w:rPr>
          <w:color w:val="00000A"/>
          <w:sz w:val="22"/>
          <w:szCs w:val="22"/>
          <w:lang w:val="pl-PL"/>
        </w:rPr>
        <w:t xml:space="preserve"> przed uszkodzeniem </w:t>
      </w:r>
      <w:r w:rsidR="003622F0" w:rsidRPr="00C64142">
        <w:rPr>
          <w:color w:val="00000A"/>
          <w:sz w:val="22"/>
          <w:szCs w:val="22"/>
          <w:lang w:val="pl-PL"/>
        </w:rPr>
        <w:br/>
        <w:t xml:space="preserve">lub zniszczeniem, w tym niezwiązanego z wykonywaniem przedmiotu umowy. W razie uszkodzenia lub zniszczenia tego mienia przez </w:t>
      </w:r>
      <w:r w:rsidR="004B0579" w:rsidRPr="00C64142">
        <w:rPr>
          <w:color w:val="00000A"/>
          <w:sz w:val="22"/>
          <w:szCs w:val="22"/>
          <w:lang w:val="pl-PL"/>
        </w:rPr>
        <w:t>Sprzedawcę</w:t>
      </w:r>
      <w:r w:rsidR="003622F0" w:rsidRPr="00C64142">
        <w:rPr>
          <w:color w:val="00000A"/>
          <w:sz w:val="22"/>
          <w:szCs w:val="22"/>
          <w:lang w:val="pl-PL"/>
        </w:rPr>
        <w:t xml:space="preserve"> lub osoby, którymi </w:t>
      </w:r>
      <w:r w:rsidR="004B0579" w:rsidRPr="00C64142">
        <w:rPr>
          <w:color w:val="00000A"/>
          <w:sz w:val="22"/>
          <w:szCs w:val="22"/>
          <w:lang w:val="pl-PL"/>
        </w:rPr>
        <w:t xml:space="preserve">Sprzedawca </w:t>
      </w:r>
      <w:r w:rsidR="003622F0" w:rsidRPr="00C64142">
        <w:rPr>
          <w:color w:val="00000A"/>
          <w:sz w:val="22"/>
          <w:szCs w:val="22"/>
          <w:lang w:val="pl-PL"/>
        </w:rPr>
        <w:t xml:space="preserve">posługuje się przy wykonywaniu umowy, </w:t>
      </w:r>
      <w:r w:rsidRPr="00C64142">
        <w:rPr>
          <w:color w:val="00000A"/>
          <w:sz w:val="22"/>
          <w:szCs w:val="22"/>
          <w:lang w:val="pl-PL"/>
        </w:rPr>
        <w:t>Sprzedawca</w:t>
      </w:r>
      <w:r w:rsidR="003622F0" w:rsidRPr="00C64142">
        <w:rPr>
          <w:color w:val="00000A"/>
          <w:sz w:val="22"/>
          <w:szCs w:val="22"/>
          <w:lang w:val="pl-PL"/>
        </w:rPr>
        <w:t xml:space="preserve"> jest obowiązany do naprawienia szkody przed dokonaniem przez </w:t>
      </w:r>
      <w:r w:rsidRPr="00C64142">
        <w:rPr>
          <w:color w:val="00000A"/>
          <w:sz w:val="22"/>
          <w:szCs w:val="22"/>
          <w:lang w:val="pl-PL"/>
        </w:rPr>
        <w:t>Kupującego</w:t>
      </w:r>
      <w:r w:rsidR="003622F0" w:rsidRPr="00C64142">
        <w:rPr>
          <w:color w:val="00000A"/>
          <w:sz w:val="22"/>
          <w:szCs w:val="22"/>
          <w:lang w:val="pl-PL"/>
        </w:rPr>
        <w:t xml:space="preserve"> odbioru przedmiotu umowy.</w:t>
      </w:r>
    </w:p>
    <w:p w14:paraId="6C49D521" w14:textId="77777777" w:rsidR="00A406EA" w:rsidRPr="00C64142" w:rsidRDefault="00A406EA" w:rsidP="00A406EA">
      <w:pPr>
        <w:widowControl w:val="0"/>
        <w:tabs>
          <w:tab w:val="left" w:pos="426"/>
        </w:tabs>
        <w:suppressAutoHyphens/>
        <w:ind w:left="360" w:right="116"/>
        <w:jc w:val="both"/>
        <w:rPr>
          <w:color w:val="00000A"/>
          <w:sz w:val="22"/>
          <w:szCs w:val="22"/>
          <w:lang w:val="pl-PL"/>
        </w:rPr>
      </w:pPr>
    </w:p>
    <w:p w14:paraId="6C382083" w14:textId="77777777" w:rsidR="003622F0" w:rsidRPr="00C64142" w:rsidRDefault="003622F0" w:rsidP="003622F0">
      <w:pPr>
        <w:suppressAutoHyphens/>
        <w:spacing w:line="240" w:lineRule="atLeast"/>
        <w:jc w:val="center"/>
        <w:rPr>
          <w:color w:val="00000A"/>
          <w:sz w:val="22"/>
          <w:szCs w:val="22"/>
          <w:lang w:val="pl-PL"/>
        </w:rPr>
      </w:pPr>
    </w:p>
    <w:p w14:paraId="4044426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4</w:t>
      </w:r>
    </w:p>
    <w:p w14:paraId="15B3D976"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2FAA4342" w14:textId="4EA22CCE"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w:t>
      </w:r>
      <w:r w:rsidR="004B0579" w:rsidRPr="00C64142">
        <w:rPr>
          <w:color w:val="00000A"/>
          <w:sz w:val="22"/>
          <w:szCs w:val="22"/>
          <w:lang w:val="pl-PL"/>
        </w:rPr>
        <w:t xml:space="preserve">Sprzedawca </w:t>
      </w:r>
      <w:r w:rsidRPr="00C64142">
        <w:rPr>
          <w:color w:val="00000A"/>
          <w:sz w:val="22"/>
          <w:szCs w:val="22"/>
          <w:lang w:val="pl-PL"/>
        </w:rPr>
        <w:t xml:space="preserve">doliczy podatek VAT w wysokości ................................ </w:t>
      </w:r>
      <w:r w:rsidRPr="00C64142">
        <w:rPr>
          <w:i/>
          <w:color w:val="00000A"/>
          <w:sz w:val="22"/>
          <w:szCs w:val="22"/>
          <w:lang w:val="pl-PL"/>
        </w:rPr>
        <w:t>(słownie: ...................................................................................).</w:t>
      </w:r>
    </w:p>
    <w:p w14:paraId="31E30814" w14:textId="77777777"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6DB9BD95" w14:textId="720BD59C" w:rsidR="003622F0" w:rsidRPr="00C64142" w:rsidRDefault="003622F0" w:rsidP="003622F0">
      <w:pPr>
        <w:numPr>
          <w:ilvl w:val="0"/>
          <w:numId w:val="2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Cena obejmuje całkowitą należność jaką </w:t>
      </w:r>
      <w:r w:rsidR="002849A1" w:rsidRPr="00C64142">
        <w:rPr>
          <w:color w:val="00000A"/>
          <w:sz w:val="22"/>
          <w:szCs w:val="22"/>
          <w:lang w:val="pl-PL"/>
        </w:rPr>
        <w:t>Kupując</w:t>
      </w:r>
      <w:r w:rsidRPr="00C64142">
        <w:rPr>
          <w:color w:val="00000A"/>
          <w:sz w:val="22"/>
          <w:szCs w:val="22"/>
          <w:lang w:val="pl-PL"/>
        </w:rPr>
        <w:t>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09AAE090" w14:textId="77777777" w:rsidR="003622F0" w:rsidRPr="00C64142" w:rsidRDefault="003622F0" w:rsidP="003622F0">
      <w:pPr>
        <w:suppressAutoHyphens/>
        <w:spacing w:line="240" w:lineRule="atLeast"/>
        <w:jc w:val="both"/>
        <w:rPr>
          <w:color w:val="00000A"/>
          <w:sz w:val="22"/>
          <w:szCs w:val="22"/>
          <w:lang w:val="pl-PL"/>
        </w:rPr>
      </w:pPr>
    </w:p>
    <w:p w14:paraId="7B75A949"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5</w:t>
      </w:r>
    </w:p>
    <w:p w14:paraId="6BEC3F77" w14:textId="6578DB25"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w:t>
      </w:r>
      <w:r w:rsidR="002849A1" w:rsidRPr="00C64142">
        <w:rPr>
          <w:color w:val="00000A"/>
          <w:sz w:val="22"/>
          <w:szCs w:val="22"/>
          <w:lang w:val="pl-PL"/>
        </w:rPr>
        <w:t>Kupującego</w:t>
      </w:r>
      <w:r w:rsidRPr="00C64142">
        <w:rPr>
          <w:color w:val="00000A"/>
          <w:sz w:val="22"/>
          <w:szCs w:val="22"/>
          <w:lang w:val="pl-PL"/>
        </w:rPr>
        <w:t xml:space="preserve"> w terminie do 21 dni </w:t>
      </w:r>
      <w:r w:rsidRPr="00C64142">
        <w:rPr>
          <w:color w:val="00000A"/>
          <w:sz w:val="22"/>
          <w:szCs w:val="22"/>
          <w:lang w:val="pl-PL"/>
        </w:rPr>
        <w:br/>
        <w:t xml:space="preserve">od dnia otrzymania faktury wystawionej przez </w:t>
      </w:r>
      <w:r w:rsidR="002849A1" w:rsidRPr="00C64142">
        <w:rPr>
          <w:color w:val="00000A"/>
          <w:sz w:val="22"/>
          <w:szCs w:val="22"/>
          <w:lang w:val="pl-PL"/>
        </w:rPr>
        <w:t xml:space="preserve">Sprzedawcę </w:t>
      </w:r>
      <w:r w:rsidRPr="00C64142">
        <w:rPr>
          <w:color w:val="00000A"/>
          <w:sz w:val="22"/>
          <w:szCs w:val="22"/>
          <w:lang w:val="pl-PL"/>
        </w:rPr>
        <w:t>po dokonaniu odbioru przedmiotu umowy potwierdzonego protokołem zdawczo - odbiorczym.</w:t>
      </w:r>
    </w:p>
    <w:p w14:paraId="614BB270" w14:textId="73E07A4B" w:rsidR="003622F0" w:rsidRPr="00C64142" w:rsidRDefault="003622F0" w:rsidP="003622F0">
      <w:pPr>
        <w:numPr>
          <w:ilvl w:val="0"/>
          <w:numId w:val="29"/>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w:t>
      </w:r>
      <w:r w:rsidR="002849A1" w:rsidRPr="00C64142">
        <w:rPr>
          <w:color w:val="00000A"/>
          <w:sz w:val="22"/>
          <w:szCs w:val="22"/>
          <w:shd w:val="clear" w:color="auto" w:fill="FFFFFF"/>
          <w:lang w:val="pl-PL"/>
        </w:rPr>
        <w:t>Sprzedawcy</w:t>
      </w:r>
      <w:r w:rsidRPr="00C64142">
        <w:rPr>
          <w:color w:val="00000A"/>
          <w:sz w:val="22"/>
          <w:szCs w:val="22"/>
          <w:shd w:val="clear" w:color="auto" w:fill="FFFFFF"/>
          <w:lang w:val="pl-PL"/>
        </w:rPr>
        <w:t xml:space="preserve">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3009566B" w14:textId="19B04C2F" w:rsidR="003622F0" w:rsidRPr="00C64142" w:rsidRDefault="003622F0"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postanawiają, że zapłata następuje w dniu obciążenia rachunku bankowego  </w:t>
      </w:r>
      <w:r w:rsidR="002849A1" w:rsidRPr="00C64142">
        <w:rPr>
          <w:color w:val="00000A"/>
          <w:sz w:val="22"/>
          <w:szCs w:val="22"/>
          <w:lang w:val="pl-PL"/>
        </w:rPr>
        <w:t>Kupującego</w:t>
      </w:r>
      <w:r w:rsidRPr="00C64142">
        <w:rPr>
          <w:color w:val="00000A"/>
          <w:sz w:val="22"/>
          <w:szCs w:val="22"/>
          <w:lang w:val="pl-PL"/>
        </w:rPr>
        <w:t xml:space="preserve">. W przypadku nieterminowej płatności należności </w:t>
      </w:r>
      <w:r w:rsidR="002849A1" w:rsidRPr="00C64142">
        <w:rPr>
          <w:color w:val="00000A"/>
          <w:sz w:val="22"/>
          <w:szCs w:val="22"/>
          <w:lang w:val="pl-PL"/>
        </w:rPr>
        <w:t>Sprzedawca</w:t>
      </w:r>
      <w:r w:rsidRPr="00C64142">
        <w:rPr>
          <w:color w:val="00000A"/>
          <w:sz w:val="22"/>
          <w:szCs w:val="22"/>
          <w:lang w:val="pl-PL"/>
        </w:rPr>
        <w:t xml:space="preserve"> ma prawo naliczyć  </w:t>
      </w:r>
      <w:r w:rsidR="002849A1" w:rsidRPr="00C64142">
        <w:rPr>
          <w:color w:val="00000A"/>
          <w:sz w:val="22"/>
          <w:szCs w:val="22"/>
          <w:lang w:val="pl-PL"/>
        </w:rPr>
        <w:t>Kupującem</w:t>
      </w:r>
      <w:r w:rsidRPr="00C64142">
        <w:rPr>
          <w:color w:val="00000A"/>
          <w:sz w:val="22"/>
          <w:szCs w:val="22"/>
          <w:lang w:val="pl-PL"/>
        </w:rPr>
        <w:t>u odsetki  ustawowe za każdy dzień zwłoki.</w:t>
      </w:r>
    </w:p>
    <w:p w14:paraId="714517A4" w14:textId="03242E30" w:rsidR="003622F0" w:rsidRPr="00C64142" w:rsidRDefault="002849A1" w:rsidP="003622F0">
      <w:pPr>
        <w:numPr>
          <w:ilvl w:val="0"/>
          <w:numId w:val="29"/>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nie może dokonywać cesji wierzytelności wynikających z niniejszej umowy.</w:t>
      </w:r>
    </w:p>
    <w:p w14:paraId="02A8E771" w14:textId="77777777" w:rsidR="003622F0" w:rsidRPr="00C64142" w:rsidRDefault="003622F0" w:rsidP="003622F0">
      <w:pPr>
        <w:suppressAutoHyphens/>
        <w:spacing w:line="240" w:lineRule="atLeast"/>
        <w:jc w:val="center"/>
        <w:rPr>
          <w:color w:val="00000A"/>
          <w:sz w:val="22"/>
          <w:szCs w:val="22"/>
          <w:lang w:val="pl-PL"/>
        </w:rPr>
      </w:pPr>
    </w:p>
    <w:p w14:paraId="24C38D1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6</w:t>
      </w:r>
    </w:p>
    <w:p w14:paraId="7D08067D" w14:textId="77777777" w:rsidR="003622F0" w:rsidRPr="00C64142" w:rsidRDefault="003622F0" w:rsidP="003622F0">
      <w:pPr>
        <w:widowControl w:val="0"/>
        <w:numPr>
          <w:ilvl w:val="0"/>
          <w:numId w:val="35"/>
        </w:numPr>
        <w:tabs>
          <w:tab w:val="left" w:pos="426"/>
        </w:tabs>
        <w:suppressAutoHyphens/>
        <w:ind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37EDF288" w14:textId="61E3C270"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a.      Ze strony </w:t>
      </w:r>
      <w:r w:rsidR="002849A1" w:rsidRPr="00C64142">
        <w:rPr>
          <w:color w:val="00000A"/>
          <w:sz w:val="22"/>
          <w:szCs w:val="22"/>
          <w:lang w:val="pl-PL"/>
        </w:rPr>
        <w:t>Kupująceg</w:t>
      </w:r>
      <w:r w:rsidRPr="00C64142">
        <w:rPr>
          <w:color w:val="00000A"/>
          <w:sz w:val="22"/>
          <w:szCs w:val="22"/>
          <w:lang w:val="pl-PL"/>
        </w:rPr>
        <w:t>o: ....................... – tel. ..........., e-mail: ........................;</w:t>
      </w:r>
    </w:p>
    <w:p w14:paraId="3E7E0E78" w14:textId="4DF328A3" w:rsidR="003622F0" w:rsidRPr="00C64142" w:rsidRDefault="003622F0" w:rsidP="003622F0">
      <w:pPr>
        <w:widowControl w:val="0"/>
        <w:tabs>
          <w:tab w:val="left" w:pos="426"/>
        </w:tabs>
        <w:suppressAutoHyphens/>
        <w:ind w:left="426"/>
        <w:jc w:val="both"/>
        <w:rPr>
          <w:color w:val="00000A"/>
          <w:sz w:val="22"/>
          <w:szCs w:val="22"/>
          <w:lang w:val="pl-PL"/>
        </w:rPr>
      </w:pPr>
      <w:r w:rsidRPr="00C64142">
        <w:rPr>
          <w:color w:val="00000A"/>
          <w:sz w:val="22"/>
          <w:szCs w:val="22"/>
          <w:lang w:val="pl-PL"/>
        </w:rPr>
        <w:t xml:space="preserve">b.      Ze strony </w:t>
      </w:r>
      <w:r w:rsidR="002849A1" w:rsidRPr="00C64142">
        <w:rPr>
          <w:color w:val="00000A"/>
          <w:sz w:val="22"/>
          <w:szCs w:val="22"/>
          <w:lang w:val="pl-PL"/>
        </w:rPr>
        <w:t>Sprzedawc</w:t>
      </w:r>
      <w:r w:rsidRPr="00C64142">
        <w:rPr>
          <w:color w:val="00000A"/>
          <w:sz w:val="22"/>
          <w:szCs w:val="22"/>
          <w:lang w:val="pl-PL"/>
        </w:rPr>
        <w:t>y - ........................... – tel. ..........., e-mail: .........................</w:t>
      </w:r>
    </w:p>
    <w:p w14:paraId="04FDDAE1" w14:textId="77777777" w:rsidR="003622F0" w:rsidRPr="00C64142" w:rsidRDefault="003622F0" w:rsidP="003622F0">
      <w:pPr>
        <w:widowControl w:val="0"/>
        <w:numPr>
          <w:ilvl w:val="0"/>
          <w:numId w:val="35"/>
        </w:numPr>
        <w:tabs>
          <w:tab w:val="left" w:pos="426"/>
        </w:tabs>
        <w:suppressAutoHyphens/>
        <w:ind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19C28F94" w14:textId="77777777" w:rsidR="003622F0" w:rsidRPr="00C64142" w:rsidRDefault="003622F0" w:rsidP="003622F0">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580AF030" w14:textId="53A5B901"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przystąpi do czynności odbioru mebli  po pisemnym powiadomieniu go przez </w:t>
      </w:r>
      <w:r w:rsidRPr="00C64142">
        <w:rPr>
          <w:color w:val="00000A"/>
          <w:sz w:val="22"/>
          <w:szCs w:val="22"/>
          <w:lang w:val="pl-PL"/>
        </w:rPr>
        <w:t xml:space="preserve">Sprzedawcę </w:t>
      </w:r>
      <w:r w:rsidR="003622F0" w:rsidRPr="00C64142">
        <w:rPr>
          <w:color w:val="00000A"/>
          <w:sz w:val="22"/>
          <w:szCs w:val="22"/>
          <w:lang w:val="pl-PL"/>
        </w:rPr>
        <w:t>o gotowości do odbioru na co najmniej trzy (3) dni robocze przed planowanym terminem dostawy.</w:t>
      </w:r>
    </w:p>
    <w:p w14:paraId="36AD4FF5" w14:textId="105427FD" w:rsidR="003622F0" w:rsidRPr="00C64142" w:rsidRDefault="004B5C33"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dokona czynności odbioru przedmiotu umowy w terminie 3 dni roboczych od dnia otrzymania przez niego pisemnego zawiadomienia </w:t>
      </w:r>
      <w:r w:rsidRPr="00C64142">
        <w:rPr>
          <w:color w:val="00000A"/>
          <w:sz w:val="22"/>
          <w:szCs w:val="22"/>
          <w:lang w:val="pl-PL"/>
        </w:rPr>
        <w:t>Sprzedawcy</w:t>
      </w:r>
      <w:r w:rsidR="003622F0" w:rsidRPr="00C64142">
        <w:rPr>
          <w:color w:val="00000A"/>
          <w:sz w:val="22"/>
          <w:szCs w:val="22"/>
          <w:lang w:val="pl-PL"/>
        </w:rPr>
        <w:t xml:space="preserve"> wskazanego w ust. 1 niniejszego paragrafu, pod warunkiem, iż przedmiot umowy będzie wolny od wad.</w:t>
      </w:r>
    </w:p>
    <w:p w14:paraId="31E140C6" w14:textId="1A47CC51"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Protokół odbioru przedmiotu umowy będzie sporządzony z udziałem upoważnionych przedstawicieli Stron umowy, po sprawdzeniu zgodności wykonania przedmiotu umowy z jej treścią, SWZ i ofertą </w:t>
      </w:r>
      <w:r w:rsidR="004B5C33" w:rsidRPr="00C64142">
        <w:rPr>
          <w:color w:val="00000A"/>
          <w:sz w:val="22"/>
          <w:szCs w:val="22"/>
          <w:lang w:val="pl-PL"/>
        </w:rPr>
        <w:t>Sprzedawcy</w:t>
      </w:r>
      <w:r w:rsidRPr="00C64142">
        <w:rPr>
          <w:color w:val="00000A"/>
          <w:sz w:val="22"/>
          <w:szCs w:val="22"/>
          <w:lang w:val="pl-PL"/>
        </w:rPr>
        <w:t xml:space="preserve"> oraz po stwierdzeniu kompletności dokumentów, które </w:t>
      </w:r>
      <w:r w:rsidR="004B5C33" w:rsidRPr="00C64142">
        <w:rPr>
          <w:color w:val="00000A"/>
          <w:sz w:val="22"/>
          <w:szCs w:val="22"/>
          <w:lang w:val="pl-PL"/>
        </w:rPr>
        <w:t>Sprzedawca</w:t>
      </w:r>
      <w:r w:rsidRPr="00C64142">
        <w:rPr>
          <w:color w:val="00000A"/>
          <w:sz w:val="22"/>
          <w:szCs w:val="22"/>
          <w:lang w:val="pl-PL"/>
        </w:rPr>
        <w:t xml:space="preserve"> zobowiązany jest przekazać osobom upoważnionym ze strony </w:t>
      </w:r>
      <w:r w:rsidR="004B5C33" w:rsidRPr="00C64142">
        <w:rPr>
          <w:color w:val="00000A"/>
          <w:sz w:val="22"/>
          <w:szCs w:val="22"/>
          <w:lang w:val="pl-PL"/>
        </w:rPr>
        <w:t>Kupującego</w:t>
      </w:r>
      <w:r w:rsidRPr="00C64142">
        <w:rPr>
          <w:color w:val="00000A"/>
          <w:sz w:val="22"/>
          <w:szCs w:val="22"/>
          <w:lang w:val="pl-PL"/>
        </w:rPr>
        <w:t xml:space="preserve"> do odbioru, w szczególności:</w:t>
      </w:r>
    </w:p>
    <w:p w14:paraId="297EAC7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 (o ile dotyczy);</w:t>
      </w:r>
    </w:p>
    <w:p w14:paraId="7BAA53F2" w14:textId="77777777" w:rsidR="003622F0" w:rsidRPr="00C64142" w:rsidRDefault="003622F0" w:rsidP="003622F0">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z wymaganymi normami (o ile dotyczy).</w:t>
      </w:r>
    </w:p>
    <w:p w14:paraId="50637681" w14:textId="31402633"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lastRenderedPageBreak/>
        <w:t xml:space="preserve">Odbiór przedmiotu umowy nie wyłącza roszczeń </w:t>
      </w:r>
      <w:r w:rsidR="00394274" w:rsidRPr="00C64142">
        <w:rPr>
          <w:color w:val="00000A"/>
          <w:sz w:val="22"/>
          <w:szCs w:val="22"/>
          <w:lang w:val="pl-PL"/>
        </w:rPr>
        <w:t>Kupującego</w:t>
      </w:r>
      <w:r w:rsidRPr="00C64142">
        <w:rPr>
          <w:color w:val="00000A"/>
          <w:sz w:val="22"/>
          <w:szCs w:val="22"/>
          <w:lang w:val="pl-PL"/>
        </w:rPr>
        <w:t xml:space="preserve"> z tytułu niewykonania </w:t>
      </w:r>
      <w:r w:rsidRPr="00C64142">
        <w:rPr>
          <w:color w:val="00000A"/>
          <w:sz w:val="22"/>
          <w:szCs w:val="22"/>
          <w:lang w:val="pl-PL"/>
        </w:rPr>
        <w:br/>
        <w:t xml:space="preserve">lub nienależytego wykonania umowy, w szczególności w przypadku wykrycia wad przedmiotu umowy przez </w:t>
      </w:r>
      <w:r w:rsidR="00394274" w:rsidRPr="00C64142">
        <w:rPr>
          <w:color w:val="00000A"/>
          <w:sz w:val="22"/>
          <w:szCs w:val="22"/>
          <w:lang w:val="pl-PL"/>
        </w:rPr>
        <w:t>Kupującego</w:t>
      </w:r>
      <w:r w:rsidRPr="00C64142">
        <w:rPr>
          <w:color w:val="00000A"/>
          <w:sz w:val="22"/>
          <w:szCs w:val="22"/>
          <w:lang w:val="pl-PL"/>
        </w:rPr>
        <w:t xml:space="preserve"> po dokonaniu odbioru.</w:t>
      </w:r>
    </w:p>
    <w:p w14:paraId="12C61BFE" w14:textId="59B1434B" w:rsidR="003622F0" w:rsidRPr="00C64142" w:rsidRDefault="00394274"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Kupujący </w:t>
      </w:r>
      <w:r w:rsidR="003622F0" w:rsidRPr="00C64142">
        <w:rPr>
          <w:color w:val="00000A"/>
          <w:sz w:val="22"/>
          <w:szCs w:val="22"/>
          <w:lang w:val="pl-PL"/>
        </w:rPr>
        <w:t xml:space="preserve">jest uprawniony do odmowy odbioru przedmiotu umowy i podpisania protokołu odbioru w przypadku, gdy przedmiot umowy będzie niekompletny, uszkodzony lub nie będzie odpowiadał parametrom technicznym, określonym w SWZ lub ofercie </w:t>
      </w:r>
      <w:r w:rsidRPr="00C64142">
        <w:rPr>
          <w:color w:val="00000A"/>
          <w:sz w:val="22"/>
          <w:szCs w:val="22"/>
          <w:lang w:val="pl-PL"/>
        </w:rPr>
        <w:t>Sprzedawcy</w:t>
      </w:r>
      <w:r w:rsidR="003622F0" w:rsidRPr="00C64142">
        <w:rPr>
          <w:color w:val="00000A"/>
          <w:sz w:val="22"/>
          <w:szCs w:val="22"/>
          <w:lang w:val="pl-PL"/>
        </w:rPr>
        <w:t xml:space="preserve"> bądź nie będzie spełniał wymogów określonych w umowie, w szczególności posiadał wady, w tym nie będzie zgodny </w:t>
      </w:r>
      <w:r w:rsidR="003622F0" w:rsidRPr="00C64142">
        <w:rPr>
          <w:color w:val="00000A"/>
          <w:sz w:val="22"/>
          <w:szCs w:val="22"/>
          <w:lang w:val="pl-PL"/>
        </w:rPr>
        <w:br/>
        <w:t xml:space="preserve">z zaakceptowanymi przez </w:t>
      </w:r>
      <w:r w:rsidRPr="00C64142">
        <w:rPr>
          <w:color w:val="00000A"/>
          <w:sz w:val="22"/>
          <w:szCs w:val="22"/>
          <w:lang w:val="pl-PL"/>
        </w:rPr>
        <w:t xml:space="preserve">Kupującego </w:t>
      </w:r>
      <w:r w:rsidR="003622F0" w:rsidRPr="00C64142">
        <w:rPr>
          <w:color w:val="00000A"/>
          <w:sz w:val="22"/>
          <w:szCs w:val="22"/>
          <w:lang w:val="pl-PL"/>
        </w:rPr>
        <w:t>wzornikami.</w:t>
      </w:r>
    </w:p>
    <w:p w14:paraId="552C8CAE" w14:textId="5698DE64" w:rsidR="003622F0" w:rsidRPr="00C64142" w:rsidRDefault="003622F0" w:rsidP="003622F0">
      <w:pPr>
        <w:numPr>
          <w:ilvl w:val="0"/>
          <w:numId w:val="30"/>
        </w:numPr>
        <w:suppressAutoHyphens/>
        <w:ind w:left="284"/>
        <w:jc w:val="both"/>
        <w:rPr>
          <w:color w:val="00000A"/>
          <w:sz w:val="22"/>
          <w:szCs w:val="22"/>
          <w:lang w:val="pl-PL"/>
        </w:rPr>
      </w:pPr>
      <w:r w:rsidRPr="00C64142">
        <w:rPr>
          <w:color w:val="00000A"/>
          <w:sz w:val="22"/>
          <w:szCs w:val="22"/>
          <w:lang w:val="pl-PL"/>
        </w:rPr>
        <w:t xml:space="preserve">W przypadku stwierdzenia w czasie odbioru wad przedmiotu umowy, </w:t>
      </w:r>
      <w:r w:rsidR="00394274" w:rsidRPr="00C64142">
        <w:rPr>
          <w:color w:val="00000A"/>
          <w:sz w:val="22"/>
          <w:szCs w:val="22"/>
          <w:lang w:val="pl-PL"/>
        </w:rPr>
        <w:t>Kupujący</w:t>
      </w:r>
      <w:r w:rsidRPr="00C64142">
        <w:rPr>
          <w:color w:val="00000A"/>
          <w:sz w:val="22"/>
          <w:szCs w:val="22"/>
          <w:lang w:val="pl-PL"/>
        </w:rPr>
        <w:t xml:space="preserve"> wyznaczy </w:t>
      </w:r>
      <w:r w:rsidR="00394274" w:rsidRPr="00C64142">
        <w:rPr>
          <w:color w:val="00000A"/>
          <w:sz w:val="22"/>
          <w:szCs w:val="22"/>
          <w:lang w:val="pl-PL"/>
        </w:rPr>
        <w:t>Sprzedawcy</w:t>
      </w:r>
      <w:r w:rsidRPr="00C64142">
        <w:rPr>
          <w:color w:val="00000A"/>
          <w:sz w:val="22"/>
          <w:szCs w:val="22"/>
          <w:lang w:val="pl-PL"/>
        </w:rPr>
        <w:t xml:space="preserve"> termin na ich usunięcie. W razie stwierdzenia wad niedających się usunąć, </w:t>
      </w:r>
      <w:r w:rsidR="00394274" w:rsidRPr="00C64142">
        <w:rPr>
          <w:color w:val="00000A"/>
          <w:sz w:val="22"/>
          <w:szCs w:val="22"/>
          <w:lang w:val="pl-PL"/>
        </w:rPr>
        <w:t>Kupującemu</w:t>
      </w:r>
      <w:r w:rsidRPr="00C64142">
        <w:rPr>
          <w:color w:val="00000A"/>
          <w:sz w:val="22"/>
          <w:szCs w:val="22"/>
          <w:lang w:val="pl-PL"/>
        </w:rPr>
        <w:t xml:space="preserve"> przysługuje prawo odpowiedniego obniżenia wynagrodzenia należnego  </w:t>
      </w:r>
      <w:r w:rsidR="00394274" w:rsidRPr="00C64142">
        <w:rPr>
          <w:color w:val="00000A"/>
          <w:sz w:val="22"/>
          <w:szCs w:val="22"/>
          <w:lang w:val="pl-PL"/>
        </w:rPr>
        <w:t>Sprzedawcy</w:t>
      </w:r>
      <w:r w:rsidRPr="00C64142">
        <w:rPr>
          <w:color w:val="00000A"/>
          <w:sz w:val="22"/>
          <w:szCs w:val="22"/>
          <w:lang w:val="pl-PL"/>
        </w:rPr>
        <w:t>.</w:t>
      </w:r>
    </w:p>
    <w:p w14:paraId="291DCBE6" w14:textId="77777777" w:rsidR="003622F0" w:rsidRPr="00C64142" w:rsidRDefault="003622F0" w:rsidP="003622F0">
      <w:pPr>
        <w:suppressAutoHyphens/>
        <w:spacing w:line="240" w:lineRule="atLeast"/>
        <w:jc w:val="center"/>
        <w:rPr>
          <w:color w:val="00000A"/>
          <w:sz w:val="22"/>
          <w:szCs w:val="22"/>
          <w:lang w:val="pl-PL"/>
        </w:rPr>
      </w:pPr>
    </w:p>
    <w:p w14:paraId="7724047A"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8</w:t>
      </w:r>
    </w:p>
    <w:p w14:paraId="3BCCB8ED" w14:textId="3249A037"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udziela …… miesięcznej gwarancji na zakupione meble będące przedmiotem niniejszej umowy, przy czym uprawnienia z tytułu rękojmi nie zostają wyłączone. Okres gwarancji liczy się od daty podpisania bezusterkowego protokołu zdawczo-odbiorczego. </w:t>
      </w:r>
    </w:p>
    <w:p w14:paraId="37DF38A3" w14:textId="24C7478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Sprzedawca </w:t>
      </w:r>
      <w:r w:rsidR="003622F0" w:rsidRPr="00C64142">
        <w:rPr>
          <w:color w:val="00000A"/>
          <w:sz w:val="22"/>
          <w:szCs w:val="22"/>
          <w:lang w:val="pl-PL"/>
        </w:rPr>
        <w:t xml:space="preserve">udziela </w:t>
      </w:r>
      <w:r w:rsidRPr="00C64142">
        <w:rPr>
          <w:color w:val="00000A"/>
          <w:sz w:val="22"/>
          <w:szCs w:val="22"/>
          <w:lang w:val="pl-PL"/>
        </w:rPr>
        <w:t>Kupującemu</w:t>
      </w:r>
      <w:r w:rsidR="003622F0" w:rsidRPr="00C64142">
        <w:rPr>
          <w:color w:val="00000A"/>
          <w:sz w:val="22"/>
          <w:szCs w:val="22"/>
          <w:lang w:val="pl-PL"/>
        </w:rPr>
        <w:t xml:space="preserve"> gwarancji, że dostarczony przedmiot zamówienia jest fabrycznie nowy i wolny od wad fizycznych i wad prawnych.</w:t>
      </w:r>
    </w:p>
    <w:p w14:paraId="098C8535" w14:textId="014F64EB" w:rsidR="003622F0" w:rsidRPr="00C64142" w:rsidRDefault="00225B40" w:rsidP="003622F0">
      <w:pPr>
        <w:numPr>
          <w:ilvl w:val="0"/>
          <w:numId w:val="38"/>
        </w:numPr>
        <w:suppressAutoHyphens/>
        <w:ind w:left="284"/>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w chwili wykonania w niniejszej umowy, wyda </w:t>
      </w:r>
      <w:r w:rsidRPr="00C64142">
        <w:rPr>
          <w:color w:val="00000A"/>
          <w:sz w:val="22"/>
          <w:szCs w:val="22"/>
          <w:lang w:val="pl-PL"/>
        </w:rPr>
        <w:t>Kupującemu</w:t>
      </w:r>
      <w:r w:rsidR="003622F0" w:rsidRPr="00C64142">
        <w:rPr>
          <w:color w:val="00000A"/>
          <w:sz w:val="22"/>
          <w:szCs w:val="22"/>
          <w:lang w:val="pl-PL"/>
        </w:rPr>
        <w:t xml:space="preserve"> dokument gwarancyjny (oświadczenie gwaranta) oraz karty gwarancyjne producentów, o ile producent wystawia gwarancję, odrębnie dla każdego elementu przedmiotu umowy. Dostarczenie przez </w:t>
      </w:r>
      <w:r w:rsidRPr="00C64142">
        <w:rPr>
          <w:color w:val="00000A"/>
          <w:sz w:val="22"/>
          <w:szCs w:val="22"/>
          <w:lang w:val="pl-PL"/>
        </w:rPr>
        <w:t>Sprzedawcę</w:t>
      </w:r>
      <w:r w:rsidR="003622F0" w:rsidRPr="00C64142">
        <w:rPr>
          <w:color w:val="00000A"/>
          <w:sz w:val="22"/>
          <w:szCs w:val="22"/>
          <w:lang w:val="pl-PL"/>
        </w:rPr>
        <w:t xml:space="preserve"> oświadczeń gwarancyjnych złożonych przez producentów nie zwalnia </w:t>
      </w:r>
      <w:r w:rsidRPr="00C64142">
        <w:rPr>
          <w:color w:val="00000A"/>
          <w:sz w:val="22"/>
          <w:szCs w:val="22"/>
          <w:lang w:val="pl-PL"/>
        </w:rPr>
        <w:t>Sprzedawcy</w:t>
      </w:r>
      <w:r w:rsidR="003622F0" w:rsidRPr="00C64142">
        <w:rPr>
          <w:color w:val="00000A"/>
          <w:sz w:val="22"/>
          <w:szCs w:val="22"/>
          <w:lang w:val="pl-PL"/>
        </w:rPr>
        <w:t xml:space="preserve"> z obowiązków gwarancyjnych wynikających z niniejszej Umowy.</w:t>
      </w:r>
    </w:p>
    <w:p w14:paraId="6EDEFA5F" w14:textId="52709381"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w:t>
      </w:r>
      <w:r w:rsidR="00225B40" w:rsidRPr="00C64142">
        <w:rPr>
          <w:color w:val="00000A"/>
          <w:sz w:val="22"/>
          <w:szCs w:val="22"/>
          <w:lang w:val="pl-PL"/>
        </w:rPr>
        <w:t xml:space="preserve">Sprzedawca </w:t>
      </w:r>
      <w:r w:rsidRPr="00C64142">
        <w:rPr>
          <w:color w:val="00000A"/>
          <w:sz w:val="22"/>
          <w:szCs w:val="22"/>
          <w:lang w:val="pl-PL"/>
        </w:rPr>
        <w:t xml:space="preserve">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B381095" w14:textId="6F7E4F8A" w:rsidR="003622F0" w:rsidRPr="00C64142" w:rsidRDefault="00225B40" w:rsidP="003622F0">
      <w:pPr>
        <w:numPr>
          <w:ilvl w:val="0"/>
          <w:numId w:val="38"/>
        </w:numPr>
        <w:suppressAutoHyphens/>
        <w:ind w:left="284"/>
        <w:jc w:val="both"/>
        <w:rPr>
          <w:color w:val="00000A"/>
          <w:sz w:val="22"/>
          <w:szCs w:val="22"/>
          <w:lang w:val="pl-PL"/>
        </w:rPr>
      </w:pPr>
      <w:r w:rsidRPr="00C64142">
        <w:rPr>
          <w:bCs/>
          <w:color w:val="00000A"/>
          <w:sz w:val="22"/>
          <w:szCs w:val="22"/>
          <w:lang w:val="pl-PL"/>
        </w:rPr>
        <w:t>Sprzedawca</w:t>
      </w:r>
      <w:r w:rsidR="003622F0" w:rsidRPr="00C64142">
        <w:rPr>
          <w:bCs/>
          <w:color w:val="00000A"/>
          <w:sz w:val="22"/>
          <w:szCs w:val="22"/>
          <w:lang w:val="pl-PL"/>
        </w:rPr>
        <w:t xml:space="preserve"> zapewni wykonanie napraw w okresie gwarancyjnym w siedzibie </w:t>
      </w:r>
      <w:r w:rsidRPr="00C64142">
        <w:rPr>
          <w:bCs/>
          <w:color w:val="00000A"/>
          <w:sz w:val="22"/>
          <w:szCs w:val="22"/>
          <w:lang w:val="pl-PL"/>
        </w:rPr>
        <w:t xml:space="preserve">Kupującego </w:t>
      </w:r>
      <w:r w:rsidR="003622F0" w:rsidRPr="00C64142">
        <w:rPr>
          <w:bCs/>
          <w:color w:val="00000A"/>
          <w:sz w:val="22"/>
          <w:szCs w:val="22"/>
          <w:lang w:val="pl-PL"/>
        </w:rPr>
        <w:t xml:space="preserve">bądź przewóz do serwisu na własny koszt.  </w:t>
      </w:r>
    </w:p>
    <w:p w14:paraId="30E130EC" w14:textId="53B6EBB9"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w:t>
      </w:r>
      <w:r w:rsidR="00225B40" w:rsidRPr="00C64142">
        <w:rPr>
          <w:bCs/>
          <w:color w:val="00000A"/>
          <w:sz w:val="22"/>
          <w:szCs w:val="22"/>
          <w:lang w:val="pl-PL"/>
        </w:rPr>
        <w:t>Sprzedawca</w:t>
      </w:r>
      <w:r w:rsidRPr="00C64142">
        <w:rPr>
          <w:bCs/>
          <w:color w:val="00000A"/>
          <w:sz w:val="22"/>
          <w:szCs w:val="22"/>
          <w:lang w:val="pl-PL"/>
        </w:rPr>
        <w:t xml:space="preserve">. </w:t>
      </w:r>
    </w:p>
    <w:p w14:paraId="4A1E8CE6" w14:textId="70580B96"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Czas reakcji na zgłoszoną przez </w:t>
      </w:r>
      <w:r w:rsidR="00225B40" w:rsidRPr="00C64142">
        <w:rPr>
          <w:color w:val="00000A"/>
          <w:sz w:val="22"/>
          <w:szCs w:val="22"/>
          <w:lang w:val="pl-PL"/>
        </w:rPr>
        <w:t>Kupującego</w:t>
      </w:r>
      <w:r w:rsidRPr="00C64142">
        <w:rPr>
          <w:color w:val="00000A"/>
          <w:sz w:val="22"/>
          <w:szCs w:val="22"/>
          <w:lang w:val="pl-PL"/>
        </w:rPr>
        <w:t xml:space="preserve"> wadę, tj. przystąpienie do niezwłocznego usunięcia wady przez stawiennictwo serwisanta w miejscu wskazanym przez </w:t>
      </w:r>
      <w:r w:rsidR="00225B40" w:rsidRPr="00C64142">
        <w:rPr>
          <w:color w:val="00000A"/>
          <w:sz w:val="22"/>
          <w:szCs w:val="22"/>
          <w:lang w:val="pl-PL"/>
        </w:rPr>
        <w:t>Kupującego</w:t>
      </w:r>
      <w:r w:rsidRPr="00C64142">
        <w:rPr>
          <w:color w:val="00000A"/>
          <w:sz w:val="22"/>
          <w:szCs w:val="22"/>
          <w:lang w:val="pl-PL"/>
        </w:rPr>
        <w:t>, powinno nastąpić w terminie nie dłuższym niż 3 dni od zgłoszenia wady, z wyłączeniem dni ustawowo wolnych od pracy.</w:t>
      </w:r>
    </w:p>
    <w:p w14:paraId="1110321E" w14:textId="77777777" w:rsidR="003622F0" w:rsidRPr="00C64142" w:rsidRDefault="003622F0" w:rsidP="003622F0">
      <w:pPr>
        <w:numPr>
          <w:ilvl w:val="0"/>
          <w:numId w:val="38"/>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355F6537" w14:textId="3BA45671"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Wszelkie zgłoszenia usterek (wad) będą przekazywane </w:t>
      </w:r>
      <w:r w:rsidR="008B7C62" w:rsidRPr="00C64142">
        <w:rPr>
          <w:bCs/>
          <w:color w:val="00000A"/>
          <w:sz w:val="22"/>
          <w:szCs w:val="22"/>
          <w:lang w:val="pl-PL"/>
        </w:rPr>
        <w:t xml:space="preserve">Sprzedawcy </w:t>
      </w:r>
      <w:r w:rsidRPr="00C64142">
        <w:rPr>
          <w:bCs/>
          <w:color w:val="00000A"/>
          <w:sz w:val="22"/>
          <w:szCs w:val="22"/>
          <w:lang w:val="pl-PL"/>
        </w:rPr>
        <w:t xml:space="preserve">faksem na nr …………….. </w:t>
      </w:r>
      <w:r w:rsidRPr="00C64142">
        <w:rPr>
          <w:bCs/>
          <w:color w:val="00000A"/>
          <w:sz w:val="22"/>
          <w:szCs w:val="22"/>
          <w:lang w:val="pl-PL"/>
        </w:rPr>
        <w:br/>
        <w:t xml:space="preserve">lub e-mailem na adres: …………………, za zwrotnym potwierdzeniem odbioru zgłoszenia na nr faksu </w:t>
      </w:r>
      <w:r w:rsidR="008B7C62" w:rsidRPr="00C64142">
        <w:rPr>
          <w:bCs/>
          <w:color w:val="00000A"/>
          <w:sz w:val="22"/>
          <w:szCs w:val="22"/>
          <w:lang w:val="pl-PL"/>
        </w:rPr>
        <w:t>Kupującego</w:t>
      </w:r>
      <w:r w:rsidRPr="00C64142">
        <w:rPr>
          <w:bCs/>
          <w:color w:val="00000A"/>
          <w:sz w:val="22"/>
          <w:szCs w:val="22"/>
          <w:lang w:val="pl-PL"/>
        </w:rPr>
        <w:t xml:space="preserve"> ………………..  e-mail na adres: ……………………………. .</w:t>
      </w:r>
    </w:p>
    <w:p w14:paraId="27BAD14A" w14:textId="28336212"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 xml:space="preserve">W przypadku zmiany numeru telefonu lub e-maila, </w:t>
      </w:r>
      <w:r w:rsidR="008B7C62" w:rsidRPr="00C64142">
        <w:rPr>
          <w:bCs/>
          <w:color w:val="00000A"/>
          <w:sz w:val="22"/>
          <w:szCs w:val="22"/>
          <w:lang w:val="pl-PL"/>
        </w:rPr>
        <w:t>Sprzedawca</w:t>
      </w:r>
      <w:r w:rsidRPr="00C64142">
        <w:rPr>
          <w:bCs/>
          <w:color w:val="00000A"/>
          <w:sz w:val="22"/>
          <w:szCs w:val="22"/>
          <w:lang w:val="pl-PL"/>
        </w:rPr>
        <w:t xml:space="preserve"> ma obowiązek powiadomić </w:t>
      </w:r>
      <w:r w:rsidR="008B7C62" w:rsidRPr="00C64142">
        <w:rPr>
          <w:bCs/>
          <w:color w:val="00000A"/>
          <w:sz w:val="22"/>
          <w:szCs w:val="22"/>
          <w:lang w:val="pl-PL"/>
        </w:rPr>
        <w:t xml:space="preserve">Kupującego </w:t>
      </w:r>
      <w:r w:rsidRPr="00C64142">
        <w:rPr>
          <w:bCs/>
          <w:color w:val="00000A"/>
          <w:sz w:val="22"/>
          <w:szCs w:val="22"/>
          <w:lang w:val="pl-PL"/>
        </w:rPr>
        <w:t>z 5-dniowym wyprzedzeniem pod rygorem uznania zgłoszenia o awarii za dokonane prawidłowo.</w:t>
      </w:r>
    </w:p>
    <w:p w14:paraId="44FBC359" w14:textId="77777777" w:rsidR="003622F0" w:rsidRPr="00C64142" w:rsidRDefault="003622F0" w:rsidP="003622F0">
      <w:pPr>
        <w:numPr>
          <w:ilvl w:val="0"/>
          <w:numId w:val="38"/>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9820168" w14:textId="38485A58" w:rsidR="003622F0" w:rsidRPr="00C64142" w:rsidRDefault="003622F0" w:rsidP="003622F0">
      <w:pPr>
        <w:numPr>
          <w:ilvl w:val="0"/>
          <w:numId w:val="38"/>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w:t>
      </w:r>
      <w:r w:rsidR="008B7C62" w:rsidRPr="00C64142">
        <w:rPr>
          <w:bCs/>
          <w:color w:val="00000A"/>
          <w:sz w:val="22"/>
          <w:szCs w:val="22"/>
          <w:lang w:val="pl-PL"/>
        </w:rPr>
        <w:t xml:space="preserve">Sprzedawcę </w:t>
      </w:r>
      <w:r w:rsidRPr="00C64142">
        <w:rPr>
          <w:bCs/>
          <w:color w:val="00000A"/>
          <w:sz w:val="22"/>
          <w:szCs w:val="22"/>
          <w:lang w:val="pl-PL"/>
        </w:rPr>
        <w:t xml:space="preserve">usterki lub wady w terminie wymaganym przez </w:t>
      </w:r>
      <w:r w:rsidR="008B7C62" w:rsidRPr="00C64142">
        <w:rPr>
          <w:bCs/>
          <w:color w:val="00000A"/>
          <w:sz w:val="22"/>
          <w:szCs w:val="22"/>
          <w:lang w:val="pl-PL"/>
        </w:rPr>
        <w:t>Kupującego</w:t>
      </w:r>
      <w:r w:rsidRPr="00C64142">
        <w:rPr>
          <w:bCs/>
          <w:color w:val="00000A"/>
          <w:sz w:val="22"/>
          <w:szCs w:val="22"/>
          <w:lang w:val="pl-PL"/>
        </w:rPr>
        <w:t xml:space="preserve"> lub w przypadku braku reakcji na zawiadomienie o usterce lub wadzie dostarczonego wyposażenia meblowego </w:t>
      </w:r>
      <w:r w:rsidR="008B7C62" w:rsidRPr="00C64142">
        <w:rPr>
          <w:bCs/>
          <w:color w:val="00000A"/>
          <w:sz w:val="22"/>
          <w:szCs w:val="22"/>
          <w:lang w:val="pl-PL"/>
        </w:rPr>
        <w:t>Kupujący</w:t>
      </w:r>
      <w:r w:rsidRPr="00C64142">
        <w:rPr>
          <w:bCs/>
          <w:color w:val="00000A"/>
          <w:sz w:val="22"/>
          <w:szCs w:val="22"/>
          <w:lang w:val="pl-PL"/>
        </w:rPr>
        <w:t xml:space="preserve">, po ponownym jednokrotnym wezwaniu do ich usunięcia, może zlecić usuniecie usterki lub wady podmiotowi trzeciemu, z zachowaniem swoich praw wynikających z gwarancji. W przypadku skorzystania z powyższego uprawnienia, </w:t>
      </w:r>
      <w:r w:rsidR="008B7C62" w:rsidRPr="00C64142">
        <w:rPr>
          <w:bCs/>
          <w:color w:val="00000A"/>
          <w:sz w:val="22"/>
          <w:szCs w:val="22"/>
          <w:lang w:val="pl-PL"/>
        </w:rPr>
        <w:t xml:space="preserve">Kupujący </w:t>
      </w:r>
      <w:r w:rsidRPr="00C64142">
        <w:rPr>
          <w:bCs/>
          <w:color w:val="00000A"/>
          <w:sz w:val="22"/>
          <w:szCs w:val="22"/>
          <w:lang w:val="pl-PL"/>
        </w:rPr>
        <w:t xml:space="preserve">zobowiązany jest, w formie pisemnej, do niezwłocznego powiadomienia </w:t>
      </w:r>
      <w:r w:rsidR="008B7C62" w:rsidRPr="00C64142">
        <w:rPr>
          <w:bCs/>
          <w:color w:val="00000A"/>
          <w:sz w:val="22"/>
          <w:szCs w:val="22"/>
          <w:lang w:val="pl-PL"/>
        </w:rPr>
        <w:t>Sprzedawcy</w:t>
      </w:r>
      <w:r w:rsidRPr="00C64142">
        <w:rPr>
          <w:bCs/>
          <w:color w:val="00000A"/>
          <w:sz w:val="22"/>
          <w:szCs w:val="22"/>
          <w:lang w:val="pl-PL"/>
        </w:rPr>
        <w:t xml:space="preserve"> o tym fakcie. </w:t>
      </w:r>
      <w:r w:rsidR="008B7C62" w:rsidRPr="00C64142">
        <w:rPr>
          <w:bCs/>
          <w:color w:val="00000A"/>
          <w:sz w:val="22"/>
          <w:szCs w:val="22"/>
          <w:lang w:val="pl-PL"/>
        </w:rPr>
        <w:t>Kupujący</w:t>
      </w:r>
      <w:r w:rsidRPr="00C64142">
        <w:rPr>
          <w:bCs/>
          <w:color w:val="00000A"/>
          <w:sz w:val="22"/>
          <w:szCs w:val="22"/>
          <w:lang w:val="pl-PL"/>
        </w:rPr>
        <w:t xml:space="preserve"> powiadomi </w:t>
      </w:r>
      <w:r w:rsidR="008B7C62" w:rsidRPr="00C64142">
        <w:rPr>
          <w:bCs/>
          <w:color w:val="00000A"/>
          <w:sz w:val="22"/>
          <w:szCs w:val="22"/>
          <w:lang w:val="pl-PL"/>
        </w:rPr>
        <w:t>Sprzedawcę</w:t>
      </w:r>
      <w:r w:rsidRPr="00C64142">
        <w:rPr>
          <w:bCs/>
          <w:color w:val="00000A"/>
          <w:sz w:val="22"/>
          <w:szCs w:val="22"/>
          <w:lang w:val="pl-PL"/>
        </w:rPr>
        <w:t xml:space="preserve"> o zakresie wykonanych prac (napraw, zmian itp.). W takim przypadku </w:t>
      </w:r>
      <w:r w:rsidR="008B7C62" w:rsidRPr="00C64142">
        <w:rPr>
          <w:bCs/>
          <w:color w:val="00000A"/>
          <w:sz w:val="22"/>
          <w:szCs w:val="22"/>
          <w:lang w:val="pl-PL"/>
        </w:rPr>
        <w:t>Sprzedawca</w:t>
      </w:r>
      <w:r w:rsidRPr="00C64142">
        <w:rPr>
          <w:bCs/>
          <w:color w:val="00000A"/>
          <w:sz w:val="22"/>
          <w:szCs w:val="22"/>
          <w:lang w:val="pl-PL"/>
        </w:rPr>
        <w:t xml:space="preserve"> zobowiązany jest wypłacić </w:t>
      </w:r>
      <w:r w:rsidR="008B7C62" w:rsidRPr="00C64142">
        <w:rPr>
          <w:bCs/>
          <w:color w:val="00000A"/>
          <w:sz w:val="22"/>
          <w:szCs w:val="22"/>
          <w:lang w:val="pl-PL"/>
        </w:rPr>
        <w:t>Kupującemu</w:t>
      </w:r>
      <w:r w:rsidRPr="00C64142">
        <w:rPr>
          <w:bCs/>
          <w:color w:val="00000A"/>
          <w:sz w:val="22"/>
          <w:szCs w:val="22"/>
          <w:lang w:val="pl-PL"/>
        </w:rPr>
        <w:t xml:space="preserve"> kwotę stanowiącą równowartość poniesionego przez </w:t>
      </w:r>
      <w:r w:rsidR="008B7C62" w:rsidRPr="00C64142">
        <w:rPr>
          <w:bCs/>
          <w:color w:val="00000A"/>
          <w:sz w:val="22"/>
          <w:szCs w:val="22"/>
          <w:lang w:val="pl-PL"/>
        </w:rPr>
        <w:t>Kupującego</w:t>
      </w:r>
      <w:r w:rsidRPr="00C64142">
        <w:rPr>
          <w:bCs/>
          <w:color w:val="00000A"/>
          <w:sz w:val="22"/>
          <w:szCs w:val="22"/>
          <w:lang w:val="pl-PL"/>
        </w:rPr>
        <w:t xml:space="preserve"> kosztu wykonania takich prac.   </w:t>
      </w:r>
    </w:p>
    <w:p w14:paraId="5B7C9E9D" w14:textId="75AC780F" w:rsidR="003622F0" w:rsidRPr="00C64142" w:rsidRDefault="008B7C62" w:rsidP="003622F0">
      <w:pPr>
        <w:numPr>
          <w:ilvl w:val="0"/>
          <w:numId w:val="38"/>
        </w:numPr>
        <w:suppressAutoHyphens/>
        <w:ind w:left="284" w:hanging="340"/>
        <w:jc w:val="both"/>
        <w:rPr>
          <w:color w:val="00000A"/>
          <w:sz w:val="22"/>
          <w:szCs w:val="22"/>
          <w:lang w:val="pl-PL"/>
        </w:rPr>
      </w:pPr>
      <w:r w:rsidRPr="00C64142">
        <w:rPr>
          <w:bCs/>
          <w:color w:val="00000A"/>
          <w:sz w:val="22"/>
          <w:szCs w:val="22"/>
          <w:lang w:val="pl-PL"/>
        </w:rPr>
        <w:lastRenderedPageBreak/>
        <w:t>Sprzedawca</w:t>
      </w:r>
      <w:r w:rsidR="003622F0" w:rsidRPr="00C64142">
        <w:rPr>
          <w:bCs/>
          <w:color w:val="00000A"/>
          <w:sz w:val="22"/>
          <w:szCs w:val="22"/>
          <w:lang w:val="pl-PL"/>
        </w:rPr>
        <w:t xml:space="preserve"> zobowiązuje się do wymiany wadliwego urządzenia (zespołu) na wolny od wad </w:t>
      </w:r>
      <w:r w:rsidR="003622F0" w:rsidRPr="00C64142">
        <w:rPr>
          <w:bCs/>
          <w:color w:val="00000A"/>
          <w:sz w:val="22"/>
          <w:szCs w:val="22"/>
          <w:lang w:val="pl-PL"/>
        </w:rPr>
        <w:br/>
        <w:t>po bezskutecznych dwóch naprawach gwarancyjnych.</w:t>
      </w:r>
    </w:p>
    <w:p w14:paraId="56DDD0D7" w14:textId="7B8A5431" w:rsidR="003622F0" w:rsidRPr="00C64142" w:rsidRDefault="003622F0" w:rsidP="003622F0">
      <w:pPr>
        <w:numPr>
          <w:ilvl w:val="0"/>
          <w:numId w:val="38"/>
        </w:numPr>
        <w:suppressAutoHyphens/>
        <w:jc w:val="both"/>
        <w:rPr>
          <w:color w:val="00000A"/>
          <w:sz w:val="22"/>
          <w:szCs w:val="22"/>
          <w:lang w:val="pl-PL"/>
        </w:rPr>
      </w:pPr>
      <w:r w:rsidRPr="00C64142">
        <w:rPr>
          <w:bCs/>
          <w:color w:val="00000A"/>
          <w:sz w:val="22"/>
          <w:szCs w:val="22"/>
          <w:lang w:val="pl-PL"/>
        </w:rPr>
        <w:t xml:space="preserve">Gwarancja nie wyłącza uprawnień </w:t>
      </w:r>
      <w:r w:rsidR="008B7C62" w:rsidRPr="00C64142">
        <w:rPr>
          <w:bCs/>
          <w:color w:val="00000A"/>
          <w:sz w:val="22"/>
          <w:szCs w:val="22"/>
          <w:lang w:val="pl-PL"/>
        </w:rPr>
        <w:t xml:space="preserve">Kupującego </w:t>
      </w:r>
      <w:r w:rsidRPr="00C64142">
        <w:rPr>
          <w:bCs/>
          <w:color w:val="00000A"/>
          <w:sz w:val="22"/>
          <w:szCs w:val="22"/>
          <w:lang w:val="pl-PL"/>
        </w:rPr>
        <w:t xml:space="preserve">z tytułu gwarancji udzielonych przez producentów sprzętu. Warunki Gwarancji mają pierwszeństwo przed warunkami gwarancji udzielonymi przez producentów sprzętu w zakresie, w jakim warunki Gwarancji przyznają </w:t>
      </w:r>
      <w:r w:rsidR="008B7C62" w:rsidRPr="00C64142">
        <w:rPr>
          <w:bCs/>
          <w:color w:val="00000A"/>
          <w:sz w:val="22"/>
          <w:szCs w:val="22"/>
          <w:lang w:val="pl-PL"/>
        </w:rPr>
        <w:t xml:space="preserve">Kupującemu </w:t>
      </w:r>
      <w:r w:rsidRPr="00C64142">
        <w:rPr>
          <w:bCs/>
          <w:color w:val="00000A"/>
          <w:sz w:val="22"/>
          <w:szCs w:val="22"/>
          <w:lang w:val="pl-PL"/>
        </w:rPr>
        <w:t>silniejszą ochronę.</w:t>
      </w:r>
    </w:p>
    <w:p w14:paraId="16A19FD9" w14:textId="77777777" w:rsidR="003622F0" w:rsidRPr="00C64142" w:rsidRDefault="003622F0" w:rsidP="003622F0">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17E1635" w14:textId="77777777" w:rsidR="003622F0" w:rsidRPr="00C64142" w:rsidRDefault="003622F0"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6D26C8F1" w14:textId="4E05BF00" w:rsidR="003622F0" w:rsidRPr="00C64142" w:rsidRDefault="00B46039"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w:t>
      </w:r>
      <w:r w:rsidR="003622F0" w:rsidRPr="00C64142">
        <w:rPr>
          <w:color w:val="00000A"/>
          <w:sz w:val="22"/>
          <w:szCs w:val="22"/>
          <w:lang w:val="pl-PL"/>
        </w:rPr>
        <w:t xml:space="preserve"> zapłaci </w:t>
      </w:r>
      <w:r w:rsidRPr="00C64142">
        <w:rPr>
          <w:color w:val="00000A"/>
          <w:sz w:val="22"/>
          <w:szCs w:val="22"/>
          <w:lang w:val="pl-PL"/>
        </w:rPr>
        <w:t>Kupującemu</w:t>
      </w:r>
      <w:r w:rsidR="003622F0" w:rsidRPr="00C64142">
        <w:rPr>
          <w:color w:val="00000A"/>
          <w:sz w:val="22"/>
          <w:szCs w:val="22"/>
          <w:lang w:val="pl-PL"/>
        </w:rPr>
        <w:t xml:space="preserve"> kary umowne:</w:t>
      </w:r>
    </w:p>
    <w:p w14:paraId="03F7AFA7" w14:textId="77777777" w:rsidR="003622F0" w:rsidRPr="00C64142" w:rsidRDefault="003622F0" w:rsidP="003622F0">
      <w:pPr>
        <w:numPr>
          <w:ilvl w:val="1"/>
          <w:numId w:val="31"/>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501A54F0" w14:textId="77777777"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1D3948AA" w14:textId="07AFD540"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 xml:space="preserve">z tytułu odstąpienia od umowy w całości przez którąkolwiek ze stron z przyczyn występujących po stronie </w:t>
      </w:r>
      <w:r w:rsidR="00B46039" w:rsidRPr="00C64142">
        <w:rPr>
          <w:color w:val="00000A"/>
          <w:sz w:val="22"/>
          <w:szCs w:val="22"/>
          <w:lang w:val="pl-PL"/>
        </w:rPr>
        <w:t>Sprzedawcy</w:t>
      </w:r>
      <w:r w:rsidRPr="00C64142">
        <w:rPr>
          <w:color w:val="00000A"/>
          <w:sz w:val="22"/>
          <w:szCs w:val="22"/>
          <w:lang w:val="pl-PL"/>
        </w:rPr>
        <w:t>, w wysokości 10% całkowitego wynagrodzenia netto określonego w  § 4 ust. 1;</w:t>
      </w:r>
    </w:p>
    <w:p w14:paraId="39A5748E" w14:textId="7769C3C2" w:rsidR="003622F0" w:rsidRPr="00C64142" w:rsidRDefault="003622F0" w:rsidP="003622F0">
      <w:pPr>
        <w:numPr>
          <w:ilvl w:val="1"/>
          <w:numId w:val="31"/>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 xml:space="preserve">z tytułu odstąpienia od umowy w części przez którąkolwiek ze stron z przyczyn występujących po stronie </w:t>
      </w:r>
      <w:r w:rsidR="00B46039" w:rsidRPr="00C64142">
        <w:rPr>
          <w:color w:val="00000A"/>
          <w:sz w:val="22"/>
          <w:szCs w:val="22"/>
          <w:lang w:val="pl-PL"/>
        </w:rPr>
        <w:t>Sprzedawcy</w:t>
      </w:r>
      <w:r w:rsidRPr="00C64142">
        <w:rPr>
          <w:color w:val="00000A"/>
          <w:sz w:val="22"/>
          <w:szCs w:val="22"/>
          <w:lang w:val="pl-PL"/>
        </w:rPr>
        <w:t>, w wysokości 10% wartości netto części przedmiotu umowy, której dotyczy odstąpienie;</w:t>
      </w:r>
    </w:p>
    <w:p w14:paraId="1B753A6A" w14:textId="309DC37B" w:rsidR="003622F0" w:rsidRPr="00C64142" w:rsidRDefault="00B46039"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w:t>
      </w:r>
      <w:r w:rsidR="003622F0" w:rsidRPr="00C64142">
        <w:rPr>
          <w:color w:val="00000A"/>
          <w:sz w:val="22"/>
          <w:szCs w:val="22"/>
          <w:lang w:val="pl-PL"/>
        </w:rPr>
        <w:t xml:space="preserve"> zapłaci </w:t>
      </w:r>
      <w:r w:rsidRPr="00C64142">
        <w:rPr>
          <w:color w:val="00000A"/>
          <w:sz w:val="22"/>
          <w:szCs w:val="22"/>
          <w:lang w:val="pl-PL"/>
        </w:rPr>
        <w:t>Sprzedawcy</w:t>
      </w:r>
      <w:r w:rsidR="003622F0" w:rsidRPr="00C64142">
        <w:rPr>
          <w:color w:val="00000A"/>
          <w:sz w:val="22"/>
          <w:szCs w:val="22"/>
          <w:lang w:val="pl-PL"/>
        </w:rPr>
        <w:t xml:space="preserve"> karę umową:</w:t>
      </w:r>
    </w:p>
    <w:p w14:paraId="7B4EAB47" w14:textId="05F6E4DD" w:rsidR="003622F0" w:rsidRPr="00C64142" w:rsidRDefault="003622F0" w:rsidP="003622F0">
      <w:pPr>
        <w:numPr>
          <w:ilvl w:val="0"/>
          <w:numId w:val="32"/>
        </w:numPr>
        <w:suppressAutoHyphens/>
        <w:spacing w:line="240" w:lineRule="atLeast"/>
        <w:jc w:val="both"/>
        <w:rPr>
          <w:color w:val="00000A"/>
          <w:sz w:val="22"/>
          <w:szCs w:val="22"/>
          <w:lang w:val="pl-PL"/>
        </w:rPr>
      </w:pPr>
      <w:r w:rsidRPr="00C64142">
        <w:rPr>
          <w:color w:val="00000A"/>
          <w:sz w:val="22"/>
          <w:szCs w:val="22"/>
          <w:lang w:val="pl-PL"/>
        </w:rPr>
        <w:t xml:space="preserve">z tytułu odstąpienia od umowy w całości przez którąkolwiek ze stron z przyczyn występujących po stronie </w:t>
      </w:r>
      <w:r w:rsidR="00B46039" w:rsidRPr="00C64142">
        <w:rPr>
          <w:color w:val="00000A"/>
          <w:sz w:val="22"/>
          <w:szCs w:val="22"/>
          <w:lang w:val="pl-PL"/>
        </w:rPr>
        <w:t>Kupującego</w:t>
      </w:r>
      <w:r w:rsidRPr="00C64142">
        <w:rPr>
          <w:color w:val="00000A"/>
          <w:sz w:val="22"/>
          <w:szCs w:val="22"/>
          <w:lang w:val="pl-PL"/>
        </w:rPr>
        <w:t>, w wysokości 10% całkowitego wynagrodzenia netto określonego w § 4 ust. 1;</w:t>
      </w:r>
    </w:p>
    <w:p w14:paraId="140DBA88" w14:textId="3801F863" w:rsidR="003622F0" w:rsidRPr="00C64142" w:rsidRDefault="003622F0" w:rsidP="003622F0">
      <w:pPr>
        <w:numPr>
          <w:ilvl w:val="0"/>
          <w:numId w:val="32"/>
        </w:numPr>
        <w:suppressAutoHyphens/>
        <w:spacing w:line="240" w:lineRule="atLeast"/>
        <w:jc w:val="both"/>
        <w:rPr>
          <w:color w:val="00000A"/>
          <w:sz w:val="22"/>
          <w:szCs w:val="22"/>
          <w:lang w:val="pl-PL"/>
        </w:rPr>
      </w:pPr>
      <w:r w:rsidRPr="00C64142">
        <w:rPr>
          <w:color w:val="00000A"/>
          <w:sz w:val="22"/>
          <w:szCs w:val="22"/>
          <w:lang w:val="pl-PL"/>
        </w:rPr>
        <w:t xml:space="preserve">z tytułu odstąpienia od umowy w części przez którąkolwiek ze stron z przyczyn występujących po stronie </w:t>
      </w:r>
      <w:r w:rsidR="00B46039" w:rsidRPr="00C64142">
        <w:rPr>
          <w:color w:val="00000A"/>
          <w:sz w:val="22"/>
          <w:szCs w:val="22"/>
          <w:lang w:val="pl-PL"/>
        </w:rPr>
        <w:t>Kupującego</w:t>
      </w:r>
      <w:r w:rsidRPr="00C64142">
        <w:rPr>
          <w:color w:val="00000A"/>
          <w:sz w:val="22"/>
          <w:szCs w:val="22"/>
          <w:lang w:val="pl-PL"/>
        </w:rPr>
        <w:t>, w wysokości 10% wartości netto części przedmiotu umowy, której dotyczy odstąpienie</w:t>
      </w:r>
    </w:p>
    <w:p w14:paraId="6DB9B112" w14:textId="77777777" w:rsidR="003622F0" w:rsidRPr="00C64142" w:rsidRDefault="003622F0" w:rsidP="003622F0">
      <w:pPr>
        <w:numPr>
          <w:ilvl w:val="0"/>
          <w:numId w:val="25"/>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07CAEC30" w14:textId="77777777" w:rsidR="003622F0" w:rsidRPr="00C64142" w:rsidRDefault="003622F0" w:rsidP="003622F0">
      <w:pPr>
        <w:numPr>
          <w:ilvl w:val="0"/>
          <w:numId w:val="2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0ED3AF9A" w14:textId="77777777" w:rsidR="003622F0" w:rsidRPr="00C64142" w:rsidRDefault="003622F0" w:rsidP="003622F0">
      <w:pPr>
        <w:widowControl w:val="0"/>
        <w:numPr>
          <w:ilvl w:val="0"/>
          <w:numId w:val="25"/>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649B92C" w14:textId="2D7AD28B" w:rsidR="003622F0" w:rsidRPr="00A406EA" w:rsidRDefault="00B46039" w:rsidP="00A406EA">
      <w:pPr>
        <w:widowControl w:val="0"/>
        <w:numPr>
          <w:ilvl w:val="0"/>
          <w:numId w:val="25"/>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w:t>
      </w:r>
      <w:r w:rsidR="003622F0" w:rsidRPr="00C64142">
        <w:rPr>
          <w:color w:val="00000A"/>
          <w:sz w:val="22"/>
          <w:szCs w:val="22"/>
          <w:lang w:val="pl-PL"/>
        </w:rPr>
        <w:t xml:space="preserve">  jest uprawniony do potrącenia ewentualnych  kar  umownych  z wymagalnej i należnej </w:t>
      </w:r>
      <w:r w:rsidRPr="00C64142">
        <w:rPr>
          <w:color w:val="00000A"/>
          <w:sz w:val="22"/>
          <w:szCs w:val="22"/>
          <w:lang w:val="pl-PL"/>
        </w:rPr>
        <w:t>Sprzedawcy</w:t>
      </w:r>
      <w:r w:rsidR="003622F0" w:rsidRPr="00C64142">
        <w:rPr>
          <w:color w:val="00000A"/>
          <w:sz w:val="22"/>
          <w:szCs w:val="22"/>
          <w:lang w:val="pl-PL"/>
        </w:rPr>
        <w:t xml:space="preserve"> kwoty wynagrodzenia określonej w fakturze lub zabezpieczenia należytego wykonania umowy.</w:t>
      </w:r>
    </w:p>
    <w:p w14:paraId="155197EA"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10</w:t>
      </w:r>
    </w:p>
    <w:p w14:paraId="763DB80F" w14:textId="210AE2F4"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w:t>
      </w:r>
      <w:r w:rsidR="004B0579" w:rsidRPr="00C64142">
        <w:rPr>
          <w:rFonts w:eastAsia="Calibri"/>
          <w:color w:val="00000A"/>
          <w:sz w:val="22"/>
          <w:szCs w:val="22"/>
          <w:lang w:val="pl-PL" w:eastAsia="en-US"/>
        </w:rPr>
        <w:t>Kupujący</w:t>
      </w:r>
      <w:r w:rsidRPr="00C64142">
        <w:rPr>
          <w:rFonts w:eastAsia="Calibri"/>
          <w:color w:val="00000A"/>
          <w:sz w:val="22"/>
          <w:szCs w:val="22"/>
          <w:lang w:val="pl-PL" w:eastAsia="en-US"/>
        </w:rPr>
        <w:t xml:space="preserve"> może odstąpić od umowy w terminie 30 dni od dnia powzięcia wiadomości o tych okolicznościach. </w:t>
      </w:r>
    </w:p>
    <w:p w14:paraId="38CAFF4D" w14:textId="77777777" w:rsidR="003622F0" w:rsidRPr="00C64142" w:rsidRDefault="003622F0" w:rsidP="003622F0">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5EB0FD85" w14:textId="77777777" w:rsidR="003622F0" w:rsidRPr="00C64142" w:rsidRDefault="003622F0" w:rsidP="003622F0">
      <w:pPr>
        <w:suppressAutoHyphens/>
        <w:spacing w:line="240" w:lineRule="atLeast"/>
        <w:rPr>
          <w:color w:val="00000A"/>
          <w:sz w:val="22"/>
          <w:szCs w:val="22"/>
          <w:lang w:val="pl-PL"/>
        </w:rPr>
      </w:pPr>
    </w:p>
    <w:p w14:paraId="46FABB45" w14:textId="77777777" w:rsidR="003622F0" w:rsidRPr="00C64142" w:rsidRDefault="003622F0" w:rsidP="003622F0">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1BEF2BBF" w14:textId="08F0EAA4"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Oprócz przypadków wymienionych w Kodeksie cywilnym </w:t>
      </w:r>
      <w:r w:rsidR="00DA11F8" w:rsidRPr="00C64142">
        <w:rPr>
          <w:color w:val="00000A"/>
          <w:sz w:val="22"/>
          <w:szCs w:val="22"/>
          <w:lang w:val="pl-PL"/>
        </w:rPr>
        <w:t xml:space="preserve">Kupującemu </w:t>
      </w:r>
      <w:r w:rsidRPr="00C64142">
        <w:rPr>
          <w:color w:val="00000A"/>
          <w:sz w:val="22"/>
          <w:szCs w:val="22"/>
          <w:lang w:val="pl-PL"/>
        </w:rPr>
        <w:t>przysługuje prawo odstąpienia od Umowy w całości bądź w części w następujących sytuacjach:</w:t>
      </w:r>
    </w:p>
    <w:p w14:paraId="416E0485" w14:textId="2E80F589"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dowiedzenia się o tym, że </w:t>
      </w:r>
      <w:r w:rsidR="00DA11F8" w:rsidRPr="00C64142">
        <w:rPr>
          <w:rFonts w:eastAsia="Calibri"/>
          <w:color w:val="00000A"/>
          <w:sz w:val="22"/>
          <w:szCs w:val="22"/>
          <w:lang w:val="pl-PL" w:eastAsia="en-US"/>
        </w:rPr>
        <w:t>Sprzedawca</w:t>
      </w:r>
      <w:r w:rsidRPr="00C64142">
        <w:rPr>
          <w:rFonts w:eastAsia="Calibri"/>
          <w:color w:val="00000A"/>
          <w:sz w:val="22"/>
          <w:szCs w:val="22"/>
          <w:lang w:val="pl-PL" w:eastAsia="en-US"/>
        </w:rPr>
        <w:t xml:space="preserve"> na skutek swojej niewypłacalności nie wykonuje zobowiązań pieniężnych przez okres co najmniej 3 miesięcy, </w:t>
      </w:r>
    </w:p>
    <w:p w14:paraId="34B03CC2" w14:textId="295DF00C"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w:t>
      </w:r>
      <w:r w:rsidR="00DA11F8" w:rsidRPr="00C64142">
        <w:rPr>
          <w:rFonts w:eastAsia="Calibri"/>
          <w:color w:val="00000A"/>
          <w:sz w:val="22"/>
          <w:szCs w:val="22"/>
          <w:lang w:val="pl-PL" w:eastAsia="en-US"/>
        </w:rPr>
        <w:t>Sprzedawcy</w:t>
      </w:r>
      <w:r w:rsidRPr="00C64142">
        <w:rPr>
          <w:rFonts w:eastAsia="Calibri"/>
          <w:color w:val="00000A"/>
          <w:sz w:val="22"/>
          <w:szCs w:val="22"/>
          <w:lang w:val="pl-PL" w:eastAsia="en-US"/>
        </w:rPr>
        <w:t xml:space="preserve">, </w:t>
      </w:r>
    </w:p>
    <w:p w14:paraId="68179B2B" w14:textId="5AFB34A0" w:rsidR="003622F0" w:rsidRPr="00C64142" w:rsidRDefault="003622F0"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został wydany nakaz zajęcia majątku </w:t>
      </w:r>
      <w:r w:rsidR="00DA11F8" w:rsidRPr="00C64142">
        <w:rPr>
          <w:rFonts w:eastAsia="Calibri"/>
          <w:color w:val="00000A"/>
          <w:sz w:val="22"/>
          <w:szCs w:val="22"/>
          <w:lang w:val="pl-PL" w:eastAsia="en-US"/>
        </w:rPr>
        <w:t xml:space="preserve">Sprzedawcy, </w:t>
      </w:r>
      <w:r w:rsidRPr="00C64142">
        <w:rPr>
          <w:rFonts w:eastAsia="Calibri"/>
          <w:color w:val="00000A"/>
          <w:sz w:val="22"/>
          <w:szCs w:val="22"/>
          <w:lang w:val="pl-PL" w:eastAsia="en-US"/>
        </w:rPr>
        <w:t xml:space="preserve"> </w:t>
      </w:r>
    </w:p>
    <w:p w14:paraId="6CA89F67" w14:textId="28CF4DF3" w:rsidR="003622F0" w:rsidRPr="00C64142" w:rsidRDefault="00DA11F8" w:rsidP="003622F0">
      <w:pPr>
        <w:numPr>
          <w:ilvl w:val="0"/>
          <w:numId w:val="34"/>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w:t>
      </w:r>
      <w:r w:rsidR="003622F0" w:rsidRPr="00C64142">
        <w:rPr>
          <w:color w:val="00000A"/>
          <w:sz w:val="22"/>
          <w:szCs w:val="22"/>
          <w:lang w:val="pl-PL" w:eastAsia="en-US"/>
        </w:rPr>
        <w:t xml:space="preserve"> nienależycie wykonuje umowę przez co rozumieć należy naruszenie przez </w:t>
      </w:r>
      <w:r w:rsidRPr="00C64142">
        <w:rPr>
          <w:color w:val="00000A"/>
          <w:sz w:val="22"/>
          <w:szCs w:val="22"/>
          <w:lang w:val="pl-PL" w:eastAsia="en-US"/>
        </w:rPr>
        <w:t>Sprzedawcę</w:t>
      </w:r>
      <w:r w:rsidR="003622F0" w:rsidRPr="00C64142">
        <w:rPr>
          <w:color w:val="00000A"/>
          <w:sz w:val="22"/>
          <w:szCs w:val="22"/>
          <w:lang w:val="pl-PL" w:eastAsia="en-US"/>
        </w:rPr>
        <w:t xml:space="preserve"> ustalonych w umowie, ofercie </w:t>
      </w:r>
      <w:r w:rsidRPr="00C64142">
        <w:rPr>
          <w:color w:val="00000A"/>
          <w:sz w:val="22"/>
          <w:szCs w:val="22"/>
          <w:lang w:val="pl-PL" w:eastAsia="en-US"/>
        </w:rPr>
        <w:t>Sprzedawcy</w:t>
      </w:r>
      <w:r w:rsidR="003622F0" w:rsidRPr="00C64142">
        <w:rPr>
          <w:color w:val="00000A"/>
          <w:sz w:val="22"/>
          <w:szCs w:val="22"/>
          <w:lang w:val="pl-PL" w:eastAsia="en-US"/>
        </w:rPr>
        <w:t xml:space="preserve"> lub SWZ zasad wykonywania umowy tj. w szczególności w razie dostarczenia przez </w:t>
      </w:r>
      <w:r w:rsidRPr="00C64142">
        <w:rPr>
          <w:color w:val="00000A"/>
          <w:sz w:val="22"/>
          <w:szCs w:val="22"/>
          <w:lang w:val="pl-PL" w:eastAsia="en-US"/>
        </w:rPr>
        <w:t>Sprzedawcę</w:t>
      </w:r>
      <w:r w:rsidR="003622F0" w:rsidRPr="00C64142">
        <w:rPr>
          <w:color w:val="00000A"/>
          <w:sz w:val="22"/>
          <w:szCs w:val="22"/>
          <w:lang w:val="pl-PL" w:eastAsia="en-US"/>
        </w:rPr>
        <w:t xml:space="preserve"> mebli lub ich części nieodpowiadających treści umowy, samowolnej zmiany parametrów technicznych wykonanych/dostarczonych mebli</w:t>
      </w:r>
      <w:r w:rsidR="003622F0" w:rsidRPr="00C64142">
        <w:rPr>
          <w:i/>
          <w:color w:val="00000A"/>
          <w:sz w:val="22"/>
          <w:szCs w:val="22"/>
          <w:lang w:val="pl-PL" w:eastAsia="en-US"/>
        </w:rPr>
        <w:t xml:space="preserve"> </w:t>
      </w:r>
      <w:r w:rsidR="003622F0" w:rsidRPr="00C64142">
        <w:rPr>
          <w:color w:val="00000A"/>
          <w:sz w:val="22"/>
          <w:szCs w:val="22"/>
          <w:lang w:val="pl-PL" w:eastAsia="en-US"/>
        </w:rPr>
        <w:t>bądź też poszczególnych komponentów mebli, samowolnej zmiany materiałów użytych do wykonania mebli</w:t>
      </w:r>
      <w:r w:rsidR="003622F0" w:rsidRPr="00C64142">
        <w:rPr>
          <w:i/>
          <w:color w:val="00000A"/>
          <w:sz w:val="22"/>
          <w:szCs w:val="22"/>
          <w:lang w:val="pl-PL" w:eastAsia="en-US"/>
        </w:rPr>
        <w:t xml:space="preserve"> </w:t>
      </w:r>
      <w:r w:rsidR="003622F0" w:rsidRPr="00C64142">
        <w:rPr>
          <w:color w:val="00000A"/>
          <w:sz w:val="22"/>
          <w:szCs w:val="22"/>
          <w:lang w:val="pl-PL" w:eastAsia="en-US"/>
        </w:rPr>
        <w:t>lub samowolnej zmiany ich kolorystyki.;</w:t>
      </w:r>
    </w:p>
    <w:p w14:paraId="1BF82A02" w14:textId="0E0F9E55" w:rsidR="003622F0" w:rsidRPr="00C64142" w:rsidRDefault="00DA11F8"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Sprzedawcy </w:t>
      </w:r>
      <w:r w:rsidR="003622F0" w:rsidRPr="00C64142">
        <w:rPr>
          <w:color w:val="00000A"/>
          <w:sz w:val="22"/>
          <w:szCs w:val="22"/>
          <w:lang w:val="pl-PL"/>
        </w:rPr>
        <w:t xml:space="preserve">nie przysługuje odszkodowanie z tytułu odstąpienia przez </w:t>
      </w:r>
      <w:r w:rsidRPr="00C64142">
        <w:rPr>
          <w:color w:val="00000A"/>
          <w:sz w:val="22"/>
          <w:szCs w:val="22"/>
          <w:lang w:val="pl-PL"/>
        </w:rPr>
        <w:t>Kupującego</w:t>
      </w:r>
      <w:r w:rsidR="003622F0" w:rsidRPr="00C64142">
        <w:rPr>
          <w:color w:val="00000A"/>
          <w:sz w:val="22"/>
          <w:szCs w:val="22"/>
          <w:lang w:val="pl-PL"/>
        </w:rPr>
        <w:t xml:space="preserve"> od umowy </w:t>
      </w:r>
      <w:r w:rsidR="003622F0" w:rsidRPr="00C64142">
        <w:rPr>
          <w:color w:val="00000A"/>
          <w:sz w:val="22"/>
          <w:szCs w:val="22"/>
          <w:lang w:val="pl-PL"/>
        </w:rPr>
        <w:br/>
        <w:t xml:space="preserve">z powodu okoliczności leżących po stronie </w:t>
      </w:r>
      <w:r w:rsidRPr="00C64142">
        <w:rPr>
          <w:color w:val="00000A"/>
          <w:sz w:val="22"/>
          <w:szCs w:val="22"/>
          <w:lang w:val="pl-PL"/>
        </w:rPr>
        <w:t>Sprzedawcy</w:t>
      </w:r>
      <w:r w:rsidR="003622F0" w:rsidRPr="00C64142">
        <w:rPr>
          <w:color w:val="00000A"/>
          <w:sz w:val="22"/>
          <w:szCs w:val="22"/>
          <w:lang w:val="pl-PL"/>
        </w:rPr>
        <w:t xml:space="preserve">. </w:t>
      </w:r>
    </w:p>
    <w:p w14:paraId="1A703E4F"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5F131D49" w14:textId="7777777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7B576962" w14:textId="201716F7" w:rsidR="003622F0" w:rsidRPr="00C64142" w:rsidRDefault="003622F0" w:rsidP="003622F0">
      <w:pPr>
        <w:widowControl w:val="0"/>
        <w:numPr>
          <w:ilvl w:val="0"/>
          <w:numId w:val="33"/>
        </w:numPr>
        <w:suppressAutoHyphens/>
        <w:jc w:val="both"/>
        <w:rPr>
          <w:color w:val="00000A"/>
          <w:sz w:val="22"/>
          <w:szCs w:val="22"/>
          <w:lang w:val="pl-PL"/>
        </w:rPr>
      </w:pPr>
      <w:r w:rsidRPr="00C64142">
        <w:rPr>
          <w:color w:val="00000A"/>
          <w:sz w:val="22"/>
          <w:szCs w:val="22"/>
          <w:lang w:val="pl-PL"/>
        </w:rPr>
        <w:t xml:space="preserve">Odstąpienie od Umowy w sytuacjach określonych w ust. 1 lit. a)÷d) powinno nastąpić w ciągu 14 dni od zaistnienia określonego zdarzenia lub uzyskania przez </w:t>
      </w:r>
      <w:r w:rsidR="00DA11F8" w:rsidRPr="00C64142">
        <w:rPr>
          <w:color w:val="00000A"/>
          <w:sz w:val="22"/>
          <w:szCs w:val="22"/>
          <w:lang w:val="pl-PL"/>
        </w:rPr>
        <w:t>Kupującego</w:t>
      </w:r>
      <w:r w:rsidRPr="00C64142">
        <w:rPr>
          <w:color w:val="00000A"/>
          <w:sz w:val="22"/>
          <w:szCs w:val="22"/>
          <w:lang w:val="pl-PL"/>
        </w:rPr>
        <w:t xml:space="preserve">  informacji o wystąpieniu przesłanki uzasadniającej odstąpienie od Umowy.</w:t>
      </w:r>
    </w:p>
    <w:p w14:paraId="6372DC12" w14:textId="2BFA2F25" w:rsidR="003622F0" w:rsidRPr="00C64142" w:rsidRDefault="003622F0" w:rsidP="003622F0">
      <w:pPr>
        <w:widowControl w:val="0"/>
        <w:numPr>
          <w:ilvl w:val="0"/>
          <w:numId w:val="33"/>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w:t>
      </w:r>
      <w:r w:rsidR="00DA11F8" w:rsidRPr="00C64142">
        <w:rPr>
          <w:color w:val="00000A"/>
          <w:sz w:val="22"/>
          <w:szCs w:val="22"/>
          <w:lang w:val="pl-PL"/>
        </w:rPr>
        <w:t>Sprzedawca</w:t>
      </w:r>
      <w:r w:rsidRPr="00C64142">
        <w:rPr>
          <w:color w:val="00000A"/>
          <w:sz w:val="22"/>
          <w:szCs w:val="22"/>
          <w:lang w:val="pl-PL"/>
        </w:rPr>
        <w:t xml:space="preserve"> ma obowiązek poinformowania </w:t>
      </w:r>
      <w:r w:rsidR="00DA11F8" w:rsidRPr="00C64142">
        <w:rPr>
          <w:color w:val="00000A"/>
          <w:sz w:val="22"/>
          <w:szCs w:val="22"/>
          <w:lang w:val="pl-PL"/>
        </w:rPr>
        <w:t>Kupującego</w:t>
      </w:r>
      <w:r w:rsidRPr="00C64142">
        <w:rPr>
          <w:color w:val="00000A"/>
          <w:sz w:val="22"/>
          <w:szCs w:val="22"/>
          <w:lang w:val="pl-PL"/>
        </w:rPr>
        <w:t xml:space="preserve"> na piśmie w terminie 7 dni od zaistnienia tego zdarzenia. </w:t>
      </w:r>
    </w:p>
    <w:p w14:paraId="487187F7" w14:textId="77777777" w:rsidR="003622F0" w:rsidRPr="00C64142" w:rsidRDefault="003622F0" w:rsidP="003622F0">
      <w:pPr>
        <w:suppressAutoHyphens/>
        <w:spacing w:line="240" w:lineRule="atLeast"/>
        <w:rPr>
          <w:color w:val="00000A"/>
          <w:sz w:val="22"/>
          <w:szCs w:val="22"/>
          <w:lang w:val="pl-PL"/>
        </w:rPr>
      </w:pPr>
    </w:p>
    <w:p w14:paraId="4679D803"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12</w:t>
      </w:r>
    </w:p>
    <w:p w14:paraId="4B60B74B" w14:textId="1625015C"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do zachowania w ścisłej tajemnicy wszelkich informacji uzyskanych </w:t>
      </w:r>
      <w:r w:rsidR="003622F0"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w:t>
      </w:r>
      <w:r w:rsidRPr="00C64142">
        <w:rPr>
          <w:color w:val="000000"/>
          <w:sz w:val="22"/>
          <w:szCs w:val="22"/>
          <w:lang w:val="pl-PL"/>
        </w:rPr>
        <w:t>Kupująceg</w:t>
      </w:r>
      <w:r w:rsidR="003622F0" w:rsidRPr="00C64142">
        <w:rPr>
          <w:color w:val="000000"/>
          <w:sz w:val="22"/>
          <w:szCs w:val="22"/>
          <w:lang w:val="pl-PL"/>
        </w:rPr>
        <w:t xml:space="preserve">o. </w:t>
      </w:r>
    </w:p>
    <w:p w14:paraId="586487AB" w14:textId="7D9F615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w:t>
      </w:r>
      <w:r w:rsidR="00DA11F8" w:rsidRPr="00C64142">
        <w:rPr>
          <w:color w:val="000000"/>
          <w:sz w:val="22"/>
          <w:szCs w:val="22"/>
          <w:lang w:val="pl-PL"/>
        </w:rPr>
        <w:t>Sprzedawca</w:t>
      </w:r>
      <w:r w:rsidRPr="00C64142">
        <w:rPr>
          <w:color w:val="000000"/>
          <w:sz w:val="22"/>
          <w:szCs w:val="22"/>
          <w:lang w:val="pl-PL"/>
        </w:rPr>
        <w:t xml:space="preserve"> zobowiązany jest zwrócić się w formie pisemnej do </w:t>
      </w:r>
      <w:r w:rsidR="00DA11F8" w:rsidRPr="00C64142">
        <w:rPr>
          <w:color w:val="000000"/>
          <w:sz w:val="22"/>
          <w:szCs w:val="22"/>
          <w:lang w:val="pl-PL"/>
        </w:rPr>
        <w:t>Kupującego</w:t>
      </w:r>
      <w:r w:rsidRPr="00C64142">
        <w:rPr>
          <w:color w:val="000000"/>
          <w:sz w:val="22"/>
          <w:szCs w:val="22"/>
          <w:lang w:val="pl-PL"/>
        </w:rPr>
        <w:t xml:space="preserve"> o wyjaśnienie takiej wątpliwości. </w:t>
      </w:r>
    </w:p>
    <w:p w14:paraId="23B599A4" w14:textId="27CE9D95"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w:t>
      </w:r>
      <w:r w:rsidR="003622F0" w:rsidRPr="00C64142">
        <w:rPr>
          <w:color w:val="000000"/>
          <w:sz w:val="22"/>
          <w:szCs w:val="22"/>
          <w:lang w:val="pl-PL"/>
        </w:rPr>
        <w:t xml:space="preserve">zobowiązuje się do wykorzystania uzyskanych, powyższych informacji jedynie w celu wykonania przedmiotu umowy. </w:t>
      </w:r>
    </w:p>
    <w:p w14:paraId="08D3FF59" w14:textId="4F486748" w:rsidR="003622F0" w:rsidRPr="00C64142" w:rsidRDefault="00DA11F8"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Sprzedawca</w:t>
      </w:r>
      <w:r w:rsidR="003622F0" w:rsidRPr="00C64142">
        <w:rPr>
          <w:color w:val="000000"/>
          <w:sz w:val="22"/>
          <w:szCs w:val="22"/>
          <w:lang w:val="pl-PL"/>
        </w:rPr>
        <w:t xml:space="preserve"> zobowiązuje się ujawnić powyższe informacje tylko tym pracownikom </w:t>
      </w:r>
      <w:r w:rsidRPr="00C64142">
        <w:rPr>
          <w:color w:val="000000"/>
          <w:sz w:val="22"/>
          <w:szCs w:val="22"/>
          <w:lang w:val="pl-PL"/>
        </w:rPr>
        <w:t>Sprzedawc</w:t>
      </w:r>
      <w:r w:rsidR="003622F0" w:rsidRPr="00C64142">
        <w:rPr>
          <w:color w:val="000000"/>
          <w:sz w:val="22"/>
          <w:szCs w:val="22"/>
          <w:lang w:val="pl-PL"/>
        </w:rPr>
        <w:t xml:space="preserve">y, wobec których ujawnienie takie będzie uzasadnione zakresem, w którym wykonują przedmiot umowy. </w:t>
      </w:r>
    </w:p>
    <w:p w14:paraId="47F7B9D8" w14:textId="77777777" w:rsidR="003622F0" w:rsidRPr="00C64142" w:rsidRDefault="003622F0" w:rsidP="003622F0">
      <w:pPr>
        <w:numPr>
          <w:ilvl w:val="0"/>
          <w:numId w:val="17"/>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05A17C5F"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 13</w:t>
      </w:r>
    </w:p>
    <w:p w14:paraId="1F2D0761"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1D80D6ED" w14:textId="77777777"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72C20EE5" w14:textId="43687F71" w:rsidR="003622F0" w:rsidRPr="00C64142" w:rsidRDefault="003622F0" w:rsidP="003622F0">
      <w:pPr>
        <w:numPr>
          <w:ilvl w:val="0"/>
          <w:numId w:val="3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Dopuszcza się możliwość zmiany ustaleń niniejszej Umowy w stosunku do treści oferty, bez przeprowadzania nowego postępowania o udzielenie zamówienia </w:t>
      </w:r>
      <w:r w:rsidR="00DA11F8" w:rsidRPr="00C64142">
        <w:rPr>
          <w:color w:val="000000"/>
          <w:sz w:val="22"/>
          <w:szCs w:val="22"/>
          <w:lang w:val="pl-PL"/>
        </w:rPr>
        <w:t>Sprzedawcy</w:t>
      </w:r>
      <w:r w:rsidRPr="00C64142">
        <w:rPr>
          <w:color w:val="000000"/>
          <w:sz w:val="22"/>
          <w:szCs w:val="22"/>
          <w:lang w:val="pl-PL"/>
        </w:rPr>
        <w:br/>
        <w:t xml:space="preserve">w następującym zakresie: </w:t>
      </w:r>
    </w:p>
    <w:p w14:paraId="19C26E5D"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p>
    <w:p w14:paraId="5310B356" w14:textId="77777777" w:rsidR="003622F0" w:rsidRPr="00C64142" w:rsidRDefault="003622F0" w:rsidP="006263BB">
      <w:pPr>
        <w:numPr>
          <w:ilvl w:val="1"/>
          <w:numId w:val="19"/>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parametrów urządzeń zaoferowanych w ofercie</w:t>
      </w:r>
      <w:r w:rsidRPr="00C64142">
        <w:rPr>
          <w:color w:val="000000"/>
          <w:kern w:val="2"/>
          <w:sz w:val="22"/>
          <w:szCs w:val="22"/>
          <w:lang w:val="pl-PL"/>
        </w:rPr>
        <w:t>, przy czym zmiana taka może być spowodowana:</w:t>
      </w:r>
    </w:p>
    <w:p w14:paraId="42BCC402" w14:textId="77777777" w:rsidR="003622F0" w:rsidRPr="00C64142" w:rsidRDefault="003622F0" w:rsidP="003622F0">
      <w:pPr>
        <w:numPr>
          <w:ilvl w:val="0"/>
          <w:numId w:val="36"/>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niedostępnością na rynku urządzeń wskazanych w ofercie wynikającą z zaprzestania produkcji lub wycofaniem z rynku tych urządzeń;</w:t>
      </w:r>
    </w:p>
    <w:p w14:paraId="5EB84B6E" w14:textId="77777777" w:rsidR="003622F0" w:rsidRPr="00C64142" w:rsidRDefault="003622F0" w:rsidP="003622F0">
      <w:pPr>
        <w:numPr>
          <w:ilvl w:val="0"/>
          <w:numId w:val="37"/>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pojawieniem się na rynku urządzeń nowszej generacji pozwalających </w:t>
      </w:r>
      <w:r w:rsidRPr="00C64142">
        <w:rPr>
          <w:color w:val="000000"/>
          <w:kern w:val="2"/>
          <w:sz w:val="22"/>
          <w:szCs w:val="22"/>
          <w:lang w:val="pl-PL"/>
        </w:rPr>
        <w:br/>
        <w:t xml:space="preserve">na zaoszczędzenie kosztów realizacji przedmiotu umowy lub kosztów eksploatacji  przedmiotu umowy, </w:t>
      </w:r>
    </w:p>
    <w:p w14:paraId="5F329878" w14:textId="77777777" w:rsidR="003622F0" w:rsidRPr="00C64142" w:rsidRDefault="003622F0" w:rsidP="003622F0">
      <w:pPr>
        <w:numPr>
          <w:ilvl w:val="0"/>
          <w:numId w:val="37"/>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lastRenderedPageBreak/>
        <w:t>pojawieniem się na rynku urządzeń o lepszych</w:t>
      </w:r>
      <w:r w:rsidRPr="00C64142">
        <w:rPr>
          <w:color w:val="00000A"/>
          <w:kern w:val="2"/>
          <w:sz w:val="22"/>
          <w:szCs w:val="22"/>
          <w:lang w:val="pl-PL"/>
        </w:rPr>
        <w:t xml:space="preserve"> parametrach niż wskazane w ofercie</w:t>
      </w:r>
    </w:p>
    <w:p w14:paraId="331027CF" w14:textId="6B94020A" w:rsidR="003622F0" w:rsidRPr="00C64142" w:rsidRDefault="003622F0" w:rsidP="006263BB">
      <w:pPr>
        <w:numPr>
          <w:ilvl w:val="1"/>
          <w:numId w:val="19"/>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xml:space="preserve">, zmiana wysokości wynagrodzenia należnego </w:t>
      </w:r>
      <w:r w:rsidR="00F27693" w:rsidRPr="00C64142">
        <w:rPr>
          <w:color w:val="00000A"/>
          <w:sz w:val="22"/>
          <w:szCs w:val="22"/>
          <w:lang w:val="pl-PL"/>
        </w:rPr>
        <w:t>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DD3FF7A" w14:textId="020BE473" w:rsidR="003622F0" w:rsidRPr="00C64142" w:rsidRDefault="003622F0" w:rsidP="003622F0">
      <w:pPr>
        <w:numPr>
          <w:ilvl w:val="0"/>
          <w:numId w:val="39"/>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sidR="00583E19">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2F677E25" w14:textId="46C56BEE" w:rsidR="003622F0" w:rsidRPr="00A406EA" w:rsidRDefault="003622F0" w:rsidP="00A406EA">
      <w:pPr>
        <w:numPr>
          <w:ilvl w:val="0"/>
          <w:numId w:val="39"/>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4B0579" w:rsidRPr="00C64142">
        <w:rPr>
          <w:color w:val="000000"/>
          <w:kern w:val="2"/>
          <w:sz w:val="22"/>
          <w:szCs w:val="22"/>
          <w:lang w:val="pl-PL"/>
        </w:rPr>
        <w:t>sprzedawcy</w:t>
      </w:r>
      <w:r w:rsidRPr="00C64142">
        <w:rPr>
          <w:color w:val="000000"/>
          <w:kern w:val="2"/>
          <w:sz w:val="22"/>
          <w:szCs w:val="22"/>
          <w:lang w:val="pl-PL"/>
        </w:rPr>
        <w:t xml:space="preserve">.  </w:t>
      </w:r>
      <w:r w:rsidRPr="00C64142">
        <w:rPr>
          <w:color w:val="00000A"/>
          <w:sz w:val="22"/>
          <w:szCs w:val="22"/>
          <w:lang w:val="pl-PL"/>
        </w:rPr>
        <w:t xml:space="preserve">  </w:t>
      </w:r>
    </w:p>
    <w:p w14:paraId="305F1135"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§14</w:t>
      </w:r>
    </w:p>
    <w:p w14:paraId="4A23E7D5" w14:textId="45535103"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 xml:space="preserve">dla siedziby </w:t>
      </w:r>
      <w:r w:rsidR="007E5CD6" w:rsidRPr="00C64142">
        <w:rPr>
          <w:color w:val="00000A"/>
          <w:sz w:val="22"/>
          <w:szCs w:val="22"/>
          <w:lang w:val="pl-PL"/>
        </w:rPr>
        <w:t>Kupującego</w:t>
      </w:r>
      <w:r w:rsidRPr="00C64142">
        <w:rPr>
          <w:color w:val="00000A"/>
          <w:sz w:val="22"/>
          <w:szCs w:val="22"/>
          <w:lang w:val="pl-PL"/>
        </w:rPr>
        <w:t>.</w:t>
      </w:r>
    </w:p>
    <w:p w14:paraId="5E81BE74"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§15</w:t>
      </w:r>
    </w:p>
    <w:p w14:paraId="32744D72"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32CBD812"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§16</w:t>
      </w:r>
    </w:p>
    <w:p w14:paraId="512CF338"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447B8C87" w14:textId="77777777" w:rsidR="003622F0" w:rsidRPr="00C64142" w:rsidRDefault="003622F0" w:rsidP="003622F0">
      <w:pPr>
        <w:suppressAutoHyphens/>
        <w:spacing w:line="240" w:lineRule="atLeast"/>
        <w:jc w:val="center"/>
        <w:rPr>
          <w:color w:val="00000A"/>
          <w:sz w:val="22"/>
          <w:szCs w:val="22"/>
          <w:lang w:val="pl-PL"/>
        </w:rPr>
      </w:pPr>
    </w:p>
    <w:p w14:paraId="52CAE112" w14:textId="77777777" w:rsidR="003622F0" w:rsidRPr="00C64142" w:rsidRDefault="003622F0" w:rsidP="003622F0">
      <w:pPr>
        <w:suppressAutoHyphens/>
        <w:spacing w:line="240" w:lineRule="atLeast"/>
        <w:jc w:val="center"/>
        <w:rPr>
          <w:color w:val="00000A"/>
          <w:sz w:val="22"/>
          <w:szCs w:val="22"/>
          <w:lang w:val="pl-PL"/>
        </w:rPr>
      </w:pPr>
      <w:r w:rsidRPr="00C64142">
        <w:rPr>
          <w:color w:val="00000A"/>
          <w:sz w:val="22"/>
          <w:szCs w:val="22"/>
          <w:lang w:val="pl-PL"/>
        </w:rPr>
        <w:t>§17</w:t>
      </w:r>
    </w:p>
    <w:p w14:paraId="4C295B10" w14:textId="77777777" w:rsidR="003622F0" w:rsidRPr="00C64142" w:rsidRDefault="003622F0" w:rsidP="003622F0">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6AB4653A" w14:textId="77777777" w:rsidR="003622F0" w:rsidRPr="00C64142" w:rsidRDefault="003622F0" w:rsidP="003622F0">
      <w:pPr>
        <w:suppressAutoHyphens/>
        <w:jc w:val="both"/>
        <w:rPr>
          <w:color w:val="00000A"/>
          <w:sz w:val="22"/>
          <w:szCs w:val="22"/>
          <w:lang w:val="pl-PL"/>
        </w:rPr>
      </w:pPr>
    </w:p>
    <w:p w14:paraId="259C6259" w14:textId="77777777" w:rsidR="003622F0" w:rsidRPr="00C64142" w:rsidRDefault="003622F0" w:rsidP="003622F0">
      <w:pPr>
        <w:suppressAutoHyphens/>
        <w:jc w:val="both"/>
        <w:rPr>
          <w:color w:val="00000A"/>
          <w:sz w:val="22"/>
          <w:szCs w:val="22"/>
          <w:lang w:val="pl-PL"/>
        </w:rPr>
      </w:pPr>
    </w:p>
    <w:p w14:paraId="7B75C8F8" w14:textId="3F0A1212" w:rsidR="003622F0" w:rsidRPr="00C64142" w:rsidRDefault="003622F0" w:rsidP="003622F0">
      <w:pPr>
        <w:suppressAutoHyphens/>
        <w:jc w:val="both"/>
        <w:rPr>
          <w:color w:val="00000A"/>
          <w:sz w:val="22"/>
          <w:szCs w:val="22"/>
          <w:lang w:val="pl-PL"/>
        </w:rPr>
      </w:pPr>
    </w:p>
    <w:p w14:paraId="70ABCDB9" w14:textId="56C230C0" w:rsidR="003622F0" w:rsidRDefault="003622F0" w:rsidP="003622F0">
      <w:pPr>
        <w:suppressAutoHyphens/>
        <w:jc w:val="both"/>
        <w:rPr>
          <w:b/>
          <w:color w:val="00000A"/>
          <w:sz w:val="22"/>
          <w:szCs w:val="22"/>
          <w:lang w:val="pl-PL"/>
        </w:rPr>
      </w:pPr>
      <w:r w:rsidRPr="00C64142">
        <w:rPr>
          <w:b/>
          <w:color w:val="00000A"/>
          <w:sz w:val="22"/>
          <w:szCs w:val="22"/>
          <w:lang w:val="pl-PL"/>
        </w:rPr>
        <w:t xml:space="preserve">                  Za </w:t>
      </w:r>
      <w:r w:rsidR="004B0579" w:rsidRPr="00C64142">
        <w:rPr>
          <w:b/>
          <w:color w:val="00000A"/>
          <w:sz w:val="22"/>
          <w:szCs w:val="22"/>
          <w:lang w:val="pl-PL"/>
        </w:rPr>
        <w:t>Sprzedawcę</w:t>
      </w:r>
      <w:r w:rsidRPr="00C64142">
        <w:rPr>
          <w:b/>
          <w:color w:val="00000A"/>
          <w:sz w:val="22"/>
          <w:szCs w:val="22"/>
          <w:lang w:val="pl-PL"/>
        </w:rPr>
        <w:t xml:space="preserve">                                                              Za </w:t>
      </w:r>
      <w:r w:rsidR="004B0579" w:rsidRPr="00C64142">
        <w:rPr>
          <w:b/>
          <w:color w:val="00000A"/>
          <w:sz w:val="22"/>
          <w:szCs w:val="22"/>
          <w:lang w:val="pl-PL"/>
        </w:rPr>
        <w:t>Kupującego</w:t>
      </w:r>
    </w:p>
    <w:p w14:paraId="1A7EFBA1" w14:textId="77777777" w:rsidR="00A406EA" w:rsidRPr="00C64142" w:rsidRDefault="00A406EA" w:rsidP="003622F0">
      <w:pPr>
        <w:suppressAutoHyphens/>
        <w:jc w:val="both"/>
        <w:rPr>
          <w:color w:val="00000A"/>
          <w:sz w:val="22"/>
          <w:szCs w:val="22"/>
          <w:lang w:val="pl-PL"/>
        </w:rPr>
      </w:pPr>
    </w:p>
    <w:p w14:paraId="0A002753" w14:textId="77777777" w:rsidR="003622F0" w:rsidRPr="00C64142" w:rsidRDefault="003622F0" w:rsidP="003622F0">
      <w:pPr>
        <w:suppressAutoHyphens/>
        <w:rPr>
          <w:color w:val="00000A"/>
          <w:sz w:val="22"/>
          <w:szCs w:val="22"/>
          <w:lang w:val="pl-PL"/>
        </w:rPr>
      </w:pPr>
    </w:p>
    <w:p w14:paraId="42F14B08" w14:textId="77777777" w:rsidR="003622F0" w:rsidRPr="00C64142" w:rsidRDefault="003622F0" w:rsidP="003622F0">
      <w:pPr>
        <w:suppressAutoHyphens/>
        <w:rPr>
          <w:color w:val="00000A"/>
          <w:sz w:val="22"/>
          <w:szCs w:val="22"/>
          <w:lang w:val="pl-PL"/>
        </w:rPr>
      </w:pPr>
    </w:p>
    <w:p w14:paraId="3DD84E5E" w14:textId="77777777" w:rsidR="003622F0" w:rsidRPr="00C64142" w:rsidRDefault="003622F0" w:rsidP="003622F0">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2E434B89" w14:textId="3CF05B0B" w:rsidR="003622F0" w:rsidRPr="00C64142" w:rsidRDefault="003622F0" w:rsidP="003622F0">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66B58303" w14:textId="77777777" w:rsidR="003622F0" w:rsidRPr="00C64142" w:rsidRDefault="003622F0" w:rsidP="003622F0">
      <w:pPr>
        <w:suppressAutoHyphens/>
        <w:rPr>
          <w:color w:val="00000A"/>
          <w:sz w:val="22"/>
          <w:szCs w:val="22"/>
          <w:lang w:val="pl-PL"/>
        </w:rPr>
      </w:pPr>
    </w:p>
    <w:p w14:paraId="5C6FE56D" w14:textId="77777777" w:rsidR="003622F0" w:rsidRDefault="003622F0" w:rsidP="003622F0">
      <w:pPr>
        <w:suppressAutoHyphens/>
        <w:spacing w:line="240" w:lineRule="atLeast"/>
        <w:jc w:val="center"/>
        <w:rPr>
          <w:color w:val="00000A"/>
          <w:sz w:val="22"/>
          <w:szCs w:val="22"/>
          <w:lang w:val="pl-PL"/>
        </w:rPr>
      </w:pPr>
    </w:p>
    <w:p w14:paraId="137FE001" w14:textId="77777777" w:rsidR="00A406EA" w:rsidRPr="00C64142" w:rsidRDefault="00A406EA" w:rsidP="003622F0">
      <w:pPr>
        <w:suppressAutoHyphens/>
        <w:spacing w:line="240" w:lineRule="atLeast"/>
        <w:jc w:val="center"/>
        <w:rPr>
          <w:color w:val="00000A"/>
          <w:sz w:val="22"/>
          <w:szCs w:val="22"/>
          <w:lang w:val="pl-PL"/>
        </w:rPr>
      </w:pPr>
    </w:p>
    <w:p w14:paraId="0B92486B" w14:textId="673449FD" w:rsidR="00496551" w:rsidRPr="00C64142" w:rsidRDefault="00340DD9" w:rsidP="00340DD9">
      <w:pPr>
        <w:tabs>
          <w:tab w:val="left" w:pos="6915"/>
        </w:tabs>
        <w:rPr>
          <w:b/>
          <w:bCs/>
          <w:sz w:val="22"/>
          <w:szCs w:val="22"/>
          <w:lang w:val="pl-PL"/>
        </w:rPr>
      </w:pPr>
      <w:r w:rsidRPr="00C64142">
        <w:rPr>
          <w:b/>
          <w:bCs/>
          <w:sz w:val="22"/>
          <w:szCs w:val="22"/>
          <w:lang w:val="pl-PL"/>
        </w:rPr>
        <w:t xml:space="preserve">                                        </w:t>
      </w:r>
      <w:r w:rsidR="00096584" w:rsidRPr="00C64142">
        <w:rPr>
          <w:b/>
          <w:bCs/>
          <w:sz w:val="22"/>
          <w:szCs w:val="22"/>
          <w:lang w:val="pl-PL"/>
        </w:rPr>
        <w:t xml:space="preserve">                                                                    </w:t>
      </w:r>
      <w:r w:rsidRPr="00C64142">
        <w:rPr>
          <w:b/>
          <w:bCs/>
          <w:sz w:val="22"/>
          <w:szCs w:val="22"/>
          <w:lang w:val="pl-PL"/>
        </w:rPr>
        <w:t xml:space="preserve">Kontrasygnata finansowa </w:t>
      </w:r>
    </w:p>
    <w:p w14:paraId="33CEBA37" w14:textId="1CCAA002" w:rsidR="00340DD9" w:rsidRDefault="00340DD9" w:rsidP="00340DD9">
      <w:pPr>
        <w:tabs>
          <w:tab w:val="left" w:pos="6915"/>
        </w:tabs>
        <w:rPr>
          <w:sz w:val="22"/>
          <w:szCs w:val="22"/>
          <w:lang w:val="pl-PL"/>
        </w:rPr>
      </w:pPr>
      <w:r w:rsidRPr="00C64142">
        <w:rPr>
          <w:sz w:val="22"/>
          <w:szCs w:val="22"/>
          <w:lang w:val="pl-PL"/>
        </w:rPr>
        <w:t xml:space="preserve"> </w:t>
      </w:r>
    </w:p>
    <w:p w14:paraId="0D063BC4" w14:textId="77777777" w:rsidR="00A406EA" w:rsidRPr="00C64142" w:rsidRDefault="00A406EA" w:rsidP="00340DD9">
      <w:pPr>
        <w:tabs>
          <w:tab w:val="left" w:pos="6915"/>
        </w:tabs>
        <w:rPr>
          <w:sz w:val="22"/>
          <w:szCs w:val="22"/>
          <w:lang w:val="pl-PL"/>
        </w:rPr>
      </w:pPr>
    </w:p>
    <w:p w14:paraId="6FF9BD14" w14:textId="77777777" w:rsidR="00340DD9" w:rsidRPr="00C64142" w:rsidRDefault="00340DD9" w:rsidP="00340DD9">
      <w:pPr>
        <w:tabs>
          <w:tab w:val="left" w:pos="6915"/>
        </w:tabs>
        <w:rPr>
          <w:sz w:val="22"/>
          <w:szCs w:val="22"/>
          <w:lang w:val="pl-PL"/>
        </w:rPr>
      </w:pPr>
    </w:p>
    <w:p w14:paraId="408C652B" w14:textId="31D22C1B" w:rsidR="00340DD9" w:rsidRPr="00C64142" w:rsidRDefault="00096584" w:rsidP="00340DD9">
      <w:pPr>
        <w:tabs>
          <w:tab w:val="left" w:pos="6915"/>
        </w:tabs>
        <w:rPr>
          <w:sz w:val="22"/>
          <w:szCs w:val="22"/>
          <w:lang w:val="pl-PL"/>
        </w:rPr>
      </w:pPr>
      <w:r w:rsidRPr="00C64142">
        <w:rPr>
          <w:sz w:val="22"/>
          <w:szCs w:val="22"/>
          <w:lang w:val="pl-PL"/>
        </w:rPr>
        <w:t xml:space="preserve">                                                                                                               </w:t>
      </w:r>
      <w:r w:rsidR="00340DD9" w:rsidRPr="00C64142">
        <w:rPr>
          <w:sz w:val="22"/>
          <w:szCs w:val="22"/>
          <w:lang w:val="pl-PL"/>
        </w:rPr>
        <w:t>………………………..</w:t>
      </w:r>
    </w:p>
    <w:p w14:paraId="1B0E3BE2" w14:textId="423F6882" w:rsidR="00340DD9" w:rsidRPr="00C64142" w:rsidRDefault="00096584" w:rsidP="00340DD9">
      <w:pPr>
        <w:tabs>
          <w:tab w:val="left" w:pos="6915"/>
        </w:tabs>
        <w:rPr>
          <w:sz w:val="22"/>
          <w:szCs w:val="22"/>
          <w:lang w:val="pl-PL"/>
        </w:rPr>
      </w:pPr>
      <w:r w:rsidRPr="00C64142">
        <w:rPr>
          <w:sz w:val="22"/>
          <w:szCs w:val="22"/>
          <w:lang w:val="pl-PL"/>
        </w:rPr>
        <w:t xml:space="preserve">                                                                                                                       </w:t>
      </w:r>
      <w:r w:rsidR="00340DD9" w:rsidRPr="00C64142">
        <w:rPr>
          <w:sz w:val="22"/>
          <w:szCs w:val="22"/>
          <w:lang w:val="pl-PL"/>
        </w:rPr>
        <w:t>(data i podpis)</w:t>
      </w:r>
    </w:p>
    <w:p w14:paraId="4C2940EC"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23492187"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2B1ED463"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6C590258" w14:textId="4797F1AA"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DBBCDB3"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18CF1CE1"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027C2995" w14:textId="77777777" w:rsidR="00853ED4" w:rsidRDefault="00853ED4" w:rsidP="00853ED4">
      <w:pPr>
        <w:pStyle w:val="Zwykytekst"/>
        <w:tabs>
          <w:tab w:val="left" w:pos="7050"/>
        </w:tabs>
        <w:rPr>
          <w:rFonts w:ascii="Times New Roman" w:hAnsi="Times New Roman" w:cs="Times New Roman"/>
          <w:i/>
          <w:iCs/>
          <w:sz w:val="22"/>
          <w:szCs w:val="22"/>
          <w:lang w:val="pl-PL"/>
        </w:rPr>
      </w:pPr>
    </w:p>
    <w:p w14:paraId="2DEEC920"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609CCBEF" w14:textId="77777777" w:rsidR="00A406EA" w:rsidRDefault="00A406EA" w:rsidP="00853ED4">
      <w:pPr>
        <w:pStyle w:val="Zwykytekst"/>
        <w:tabs>
          <w:tab w:val="left" w:pos="7050"/>
        </w:tabs>
        <w:rPr>
          <w:rFonts w:ascii="Times New Roman" w:hAnsi="Times New Roman" w:cs="Times New Roman"/>
          <w:i/>
          <w:iCs/>
          <w:sz w:val="22"/>
          <w:szCs w:val="22"/>
          <w:lang w:val="pl-PL"/>
        </w:rPr>
      </w:pPr>
    </w:p>
    <w:p w14:paraId="55356DD3" w14:textId="77777777" w:rsidR="00A406EA" w:rsidRPr="00C64142" w:rsidRDefault="00A406EA" w:rsidP="00853ED4">
      <w:pPr>
        <w:pStyle w:val="Zwykytekst"/>
        <w:tabs>
          <w:tab w:val="left" w:pos="7050"/>
        </w:tabs>
        <w:rPr>
          <w:rFonts w:ascii="Times New Roman" w:hAnsi="Times New Roman" w:cs="Times New Roman"/>
          <w:i/>
          <w:iCs/>
          <w:sz w:val="22"/>
          <w:szCs w:val="22"/>
          <w:lang w:val="pl-PL"/>
        </w:rPr>
      </w:pPr>
    </w:p>
    <w:p w14:paraId="5FFED897"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4EC81190" w14:textId="77777777" w:rsidR="00853ED4" w:rsidRPr="00C64142" w:rsidRDefault="00853ED4" w:rsidP="00853ED4">
      <w:pPr>
        <w:widowControl w:val="0"/>
        <w:autoSpaceDE w:val="0"/>
        <w:autoSpaceDN w:val="0"/>
        <w:jc w:val="right"/>
        <w:textAlignment w:val="baseline"/>
        <w:rPr>
          <w:sz w:val="22"/>
          <w:szCs w:val="22"/>
          <w:lang w:val="pl-PL"/>
        </w:rPr>
      </w:pPr>
      <w:r w:rsidRPr="00C64142">
        <w:rPr>
          <w:sz w:val="22"/>
          <w:szCs w:val="22"/>
          <w:lang w:val="pl-PL"/>
        </w:rPr>
        <w:lastRenderedPageBreak/>
        <w:t>Załącznik nr 2 do umowy</w:t>
      </w:r>
    </w:p>
    <w:p w14:paraId="6C56B30D" w14:textId="77777777" w:rsidR="00853ED4" w:rsidRPr="00C64142" w:rsidRDefault="00853ED4" w:rsidP="00853ED4">
      <w:pPr>
        <w:widowControl w:val="0"/>
        <w:autoSpaceDE w:val="0"/>
        <w:autoSpaceDN w:val="0"/>
        <w:jc w:val="both"/>
        <w:textAlignment w:val="baseline"/>
        <w:rPr>
          <w:sz w:val="22"/>
          <w:szCs w:val="22"/>
          <w:lang w:val="pl-PL"/>
        </w:rPr>
      </w:pPr>
    </w:p>
    <w:p w14:paraId="551FEF95" w14:textId="77777777" w:rsidR="00853ED4" w:rsidRPr="00C64142" w:rsidRDefault="00853ED4" w:rsidP="00853ED4">
      <w:pPr>
        <w:widowControl w:val="0"/>
        <w:autoSpaceDE w:val="0"/>
        <w:autoSpaceDN w:val="0"/>
        <w:jc w:val="both"/>
        <w:textAlignment w:val="baseline"/>
        <w:rPr>
          <w:sz w:val="22"/>
          <w:szCs w:val="22"/>
          <w:lang w:val="pl-PL"/>
        </w:rPr>
      </w:pPr>
    </w:p>
    <w:p w14:paraId="45371CB1"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 </w:t>
      </w:r>
    </w:p>
    <w:p w14:paraId="6E548BEA" w14:textId="77777777" w:rsidR="00853ED4" w:rsidRPr="00C64142" w:rsidRDefault="00853ED4" w:rsidP="00853ED4">
      <w:pPr>
        <w:widowControl w:val="0"/>
        <w:autoSpaceDE w:val="0"/>
        <w:autoSpaceDN w:val="0"/>
        <w:ind w:firstLine="555"/>
        <w:textAlignment w:val="baseline"/>
        <w:rPr>
          <w:sz w:val="22"/>
          <w:szCs w:val="22"/>
          <w:lang w:val="pl-PL"/>
        </w:rPr>
      </w:pPr>
      <w:r w:rsidRPr="00C64142">
        <w:rPr>
          <w:sz w:val="22"/>
          <w:szCs w:val="22"/>
          <w:lang w:val="pl-PL"/>
        </w:rPr>
        <w:t>Nazwa Sprzedawcy</w:t>
      </w:r>
    </w:p>
    <w:p w14:paraId="3C887323" w14:textId="77777777" w:rsidR="00853ED4" w:rsidRPr="00C64142" w:rsidRDefault="00853ED4" w:rsidP="00853ED4">
      <w:pPr>
        <w:widowControl w:val="0"/>
        <w:autoSpaceDE w:val="0"/>
        <w:autoSpaceDN w:val="0"/>
        <w:textAlignment w:val="baseline"/>
        <w:rPr>
          <w:sz w:val="22"/>
          <w:szCs w:val="22"/>
          <w:lang w:val="pl-PL"/>
        </w:rPr>
      </w:pPr>
    </w:p>
    <w:p w14:paraId="59B5EB8B" w14:textId="77777777" w:rsidR="00853ED4" w:rsidRPr="00C64142" w:rsidRDefault="00853ED4" w:rsidP="00853ED4">
      <w:pPr>
        <w:widowControl w:val="0"/>
        <w:autoSpaceDE w:val="0"/>
        <w:autoSpaceDN w:val="0"/>
        <w:jc w:val="both"/>
        <w:textAlignment w:val="baseline"/>
        <w:rPr>
          <w:sz w:val="22"/>
          <w:szCs w:val="22"/>
          <w:lang w:val="pl-PL"/>
        </w:rPr>
      </w:pPr>
      <w:r w:rsidRPr="00C64142">
        <w:rPr>
          <w:sz w:val="22"/>
          <w:szCs w:val="22"/>
          <w:lang w:val="pl-PL"/>
        </w:rPr>
        <w:t>.....................................…</w:t>
      </w:r>
    </w:p>
    <w:p w14:paraId="331A0791" w14:textId="77777777" w:rsidR="00853ED4" w:rsidRPr="00C64142" w:rsidRDefault="00853ED4" w:rsidP="00853ED4">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08A117E0" w14:textId="77777777" w:rsidR="00853ED4" w:rsidRPr="00C64142" w:rsidRDefault="00853ED4" w:rsidP="00853ED4">
      <w:pPr>
        <w:widowControl w:val="0"/>
        <w:autoSpaceDE w:val="0"/>
        <w:autoSpaceDN w:val="0"/>
        <w:spacing w:before="90"/>
        <w:ind w:left="115" w:right="110"/>
        <w:jc w:val="both"/>
        <w:outlineLvl w:val="0"/>
        <w:rPr>
          <w:rFonts w:eastAsia="Verdana"/>
          <w:b/>
          <w:bCs/>
          <w:sz w:val="22"/>
          <w:szCs w:val="22"/>
          <w:lang w:val="pl-PL" w:eastAsia="en-US"/>
        </w:rPr>
      </w:pPr>
    </w:p>
    <w:p w14:paraId="271DA9D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8088EAB" w14:textId="77777777" w:rsidR="00853ED4" w:rsidRPr="00C64142" w:rsidRDefault="00853ED4" w:rsidP="00853ED4">
      <w:pPr>
        <w:widowControl w:val="0"/>
        <w:autoSpaceDE w:val="0"/>
        <w:autoSpaceDN w:val="0"/>
        <w:jc w:val="center"/>
        <w:textAlignment w:val="baseline"/>
        <w:rPr>
          <w:b/>
          <w:bCs/>
          <w:sz w:val="22"/>
          <w:szCs w:val="22"/>
          <w:lang w:val="pl-PL"/>
        </w:rPr>
      </w:pPr>
    </w:p>
    <w:p w14:paraId="3B56047F" w14:textId="77777777" w:rsidR="00853ED4" w:rsidRPr="00C64142" w:rsidRDefault="00853ED4" w:rsidP="00853ED4">
      <w:pPr>
        <w:widowControl w:val="0"/>
        <w:autoSpaceDE w:val="0"/>
        <w:autoSpaceDN w:val="0"/>
        <w:jc w:val="center"/>
        <w:textAlignment w:val="baseline"/>
        <w:rPr>
          <w:b/>
          <w:bCs/>
          <w:sz w:val="22"/>
          <w:szCs w:val="22"/>
          <w:lang w:val="pl-PL"/>
        </w:rPr>
      </w:pPr>
    </w:p>
    <w:p w14:paraId="6DF755D3"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44A469C0" w14:textId="77777777" w:rsidR="00853ED4" w:rsidRPr="00C64142" w:rsidRDefault="00853ED4" w:rsidP="00853ED4">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7279CC61" w14:textId="77777777" w:rsidR="00853ED4" w:rsidRPr="00C64142" w:rsidRDefault="00853ED4" w:rsidP="00853ED4">
      <w:pPr>
        <w:widowControl w:val="0"/>
        <w:autoSpaceDE w:val="0"/>
        <w:autoSpaceDN w:val="0"/>
        <w:jc w:val="center"/>
        <w:textAlignment w:val="baseline"/>
        <w:rPr>
          <w:b/>
          <w:bCs/>
          <w:sz w:val="22"/>
          <w:szCs w:val="22"/>
          <w:lang w:val="pl-PL"/>
        </w:rPr>
      </w:pPr>
    </w:p>
    <w:p w14:paraId="45A29914" w14:textId="77777777" w:rsidR="00853ED4" w:rsidRPr="00C64142" w:rsidRDefault="00853ED4" w:rsidP="00853ED4">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09D76737"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279F5F61"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281AE122" w14:textId="77777777" w:rsidR="00853ED4" w:rsidRPr="00C64142" w:rsidRDefault="00853ED4" w:rsidP="00853ED4">
      <w:pPr>
        <w:widowControl w:val="0"/>
        <w:numPr>
          <w:ilvl w:val="0"/>
          <w:numId w:val="3"/>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A3BA77A" w14:textId="77777777" w:rsidR="00853ED4" w:rsidRPr="00C64142" w:rsidRDefault="00853ED4" w:rsidP="00853ED4">
      <w:pPr>
        <w:widowControl w:val="0"/>
        <w:numPr>
          <w:ilvl w:val="0"/>
          <w:numId w:val="3"/>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4D94A9CB" w14:textId="77777777" w:rsidR="00853ED4" w:rsidRPr="00C64142" w:rsidRDefault="00853ED4" w:rsidP="00853ED4">
      <w:pPr>
        <w:spacing w:after="200" w:line="276" w:lineRule="auto"/>
        <w:ind w:left="780"/>
        <w:contextualSpacing/>
        <w:textAlignment w:val="baseline"/>
        <w:rPr>
          <w:sz w:val="22"/>
          <w:szCs w:val="22"/>
          <w:lang w:val="pl-PL"/>
        </w:rPr>
      </w:pPr>
    </w:p>
    <w:p w14:paraId="5B42AC9B" w14:textId="77777777" w:rsidR="00853ED4" w:rsidRPr="00C64142" w:rsidRDefault="00853ED4" w:rsidP="00853ED4">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27E4AAA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0A7465B3"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E6E3602"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551AA41F" w14:textId="77777777" w:rsidR="00853ED4" w:rsidRPr="00C64142" w:rsidRDefault="00853ED4" w:rsidP="00853ED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53ED4" w:rsidRPr="00583E19" w14:paraId="24B3B2A3" w14:textId="77777777" w:rsidTr="00427230">
        <w:tc>
          <w:tcPr>
            <w:tcW w:w="4105" w:type="dxa"/>
            <w:hideMark/>
          </w:tcPr>
          <w:p w14:paraId="7A171858" w14:textId="77777777" w:rsidR="00853ED4" w:rsidRPr="00C64142" w:rsidRDefault="00853ED4" w:rsidP="00427230">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30DD510" w14:textId="77777777" w:rsidR="00853ED4" w:rsidRPr="00C64142" w:rsidRDefault="00853ED4" w:rsidP="00427230">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upoważnionej/ych do reprezentacji)</w:t>
            </w:r>
          </w:p>
        </w:tc>
      </w:tr>
    </w:tbl>
    <w:p w14:paraId="1CD8D94E" w14:textId="77777777" w:rsidR="00853ED4" w:rsidRPr="00C64142" w:rsidRDefault="00853ED4" w:rsidP="00853ED4">
      <w:pPr>
        <w:spacing w:line="360" w:lineRule="auto"/>
        <w:jc w:val="both"/>
        <w:rPr>
          <w:rFonts w:eastAsia="Calibri"/>
          <w:color w:val="222A35"/>
          <w:sz w:val="22"/>
          <w:szCs w:val="22"/>
          <w:lang w:val="pl-PL" w:eastAsia="x-none"/>
        </w:rPr>
      </w:pPr>
    </w:p>
    <w:p w14:paraId="461540C1" w14:textId="77777777" w:rsidR="00853ED4" w:rsidRPr="00C64142" w:rsidRDefault="00853ED4" w:rsidP="00853ED4">
      <w:pPr>
        <w:widowControl w:val="0"/>
        <w:autoSpaceDE w:val="0"/>
        <w:autoSpaceDN w:val="0"/>
        <w:spacing w:line="360" w:lineRule="auto"/>
        <w:rPr>
          <w:rFonts w:eastAsia="Verdana"/>
          <w:color w:val="222A35"/>
          <w:sz w:val="22"/>
          <w:szCs w:val="22"/>
          <w:lang w:val="pl-PL" w:eastAsia="x-none"/>
        </w:rPr>
      </w:pPr>
    </w:p>
    <w:p w14:paraId="3862078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3C79099"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A030D28"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221C8DA0"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3C7201A7"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CB624ED"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2B3A051" w14:textId="77777777" w:rsidR="00853ED4" w:rsidRPr="00C64142" w:rsidRDefault="00853ED4" w:rsidP="00853ED4">
      <w:pPr>
        <w:widowControl w:val="0"/>
        <w:autoSpaceDE w:val="0"/>
        <w:autoSpaceDN w:val="0"/>
        <w:spacing w:before="90"/>
        <w:ind w:right="110"/>
        <w:jc w:val="both"/>
        <w:outlineLvl w:val="0"/>
        <w:rPr>
          <w:rFonts w:eastAsia="Verdana"/>
          <w:b/>
          <w:bCs/>
          <w:sz w:val="22"/>
          <w:szCs w:val="22"/>
          <w:lang w:val="pl-PL" w:eastAsia="en-US"/>
        </w:rPr>
      </w:pPr>
    </w:p>
    <w:p w14:paraId="701A25F4" w14:textId="77777777" w:rsidR="00853ED4" w:rsidRPr="00C64142" w:rsidRDefault="00853ED4" w:rsidP="00853ED4">
      <w:pPr>
        <w:pStyle w:val="Zwykytekst"/>
        <w:tabs>
          <w:tab w:val="left" w:pos="7050"/>
        </w:tabs>
        <w:rPr>
          <w:rFonts w:ascii="Times New Roman" w:hAnsi="Times New Roman" w:cs="Times New Roman"/>
          <w:i/>
          <w:iCs/>
          <w:sz w:val="22"/>
          <w:szCs w:val="22"/>
          <w:lang w:val="pl-PL"/>
        </w:rPr>
      </w:pPr>
    </w:p>
    <w:p w14:paraId="362EFC73" w14:textId="77777777" w:rsidR="00853ED4" w:rsidRPr="00C64142" w:rsidRDefault="00853ED4" w:rsidP="00853ED4">
      <w:pPr>
        <w:rPr>
          <w:sz w:val="22"/>
          <w:szCs w:val="22"/>
          <w:lang w:val="pl-PL"/>
        </w:rPr>
      </w:pPr>
    </w:p>
    <w:p w14:paraId="6FFA4DF1" w14:textId="77777777" w:rsidR="00853ED4" w:rsidRPr="00C64142" w:rsidRDefault="00853ED4" w:rsidP="00340DD9">
      <w:pPr>
        <w:tabs>
          <w:tab w:val="left" w:pos="6915"/>
        </w:tabs>
        <w:rPr>
          <w:sz w:val="22"/>
          <w:szCs w:val="22"/>
          <w:lang w:val="pl-PL"/>
        </w:rPr>
      </w:pPr>
    </w:p>
    <w:sectPr w:rsidR="00853ED4" w:rsidRPr="00C6414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721A20" w14:textId="77777777" w:rsidR="002208A6" w:rsidRDefault="002208A6">
      <w:r>
        <w:separator/>
      </w:r>
    </w:p>
  </w:endnote>
  <w:endnote w:type="continuationSeparator" w:id="0">
    <w:p w14:paraId="6BBFA28C" w14:textId="77777777" w:rsidR="002208A6" w:rsidRDefault="0022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39768" w14:textId="77777777" w:rsidR="002208A6" w:rsidRDefault="002208A6">
      <w:r>
        <w:separator/>
      </w:r>
    </w:p>
  </w:footnote>
  <w:footnote w:type="continuationSeparator" w:id="0">
    <w:p w14:paraId="2583A688" w14:textId="77777777" w:rsidR="002208A6" w:rsidRDefault="002208A6">
      <w:r>
        <w:continuationSeparator/>
      </w:r>
    </w:p>
  </w:footnote>
  <w:footnote w:id="1">
    <w:p w14:paraId="43979687"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9768F36"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460E01C"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38275AD" w14:textId="77777777" w:rsidR="00853ED4" w:rsidRDefault="00853ED4" w:rsidP="00853ED4">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E95014"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7B1EE1F" w14:textId="77777777" w:rsidR="00853ED4" w:rsidRDefault="00853ED4" w:rsidP="00853ED4">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00919D1" w14:textId="77777777" w:rsidR="00853ED4" w:rsidRDefault="00853ED4" w:rsidP="00853ED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83038BF" w14:textId="77777777" w:rsidR="00853ED4" w:rsidRDefault="00853ED4" w:rsidP="00853ED4">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FDDEB7" w14:textId="77777777" w:rsidR="00853ED4" w:rsidRDefault="00853ED4" w:rsidP="00853ED4">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255D876"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25E19BC" w14:textId="77777777" w:rsidR="00853ED4" w:rsidRDefault="00853ED4" w:rsidP="00853ED4">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F0E063B" w14:textId="77777777" w:rsidR="00853ED4" w:rsidRDefault="00853ED4" w:rsidP="00853ED4">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811E378" w14:textId="77777777" w:rsidR="00853ED4" w:rsidRDefault="00853ED4" w:rsidP="00853ED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504ADB"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054B2B7" w14:textId="77777777" w:rsidR="00853ED4" w:rsidRDefault="00853ED4" w:rsidP="00853ED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C58D366"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B2BD62"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181D77"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22F0EEE" w14:textId="77777777" w:rsidR="00853ED4" w:rsidRDefault="00853ED4" w:rsidP="00853ED4">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25CC337" w14:textId="77777777" w:rsidR="00853ED4" w:rsidRDefault="00853ED4" w:rsidP="00853ED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BB9DE0A" w14:textId="77777777" w:rsidR="00853ED4" w:rsidRDefault="00853ED4" w:rsidP="00853ED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487DCED" w14:textId="77777777" w:rsidR="00853ED4" w:rsidRDefault="00853ED4" w:rsidP="00853ED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B337240"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FB2C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8BD33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D682443"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44285C" w14:textId="77777777" w:rsidR="00853ED4" w:rsidRDefault="00853ED4" w:rsidP="00853ED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4CD1B61"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BA0166E"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894AA8" w14:textId="77777777" w:rsidR="00853ED4" w:rsidRDefault="00853ED4" w:rsidP="00853ED4">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7"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27"/>
  </w:num>
  <w:num w:numId="23" w16cid:durableId="760569562">
    <w:abstractNumId w:val="26"/>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283075">
    <w:abstractNumId w:val="8"/>
  </w:num>
  <w:num w:numId="25" w16cid:durableId="951085493">
    <w:abstractNumId w:val="17"/>
  </w:num>
  <w:num w:numId="26" w16cid:durableId="803083177">
    <w:abstractNumId w:val="19"/>
  </w:num>
  <w:num w:numId="27" w16cid:durableId="1570077299">
    <w:abstractNumId w:val="23"/>
  </w:num>
  <w:num w:numId="28" w16cid:durableId="128085913">
    <w:abstractNumId w:val="5"/>
  </w:num>
  <w:num w:numId="29" w16cid:durableId="956714208">
    <w:abstractNumId w:val="4"/>
  </w:num>
  <w:num w:numId="30" w16cid:durableId="944576318">
    <w:abstractNumId w:val="15"/>
  </w:num>
  <w:num w:numId="31" w16cid:durableId="296300511">
    <w:abstractNumId w:val="11"/>
  </w:num>
  <w:num w:numId="32" w16cid:durableId="1143739458">
    <w:abstractNumId w:val="25"/>
  </w:num>
  <w:num w:numId="33" w16cid:durableId="833574330">
    <w:abstractNumId w:val="3"/>
  </w:num>
  <w:num w:numId="34" w16cid:durableId="1969120247">
    <w:abstractNumId w:val="21"/>
  </w:num>
  <w:num w:numId="35" w16cid:durableId="942610691">
    <w:abstractNumId w:val="9"/>
  </w:num>
  <w:num w:numId="36" w16cid:durableId="968166135">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9471520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11161743">
    <w:abstractNumId w:val="16"/>
  </w:num>
  <w:num w:numId="39" w16cid:durableId="258878001">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7315E"/>
    <w:rsid w:val="00074675"/>
    <w:rsid w:val="000936CA"/>
    <w:rsid w:val="00096584"/>
    <w:rsid w:val="00097182"/>
    <w:rsid w:val="000B1A00"/>
    <w:rsid w:val="000C0F66"/>
    <w:rsid w:val="00126C61"/>
    <w:rsid w:val="001764D4"/>
    <w:rsid w:val="001F341B"/>
    <w:rsid w:val="002208A6"/>
    <w:rsid w:val="00222F7C"/>
    <w:rsid w:val="00225B40"/>
    <w:rsid w:val="002430FD"/>
    <w:rsid w:val="00267340"/>
    <w:rsid w:val="00271E8B"/>
    <w:rsid w:val="00275C59"/>
    <w:rsid w:val="002849A1"/>
    <w:rsid w:val="002A76F1"/>
    <w:rsid w:val="00303250"/>
    <w:rsid w:val="00337165"/>
    <w:rsid w:val="00340DD9"/>
    <w:rsid w:val="003622F0"/>
    <w:rsid w:val="00394274"/>
    <w:rsid w:val="003974EB"/>
    <w:rsid w:val="003A5122"/>
    <w:rsid w:val="003C6167"/>
    <w:rsid w:val="003F1749"/>
    <w:rsid w:val="00465FBC"/>
    <w:rsid w:val="00496551"/>
    <w:rsid w:val="004A692C"/>
    <w:rsid w:val="004B0579"/>
    <w:rsid w:val="004B5C33"/>
    <w:rsid w:val="004C4EC3"/>
    <w:rsid w:val="0050219D"/>
    <w:rsid w:val="005030CA"/>
    <w:rsid w:val="00512FD2"/>
    <w:rsid w:val="00523F87"/>
    <w:rsid w:val="00583E19"/>
    <w:rsid w:val="00586506"/>
    <w:rsid w:val="00593CEB"/>
    <w:rsid w:val="005C6D38"/>
    <w:rsid w:val="005D2104"/>
    <w:rsid w:val="00614C95"/>
    <w:rsid w:val="006263BB"/>
    <w:rsid w:val="00660027"/>
    <w:rsid w:val="0069339E"/>
    <w:rsid w:val="00697ABA"/>
    <w:rsid w:val="006F51B5"/>
    <w:rsid w:val="006F7905"/>
    <w:rsid w:val="00714F51"/>
    <w:rsid w:val="00731F6E"/>
    <w:rsid w:val="00751878"/>
    <w:rsid w:val="007A2EF1"/>
    <w:rsid w:val="007B00D4"/>
    <w:rsid w:val="007D5C0C"/>
    <w:rsid w:val="007D703B"/>
    <w:rsid w:val="007E5CD6"/>
    <w:rsid w:val="007E728E"/>
    <w:rsid w:val="007F3312"/>
    <w:rsid w:val="00800261"/>
    <w:rsid w:val="00841B63"/>
    <w:rsid w:val="00845597"/>
    <w:rsid w:val="00853ED4"/>
    <w:rsid w:val="0086736E"/>
    <w:rsid w:val="008B7C62"/>
    <w:rsid w:val="008D3AF3"/>
    <w:rsid w:val="008E0730"/>
    <w:rsid w:val="008F7CAF"/>
    <w:rsid w:val="0092337E"/>
    <w:rsid w:val="0092730E"/>
    <w:rsid w:val="009561DA"/>
    <w:rsid w:val="0098432D"/>
    <w:rsid w:val="00997B0E"/>
    <w:rsid w:val="009A694A"/>
    <w:rsid w:val="009A7064"/>
    <w:rsid w:val="009F7ECA"/>
    <w:rsid w:val="00A406EA"/>
    <w:rsid w:val="00A57131"/>
    <w:rsid w:val="00A601F8"/>
    <w:rsid w:val="00A701A7"/>
    <w:rsid w:val="00A70EA7"/>
    <w:rsid w:val="00AA7F39"/>
    <w:rsid w:val="00AF7449"/>
    <w:rsid w:val="00B46039"/>
    <w:rsid w:val="00BA1B11"/>
    <w:rsid w:val="00BA5498"/>
    <w:rsid w:val="00BD0C12"/>
    <w:rsid w:val="00BD5E3D"/>
    <w:rsid w:val="00C07E7C"/>
    <w:rsid w:val="00C12A61"/>
    <w:rsid w:val="00C14141"/>
    <w:rsid w:val="00C2196F"/>
    <w:rsid w:val="00C23E95"/>
    <w:rsid w:val="00C64142"/>
    <w:rsid w:val="00C74D2A"/>
    <w:rsid w:val="00C923E8"/>
    <w:rsid w:val="00C93478"/>
    <w:rsid w:val="00CD12B0"/>
    <w:rsid w:val="00D03706"/>
    <w:rsid w:val="00D37765"/>
    <w:rsid w:val="00D432AD"/>
    <w:rsid w:val="00D435A2"/>
    <w:rsid w:val="00D46DCD"/>
    <w:rsid w:val="00D70657"/>
    <w:rsid w:val="00D86B83"/>
    <w:rsid w:val="00D90ED3"/>
    <w:rsid w:val="00D9696A"/>
    <w:rsid w:val="00D97E9A"/>
    <w:rsid w:val="00DA11F8"/>
    <w:rsid w:val="00DD0EDB"/>
    <w:rsid w:val="00DE2464"/>
    <w:rsid w:val="00E12BE6"/>
    <w:rsid w:val="00E13592"/>
    <w:rsid w:val="00E256BD"/>
    <w:rsid w:val="00E27575"/>
    <w:rsid w:val="00E3334C"/>
    <w:rsid w:val="00E41EFD"/>
    <w:rsid w:val="00E4751B"/>
    <w:rsid w:val="00E47F9D"/>
    <w:rsid w:val="00E64568"/>
    <w:rsid w:val="00E874DC"/>
    <w:rsid w:val="00ED7A5A"/>
    <w:rsid w:val="00EE6740"/>
    <w:rsid w:val="00EF0390"/>
    <w:rsid w:val="00F21108"/>
    <w:rsid w:val="00F27693"/>
    <w:rsid w:val="00F735E6"/>
    <w:rsid w:val="00FB4F4A"/>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2662</Words>
  <Characters>18350</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2024-05-23T10:04:00Z</dcterms:created>
  <dcterms:modified xsi:type="dcterms:W3CDTF">2024-05-29T12:36:00Z</dcterms:modified>
</cp:coreProperties>
</file>