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FFF7C" w14:textId="77777777" w:rsidR="00E65B7A" w:rsidRPr="00AB1118" w:rsidRDefault="0035723F" w:rsidP="00AA3C14">
      <w:pPr>
        <w:jc w:val="right"/>
        <w:rPr>
          <w:rFonts w:ascii="Arial" w:hAnsi="Arial" w:cs="Arial"/>
        </w:rPr>
      </w:pPr>
      <w:r w:rsidRPr="0035723F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35723F">
        <w:rPr>
          <w:rFonts w:ascii="Arial" w:hAnsi="Arial" w:cs="Arial"/>
        </w:rPr>
        <w:t>2024-06-03</w:t>
      </w:r>
    </w:p>
    <w:p w14:paraId="28C91E67" w14:textId="77777777" w:rsidR="0035723F" w:rsidRPr="0035723F" w:rsidRDefault="0035723F" w:rsidP="00AA3C14">
      <w:pPr>
        <w:rPr>
          <w:rFonts w:ascii="Arial" w:hAnsi="Arial" w:cs="Arial"/>
          <w:b/>
          <w:bCs/>
        </w:rPr>
      </w:pPr>
      <w:r w:rsidRPr="0035723F">
        <w:rPr>
          <w:rFonts w:ascii="Arial" w:hAnsi="Arial" w:cs="Arial"/>
          <w:b/>
          <w:bCs/>
        </w:rPr>
        <w:t>Szpital Wojewódzki w Poznaniu</w:t>
      </w:r>
    </w:p>
    <w:p w14:paraId="46A00D8A" w14:textId="77777777" w:rsidR="00E65B7A" w:rsidRPr="00AB1118" w:rsidRDefault="0035723F" w:rsidP="00AA3C14">
      <w:pPr>
        <w:rPr>
          <w:rFonts w:ascii="Arial" w:hAnsi="Arial" w:cs="Arial"/>
          <w:b/>
          <w:bCs/>
        </w:rPr>
      </w:pPr>
      <w:r w:rsidRPr="0035723F">
        <w:rPr>
          <w:rFonts w:ascii="Arial" w:hAnsi="Arial" w:cs="Arial"/>
          <w:b/>
          <w:bCs/>
        </w:rPr>
        <w:t>Dział Zamówień Publicznych</w:t>
      </w:r>
    </w:p>
    <w:p w14:paraId="053442D9" w14:textId="77777777" w:rsidR="00E65B7A" w:rsidRPr="00AB1118" w:rsidRDefault="0035723F" w:rsidP="00AA3C14">
      <w:pPr>
        <w:rPr>
          <w:rFonts w:ascii="Arial" w:hAnsi="Arial" w:cs="Arial"/>
        </w:rPr>
      </w:pPr>
      <w:r w:rsidRPr="0035723F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35723F">
        <w:rPr>
          <w:rFonts w:ascii="Arial" w:hAnsi="Arial" w:cs="Arial"/>
        </w:rPr>
        <w:t>7/19</w:t>
      </w:r>
    </w:p>
    <w:p w14:paraId="40F53EE5" w14:textId="77777777" w:rsidR="00E65B7A" w:rsidRPr="00AB1118" w:rsidRDefault="0035723F" w:rsidP="00AA3C14">
      <w:pPr>
        <w:rPr>
          <w:rFonts w:ascii="Arial" w:hAnsi="Arial" w:cs="Arial"/>
        </w:rPr>
      </w:pPr>
      <w:r w:rsidRPr="0035723F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35723F">
        <w:rPr>
          <w:rFonts w:ascii="Arial" w:hAnsi="Arial" w:cs="Arial"/>
        </w:rPr>
        <w:t>Poznań</w:t>
      </w:r>
    </w:p>
    <w:p w14:paraId="6C10C2C8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950AE9A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FDE400F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BC7727D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F769134" w14:textId="6C4C723D" w:rsidR="00E65B7A" w:rsidRPr="00AB1118" w:rsidRDefault="00E65B7A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2AD8030" w14:textId="77777777" w:rsidR="00E65B7A" w:rsidRDefault="00E65B7A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3B1FD6F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C3A4EA2" w14:textId="77777777" w:rsidR="00AA3C14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4D1F2AB" w14:textId="77777777" w:rsidR="00AA3C14" w:rsidRPr="00AB1118" w:rsidRDefault="00AA3C14" w:rsidP="00AA3C1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7A3AADC" w14:textId="77777777" w:rsidTr="004C0D4A">
        <w:tc>
          <w:tcPr>
            <w:tcW w:w="9330" w:type="dxa"/>
            <w:shd w:val="clear" w:color="auto" w:fill="F2F2F2"/>
            <w:hideMark/>
          </w:tcPr>
          <w:p w14:paraId="551B747F" w14:textId="77777777" w:rsidR="00E65B7A" w:rsidRPr="00AB1118" w:rsidRDefault="00E65B7A" w:rsidP="00AA3C1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9511BC9" w14:textId="77777777" w:rsidR="00E65B7A" w:rsidRPr="00AB1118" w:rsidRDefault="00E65B7A" w:rsidP="00AA3C1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CDEA6A5" w14:textId="77777777" w:rsidR="00E65B7A" w:rsidRPr="00AB1118" w:rsidRDefault="00E65B7A" w:rsidP="00AA3C1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16CE6982" w14:textId="77777777" w:rsidTr="004C0D4A">
        <w:tc>
          <w:tcPr>
            <w:tcW w:w="2268" w:type="dxa"/>
            <w:shd w:val="clear" w:color="auto" w:fill="auto"/>
          </w:tcPr>
          <w:p w14:paraId="22B15C6A" w14:textId="77777777" w:rsidR="00AA3C14" w:rsidRDefault="00AA3C14" w:rsidP="00AA3C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4ABD0EC" w14:textId="25575700" w:rsidR="00E65B7A" w:rsidRPr="00AB1118" w:rsidRDefault="00E65B7A" w:rsidP="00AA3C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82A2C54" w14:textId="77777777" w:rsidR="00AA3C14" w:rsidRDefault="00AA3C14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E7AC46E" w14:textId="44C14D30" w:rsidR="00E65B7A" w:rsidRPr="00AB1118" w:rsidRDefault="00E65B7A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35723F" w:rsidRPr="0035723F">
              <w:rPr>
                <w:rFonts w:ascii="Arial" w:hAnsi="Arial" w:cs="Arial"/>
              </w:rPr>
              <w:t>podstawowy</w:t>
            </w:r>
            <w:r w:rsidR="00B050F3">
              <w:rPr>
                <w:rFonts w:ascii="Arial" w:hAnsi="Arial" w:cs="Arial"/>
              </w:rPr>
              <w:t>m</w:t>
            </w:r>
            <w:r w:rsidR="0035723F" w:rsidRPr="0035723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35723F" w:rsidRPr="0035723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65A0D36" w14:textId="77777777" w:rsidTr="004C0D4A">
        <w:tc>
          <w:tcPr>
            <w:tcW w:w="2268" w:type="dxa"/>
            <w:shd w:val="clear" w:color="auto" w:fill="auto"/>
          </w:tcPr>
          <w:p w14:paraId="07B266E3" w14:textId="77777777" w:rsidR="00E65B7A" w:rsidRPr="00AB1118" w:rsidRDefault="00E65B7A" w:rsidP="00AA3C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221D0F4" w14:textId="77777777" w:rsidR="00E65B7A" w:rsidRPr="00AB1118" w:rsidRDefault="0035723F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5723F">
              <w:rPr>
                <w:rFonts w:ascii="Arial" w:hAnsi="Arial" w:cs="Arial"/>
                <w:bCs/>
              </w:rPr>
              <w:t>Remonty i naprawy wynikające z nakazów Sanepidu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35723F" w:rsidRPr="00AB1118" w14:paraId="71868AB1" w14:textId="77777777" w:rsidTr="00F8480B">
        <w:tc>
          <w:tcPr>
            <w:tcW w:w="2268" w:type="dxa"/>
            <w:shd w:val="clear" w:color="auto" w:fill="auto"/>
          </w:tcPr>
          <w:p w14:paraId="07B9B207" w14:textId="77777777" w:rsidR="0035723F" w:rsidRPr="00AB1118" w:rsidRDefault="0035723F" w:rsidP="00AA3C1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6C4F0EF" w14:textId="77777777" w:rsidR="0035723F" w:rsidRDefault="0035723F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5723F">
              <w:rPr>
                <w:rFonts w:ascii="Arial" w:hAnsi="Arial" w:cs="Arial"/>
                <w:bCs/>
              </w:rPr>
              <w:t>SZW/DZP/40/2024</w:t>
            </w:r>
          </w:p>
          <w:p w14:paraId="095C6EE4" w14:textId="77777777" w:rsidR="00AA3C14" w:rsidRDefault="00AA3C14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79EF6F1C" w14:textId="77777777" w:rsidR="00AA3C14" w:rsidRPr="00AB1118" w:rsidRDefault="00AA3C14" w:rsidP="00AA3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118434D" w14:textId="2E98F405" w:rsidR="004F079B" w:rsidRPr="00E65B7A" w:rsidRDefault="004F079B" w:rsidP="00AA3C1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35723F" w:rsidRPr="0035723F">
        <w:rPr>
          <w:rFonts w:cs="Arial"/>
          <w:b/>
          <w:sz w:val="24"/>
        </w:rPr>
        <w:t>Szpital Wojewódzki w Poznaniu</w:t>
      </w:r>
      <w:r w:rsidR="00AA3C14">
        <w:rPr>
          <w:rFonts w:cs="Arial"/>
          <w:b/>
          <w:sz w:val="24"/>
        </w:rPr>
        <w:t xml:space="preserve">, </w:t>
      </w:r>
      <w:r w:rsidR="0035723F" w:rsidRPr="0035723F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35723F" w:rsidRPr="0035723F">
        <w:rPr>
          <w:rFonts w:cs="Arial"/>
          <w:sz w:val="24"/>
        </w:rPr>
        <w:t>(</w:t>
      </w:r>
      <w:proofErr w:type="spellStart"/>
      <w:r w:rsidR="0035723F" w:rsidRPr="0035723F">
        <w:rPr>
          <w:rFonts w:cs="Arial"/>
          <w:sz w:val="24"/>
        </w:rPr>
        <w:t>t.j</w:t>
      </w:r>
      <w:proofErr w:type="spellEnd"/>
      <w:r w:rsidR="0035723F" w:rsidRPr="0035723F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ADAC886" w14:textId="77777777" w:rsidR="004F079B" w:rsidRPr="00E65B7A" w:rsidRDefault="004F079B" w:rsidP="00AA3C1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35723F" w:rsidRPr="0035723F">
        <w:rPr>
          <w:rFonts w:cs="Arial"/>
          <w:b/>
          <w:sz w:val="24"/>
        </w:rPr>
        <w:t>2024-06-04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35723F" w:rsidRPr="0035723F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35723F" w:rsidRPr="0035723F">
        <w:rPr>
          <w:rFonts w:cs="Arial"/>
          <w:b/>
          <w:sz w:val="24"/>
        </w:rPr>
        <w:t>2024-06-07</w:t>
      </w:r>
      <w:r w:rsidR="008365E9" w:rsidRPr="00E65B7A">
        <w:rPr>
          <w:rFonts w:cs="Arial"/>
          <w:sz w:val="24"/>
        </w:rPr>
        <w:t xml:space="preserve"> godz. </w:t>
      </w:r>
      <w:r w:rsidR="0035723F" w:rsidRPr="0035723F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64B9792" w14:textId="77777777" w:rsidR="004F079B" w:rsidRPr="00E65B7A" w:rsidRDefault="004F079B" w:rsidP="00AA3C1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35723F" w:rsidRPr="0035723F">
        <w:rPr>
          <w:rFonts w:cs="Arial"/>
          <w:b/>
          <w:sz w:val="24"/>
        </w:rPr>
        <w:t>2024-06-04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35723F" w:rsidRPr="0035723F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35723F" w:rsidRPr="0035723F">
        <w:rPr>
          <w:rFonts w:cs="Arial"/>
          <w:b/>
          <w:sz w:val="24"/>
        </w:rPr>
        <w:t>2024-06-07</w:t>
      </w:r>
      <w:r w:rsidR="008365E9" w:rsidRPr="00E65B7A">
        <w:rPr>
          <w:rFonts w:cs="Arial"/>
          <w:sz w:val="24"/>
        </w:rPr>
        <w:t xml:space="preserve"> godz. </w:t>
      </w:r>
      <w:r w:rsidR="0035723F" w:rsidRPr="0035723F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6D027C2D" w14:textId="77777777" w:rsidR="00F16C50" w:rsidRPr="00E65B7A" w:rsidRDefault="00F16C50" w:rsidP="00AA3C1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5FDD6275" w14:textId="77777777" w:rsidR="00AA3C14" w:rsidRDefault="00AA3C14" w:rsidP="00AA3C1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362B6C6" w14:textId="1D1C4059" w:rsidR="00F16C50" w:rsidRDefault="00F16C50" w:rsidP="00AA3C1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B965F59" w14:textId="77777777" w:rsidR="00B050F3" w:rsidRDefault="00B050F3" w:rsidP="00AA3C1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3297C5E" w14:textId="77777777" w:rsidR="00B050F3" w:rsidRPr="002D64D4" w:rsidRDefault="00B050F3" w:rsidP="00B050F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19950FFF" w14:textId="77777777" w:rsidR="00B050F3" w:rsidRPr="002D64D4" w:rsidRDefault="00B050F3" w:rsidP="00B050F3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6936835" w14:textId="77777777" w:rsidR="00B050F3" w:rsidRPr="002D64D4" w:rsidRDefault="00B050F3" w:rsidP="00B050F3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Piotr Nowicki</w:t>
      </w:r>
    </w:p>
    <w:p w14:paraId="4EF6F533" w14:textId="77777777" w:rsidR="00B050F3" w:rsidRPr="00E65B7A" w:rsidRDefault="00B050F3" w:rsidP="00AA3C1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050F3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7D79A8" w14:textId="77777777" w:rsidR="00CB508A" w:rsidRDefault="00CB508A">
      <w:r>
        <w:separator/>
      </w:r>
    </w:p>
  </w:endnote>
  <w:endnote w:type="continuationSeparator" w:id="0">
    <w:p w14:paraId="5BB7DDEC" w14:textId="77777777" w:rsidR="00CB508A" w:rsidRDefault="00CB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4F3B6" w14:textId="77777777" w:rsidR="0035723F" w:rsidRDefault="003572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110E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8A34C6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7674C" w14:textId="77777777" w:rsidR="0035723F" w:rsidRDefault="003572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30AD2" w14:textId="77777777" w:rsidR="00CB508A" w:rsidRDefault="00CB508A">
      <w:r>
        <w:separator/>
      </w:r>
    </w:p>
  </w:footnote>
  <w:footnote w:type="continuationSeparator" w:id="0">
    <w:p w14:paraId="77703A36" w14:textId="77777777" w:rsidR="00CB508A" w:rsidRDefault="00CB5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56AB8" w14:textId="77777777" w:rsidR="0035723F" w:rsidRDefault="00357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F5CFB" w14:textId="77777777" w:rsidR="0035723F" w:rsidRDefault="00357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5E78D" w14:textId="77777777" w:rsidR="0035723F" w:rsidRDefault="003572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341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08A"/>
    <w:rsid w:val="00045BA1"/>
    <w:rsid w:val="00136AEA"/>
    <w:rsid w:val="0015679F"/>
    <w:rsid w:val="001C0165"/>
    <w:rsid w:val="001C5A4C"/>
    <w:rsid w:val="002F480A"/>
    <w:rsid w:val="0033399E"/>
    <w:rsid w:val="0035723F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3C14"/>
    <w:rsid w:val="00AC3482"/>
    <w:rsid w:val="00B050F3"/>
    <w:rsid w:val="00BD5546"/>
    <w:rsid w:val="00C25577"/>
    <w:rsid w:val="00C34578"/>
    <w:rsid w:val="00CB508A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FA26AC"/>
  <w15:chartTrackingRefBased/>
  <w15:docId w15:val="{8837EF94-9C04-4DE1-82DE-C8A2D6DB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2024-06-03T06:09:00Z</cp:lastPrinted>
  <dcterms:created xsi:type="dcterms:W3CDTF">2024-06-03T06:10:00Z</dcterms:created>
  <dcterms:modified xsi:type="dcterms:W3CDTF">2024-06-03T06:10:00Z</dcterms:modified>
</cp:coreProperties>
</file>