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E35570F" w14:textId="77777777" w:rsidR="00D665F5" w:rsidRPr="00A9544D" w:rsidRDefault="006831E9" w:rsidP="00D665F5">
      <w:pPr>
        <w:spacing w:after="240"/>
        <w:jc w:val="right"/>
        <w:rPr>
          <w:sz w:val="24"/>
          <w:szCs w:val="24"/>
        </w:rPr>
      </w:pPr>
      <w:bookmarkStart w:id="0" w:name="_Hlk52197885"/>
      <w:r w:rsidRPr="00A9544D">
        <w:rPr>
          <w:sz w:val="24"/>
          <w:szCs w:val="24"/>
        </w:rPr>
        <w:t>Kraków</w:t>
      </w:r>
      <w:r w:rsidR="00D665F5" w:rsidRPr="00A9544D">
        <w:rPr>
          <w:sz w:val="24"/>
          <w:szCs w:val="24"/>
        </w:rPr>
        <w:t xml:space="preserve"> dnia: </w:t>
      </w:r>
      <w:r w:rsidRPr="00A9544D">
        <w:rPr>
          <w:sz w:val="24"/>
          <w:szCs w:val="24"/>
        </w:rPr>
        <w:t>2024-05-31</w:t>
      </w:r>
    </w:p>
    <w:p w14:paraId="196BA16C" w14:textId="77777777" w:rsidR="006831E9" w:rsidRPr="00A9544D" w:rsidRDefault="006831E9" w:rsidP="00577BC6">
      <w:pPr>
        <w:spacing w:after="40"/>
        <w:rPr>
          <w:b/>
          <w:bCs/>
          <w:sz w:val="24"/>
          <w:szCs w:val="24"/>
        </w:rPr>
      </w:pPr>
      <w:r w:rsidRPr="00A9544D">
        <w:rPr>
          <w:b/>
          <w:bCs/>
          <w:sz w:val="24"/>
          <w:szCs w:val="24"/>
        </w:rPr>
        <w:t>Szpital Miejski Specjalistyczny</w:t>
      </w:r>
    </w:p>
    <w:p w14:paraId="511C7A32" w14:textId="77777777" w:rsidR="006831E9" w:rsidRPr="00A9544D" w:rsidRDefault="006831E9" w:rsidP="00577BC6">
      <w:pPr>
        <w:spacing w:after="40"/>
        <w:rPr>
          <w:b/>
          <w:bCs/>
          <w:sz w:val="24"/>
          <w:szCs w:val="24"/>
        </w:rPr>
      </w:pPr>
      <w:r w:rsidRPr="00A9544D">
        <w:rPr>
          <w:b/>
          <w:bCs/>
          <w:sz w:val="24"/>
          <w:szCs w:val="24"/>
        </w:rPr>
        <w:t>im. Gabriela Narutowicza w Krakowie</w:t>
      </w:r>
    </w:p>
    <w:p w14:paraId="34CA4916" w14:textId="77777777" w:rsidR="00D665F5" w:rsidRPr="00A9544D" w:rsidRDefault="006831E9" w:rsidP="00D665F5">
      <w:pPr>
        <w:rPr>
          <w:sz w:val="24"/>
          <w:szCs w:val="24"/>
        </w:rPr>
      </w:pPr>
      <w:r w:rsidRPr="00A9544D">
        <w:rPr>
          <w:sz w:val="24"/>
          <w:szCs w:val="24"/>
        </w:rPr>
        <w:t>ul. Prądnicka</w:t>
      </w:r>
      <w:r w:rsidR="00D665F5" w:rsidRPr="00A9544D">
        <w:rPr>
          <w:sz w:val="24"/>
          <w:szCs w:val="24"/>
        </w:rPr>
        <w:t xml:space="preserve"> </w:t>
      </w:r>
      <w:r w:rsidRPr="00A9544D">
        <w:rPr>
          <w:sz w:val="24"/>
          <w:szCs w:val="24"/>
        </w:rPr>
        <w:t>35-37</w:t>
      </w:r>
    </w:p>
    <w:p w14:paraId="4F6299E6" w14:textId="77777777" w:rsidR="00D665F5" w:rsidRPr="00A9544D" w:rsidRDefault="006831E9" w:rsidP="00D665F5">
      <w:pPr>
        <w:rPr>
          <w:sz w:val="24"/>
          <w:szCs w:val="24"/>
        </w:rPr>
      </w:pPr>
      <w:r w:rsidRPr="00A9544D">
        <w:rPr>
          <w:sz w:val="24"/>
          <w:szCs w:val="24"/>
        </w:rPr>
        <w:t>31-202</w:t>
      </w:r>
      <w:r w:rsidR="00D665F5" w:rsidRPr="00A9544D">
        <w:rPr>
          <w:sz w:val="24"/>
          <w:szCs w:val="24"/>
        </w:rPr>
        <w:t xml:space="preserve"> </w:t>
      </w:r>
      <w:r w:rsidRPr="00A9544D">
        <w:rPr>
          <w:sz w:val="24"/>
          <w:szCs w:val="24"/>
        </w:rPr>
        <w:t>Kraków</w:t>
      </w:r>
    </w:p>
    <w:p w14:paraId="05BF5834" w14:textId="77777777" w:rsidR="00D665F5" w:rsidRPr="00A9544D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18A77758" w14:textId="77777777" w:rsidR="00A80738" w:rsidRPr="00A9544D" w:rsidRDefault="00D665F5" w:rsidP="00D665F5">
      <w:pPr>
        <w:pStyle w:val="Nagwek"/>
        <w:tabs>
          <w:tab w:val="clear" w:pos="4536"/>
        </w:tabs>
        <w:rPr>
          <w:sz w:val="24"/>
          <w:szCs w:val="24"/>
        </w:rPr>
      </w:pPr>
      <w:r w:rsidRPr="00A9544D">
        <w:rPr>
          <w:sz w:val="24"/>
          <w:szCs w:val="24"/>
        </w:rPr>
        <w:t>Znak sprawy:</w:t>
      </w:r>
      <w:r w:rsidRPr="00A9544D">
        <w:rPr>
          <w:b/>
          <w:sz w:val="24"/>
          <w:szCs w:val="24"/>
        </w:rPr>
        <w:t xml:space="preserve"> </w:t>
      </w:r>
      <w:r w:rsidR="006831E9" w:rsidRPr="00A9544D">
        <w:rPr>
          <w:b/>
          <w:sz w:val="24"/>
          <w:szCs w:val="24"/>
        </w:rPr>
        <w:t>ZP/15/2024</w:t>
      </w:r>
      <w:r w:rsidR="00A80738" w:rsidRPr="00A9544D">
        <w:rPr>
          <w:sz w:val="24"/>
          <w:szCs w:val="24"/>
        </w:rPr>
        <w:tab/>
        <w:t xml:space="preserve"> </w:t>
      </w:r>
    </w:p>
    <w:p w14:paraId="6B9A2423" w14:textId="77777777" w:rsidR="00A80738" w:rsidRPr="00A9544D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48460E39" w14:textId="77777777" w:rsidR="00A80738" w:rsidRPr="00A9544D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429C72FA" w14:textId="77777777" w:rsidR="00A80738" w:rsidRPr="00A9544D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9544D">
        <w:rPr>
          <w:b/>
          <w:spacing w:val="20"/>
          <w:sz w:val="28"/>
        </w:rPr>
        <w:t>INFORMACJA Z OTWARCIA OFERT</w:t>
      </w:r>
    </w:p>
    <w:p w14:paraId="06F3CB99" w14:textId="77777777" w:rsidR="00A80738" w:rsidRPr="00A9544D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27415BDB" w14:textId="0B6AC13C" w:rsidR="00A80738" w:rsidRPr="00A9544D" w:rsidRDefault="00C659E2" w:rsidP="00A9544D">
      <w:pPr>
        <w:spacing w:before="120" w:after="120"/>
        <w:jc w:val="both"/>
        <w:rPr>
          <w:b/>
          <w:bCs/>
          <w:sz w:val="22"/>
          <w:szCs w:val="22"/>
        </w:rPr>
      </w:pPr>
      <w:r w:rsidRPr="00A9544D">
        <w:rPr>
          <w:bCs/>
          <w:sz w:val="22"/>
          <w:szCs w:val="22"/>
        </w:rPr>
        <w:t xml:space="preserve">Dotyczy </w:t>
      </w:r>
      <w:r w:rsidRPr="00A9544D">
        <w:rPr>
          <w:sz w:val="22"/>
          <w:szCs w:val="22"/>
        </w:rPr>
        <w:t xml:space="preserve">postępowania o udzielenie zamówienia publicznego prowadzonego w trybie </w:t>
      </w:r>
      <w:r w:rsidR="006831E9" w:rsidRPr="00A9544D">
        <w:rPr>
          <w:sz w:val="22"/>
          <w:szCs w:val="22"/>
        </w:rPr>
        <w:t>przetarg</w:t>
      </w:r>
      <w:r w:rsidR="00A9544D" w:rsidRPr="00A9544D">
        <w:rPr>
          <w:sz w:val="22"/>
          <w:szCs w:val="22"/>
        </w:rPr>
        <w:t>u</w:t>
      </w:r>
      <w:r w:rsidR="006831E9" w:rsidRPr="00A9544D">
        <w:rPr>
          <w:sz w:val="22"/>
          <w:szCs w:val="22"/>
        </w:rPr>
        <w:t xml:space="preserve"> nieograniczon</w:t>
      </w:r>
      <w:r w:rsidR="00A9544D" w:rsidRPr="00A9544D">
        <w:rPr>
          <w:sz w:val="22"/>
          <w:szCs w:val="22"/>
        </w:rPr>
        <w:t>ego</w:t>
      </w:r>
      <w:r w:rsidRPr="00A9544D">
        <w:rPr>
          <w:sz w:val="22"/>
          <w:szCs w:val="22"/>
        </w:rPr>
        <w:t xml:space="preserve"> na:</w:t>
      </w:r>
      <w:r w:rsidR="00A9544D">
        <w:rPr>
          <w:sz w:val="22"/>
          <w:szCs w:val="22"/>
        </w:rPr>
        <w:t xml:space="preserve"> „</w:t>
      </w:r>
      <w:r w:rsidR="006831E9" w:rsidRPr="00A9544D">
        <w:rPr>
          <w:b/>
          <w:sz w:val="24"/>
          <w:szCs w:val="24"/>
        </w:rPr>
        <w:t>Zakup i dostawa rękawic diagnostycznych</w:t>
      </w:r>
      <w:r w:rsidR="00A9544D">
        <w:rPr>
          <w:b/>
          <w:sz w:val="24"/>
          <w:szCs w:val="24"/>
        </w:rPr>
        <w:t>”.</w:t>
      </w:r>
    </w:p>
    <w:p w14:paraId="116DB6BB" w14:textId="1478A2C4" w:rsidR="00D665F5" w:rsidRPr="00A9544D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A9544D">
        <w:rPr>
          <w:sz w:val="22"/>
          <w:szCs w:val="22"/>
        </w:rPr>
        <w:t>Zamawiający, działając na podstawie art. 22</w:t>
      </w:r>
      <w:r w:rsidR="00FC7F5E" w:rsidRPr="00A9544D">
        <w:rPr>
          <w:sz w:val="22"/>
          <w:szCs w:val="22"/>
        </w:rPr>
        <w:t>2</w:t>
      </w:r>
      <w:r w:rsidRPr="00A9544D">
        <w:rPr>
          <w:sz w:val="22"/>
          <w:szCs w:val="22"/>
        </w:rPr>
        <w:t xml:space="preserve"> ust. 5 </w:t>
      </w:r>
      <w:r w:rsidRPr="00A9544D">
        <w:rPr>
          <w:bCs/>
          <w:sz w:val="22"/>
          <w:szCs w:val="22"/>
        </w:rPr>
        <w:t>ustawy z dnia 11 września 2019 r. Prawo zamówień publicznych</w:t>
      </w:r>
      <w:r w:rsidRPr="00A9544D">
        <w:rPr>
          <w:sz w:val="22"/>
          <w:szCs w:val="22"/>
        </w:rPr>
        <w:t xml:space="preserve"> udostępnia</w:t>
      </w:r>
      <w:r w:rsidR="00F95C33" w:rsidRPr="00A9544D">
        <w:rPr>
          <w:sz w:val="22"/>
          <w:szCs w:val="22"/>
        </w:rPr>
        <w:t xml:space="preserve"> </w:t>
      </w:r>
      <w:r w:rsidR="004C7E9B" w:rsidRPr="00A9544D">
        <w:rPr>
          <w:sz w:val="22"/>
          <w:szCs w:val="22"/>
        </w:rPr>
        <w:t>informacj</w:t>
      </w:r>
      <w:r w:rsidR="00577BC6" w:rsidRPr="00A9544D">
        <w:rPr>
          <w:sz w:val="22"/>
          <w:szCs w:val="22"/>
        </w:rPr>
        <w:t>ę</w:t>
      </w:r>
      <w:r w:rsidR="00035488" w:rsidRPr="00A9544D">
        <w:rPr>
          <w:sz w:val="22"/>
          <w:szCs w:val="22"/>
        </w:rPr>
        <w:t xml:space="preserve"> z otwarcia ofert</w:t>
      </w:r>
      <w:r w:rsidR="00577BC6" w:rsidRPr="00A9544D">
        <w:rPr>
          <w:sz w:val="22"/>
          <w:szCs w:val="22"/>
        </w:rPr>
        <w:t>.</w:t>
      </w:r>
    </w:p>
    <w:p w14:paraId="3907D310" w14:textId="38C89CBF" w:rsidR="00A80738" w:rsidRPr="00A9544D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A9544D">
        <w:rPr>
          <w:sz w:val="22"/>
          <w:szCs w:val="22"/>
        </w:rPr>
        <w:t>Podczas otwarcia ofert, mającego miejsce</w:t>
      </w:r>
      <w:r w:rsidR="00FF4AB1" w:rsidRPr="00A9544D">
        <w:rPr>
          <w:sz w:val="22"/>
          <w:szCs w:val="22"/>
        </w:rPr>
        <w:t xml:space="preserve"> w dniu </w:t>
      </w:r>
      <w:r w:rsidR="006831E9" w:rsidRPr="00A9544D">
        <w:rPr>
          <w:b/>
          <w:bCs/>
          <w:sz w:val="22"/>
          <w:szCs w:val="22"/>
        </w:rPr>
        <w:t>31/05/2024</w:t>
      </w:r>
      <w:r w:rsidR="00FF4AB1" w:rsidRPr="00A9544D">
        <w:rPr>
          <w:b/>
          <w:bCs/>
          <w:sz w:val="22"/>
          <w:szCs w:val="22"/>
        </w:rPr>
        <w:t xml:space="preserve"> </w:t>
      </w:r>
      <w:r w:rsidR="00A9544D" w:rsidRPr="00A9544D">
        <w:rPr>
          <w:b/>
          <w:bCs/>
          <w:sz w:val="22"/>
          <w:szCs w:val="22"/>
        </w:rPr>
        <w:t>r</w:t>
      </w:r>
      <w:r w:rsidR="00A9544D" w:rsidRPr="00A9544D">
        <w:rPr>
          <w:sz w:val="22"/>
          <w:szCs w:val="22"/>
        </w:rPr>
        <w:t xml:space="preserve"> </w:t>
      </w:r>
      <w:r w:rsidR="00FF4AB1" w:rsidRPr="00A9544D">
        <w:rPr>
          <w:sz w:val="22"/>
          <w:szCs w:val="22"/>
        </w:rPr>
        <w:t xml:space="preserve">o godz. </w:t>
      </w:r>
      <w:r w:rsidR="006831E9" w:rsidRPr="00A9544D">
        <w:rPr>
          <w:b/>
          <w:bCs/>
          <w:sz w:val="22"/>
          <w:szCs w:val="22"/>
        </w:rPr>
        <w:t>12:00</w:t>
      </w:r>
      <w:r w:rsidRPr="00A9544D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1134"/>
        <w:gridCol w:w="4110"/>
        <w:gridCol w:w="2835"/>
      </w:tblGrid>
      <w:tr w:rsidR="006B27ED" w:rsidRPr="00A9544D" w14:paraId="0548BE88" w14:textId="77777777" w:rsidTr="00C82837">
        <w:tc>
          <w:tcPr>
            <w:tcW w:w="993" w:type="dxa"/>
            <w:shd w:val="clear" w:color="auto" w:fill="auto"/>
            <w:vAlign w:val="center"/>
          </w:tcPr>
          <w:p w14:paraId="7C38F050" w14:textId="77777777" w:rsidR="006B27ED" w:rsidRPr="00A9544D" w:rsidRDefault="006B27ED" w:rsidP="00C82837">
            <w:pPr>
              <w:spacing w:before="120" w:after="120"/>
              <w:jc w:val="center"/>
            </w:pPr>
            <w:r w:rsidRPr="00A9544D">
              <w:t>Nr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F6835A8" w14:textId="77777777" w:rsidR="006B27ED" w:rsidRPr="00A9544D" w:rsidRDefault="006B27ED" w:rsidP="00C82837">
            <w:pPr>
              <w:spacing w:before="120" w:after="120"/>
              <w:jc w:val="center"/>
            </w:pPr>
            <w:r w:rsidRPr="00A9544D">
              <w:t>Nr</w:t>
            </w:r>
            <w:r w:rsidR="00C82837" w:rsidRPr="00A9544D">
              <w:t xml:space="preserve"> </w:t>
            </w:r>
            <w:r w:rsidRPr="00A9544D">
              <w:t>zadania</w:t>
            </w:r>
          </w:p>
        </w:tc>
        <w:tc>
          <w:tcPr>
            <w:tcW w:w="4110" w:type="dxa"/>
            <w:shd w:val="clear" w:color="auto" w:fill="auto"/>
            <w:vAlign w:val="center"/>
          </w:tcPr>
          <w:p w14:paraId="4BDF4CF7" w14:textId="77777777" w:rsidR="006B27ED" w:rsidRPr="00A9544D" w:rsidRDefault="006B27ED" w:rsidP="00BB547B">
            <w:pPr>
              <w:spacing w:before="120" w:after="120"/>
              <w:jc w:val="center"/>
            </w:pPr>
            <w:r w:rsidRPr="00A9544D">
              <w:t>Nazwa 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0987EE4" w14:textId="77777777" w:rsidR="006B27ED" w:rsidRPr="00A9544D" w:rsidRDefault="006B27ED" w:rsidP="00C82837">
            <w:pPr>
              <w:spacing w:before="120" w:after="120"/>
              <w:jc w:val="center"/>
            </w:pPr>
            <w:r w:rsidRPr="00A9544D">
              <w:t>Cena oferty</w:t>
            </w:r>
          </w:p>
        </w:tc>
      </w:tr>
      <w:tr w:rsidR="006831E9" w:rsidRPr="00A9544D" w14:paraId="7EA0C54B" w14:textId="77777777" w:rsidTr="003F0603">
        <w:tc>
          <w:tcPr>
            <w:tcW w:w="993" w:type="dxa"/>
            <w:shd w:val="clear" w:color="auto" w:fill="auto"/>
            <w:vAlign w:val="center"/>
          </w:tcPr>
          <w:p w14:paraId="52C228BE" w14:textId="77777777" w:rsidR="006831E9" w:rsidRPr="00A9544D" w:rsidRDefault="006831E9" w:rsidP="003F0603">
            <w:pPr>
              <w:spacing w:before="80" w:after="80"/>
              <w:jc w:val="center"/>
            </w:pPr>
            <w:r w:rsidRPr="00A9544D"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DA1E9D8" w14:textId="77777777" w:rsidR="006831E9" w:rsidRPr="00A9544D" w:rsidRDefault="006831E9" w:rsidP="003F0603">
            <w:pPr>
              <w:spacing w:before="80" w:after="80"/>
              <w:jc w:val="center"/>
            </w:pPr>
            <w:r w:rsidRPr="00A9544D">
              <w:t>5</w:t>
            </w:r>
          </w:p>
        </w:tc>
        <w:tc>
          <w:tcPr>
            <w:tcW w:w="4110" w:type="dxa"/>
            <w:shd w:val="clear" w:color="auto" w:fill="auto"/>
          </w:tcPr>
          <w:p w14:paraId="47950817" w14:textId="77777777" w:rsidR="006831E9" w:rsidRPr="00A9544D" w:rsidRDefault="006831E9" w:rsidP="003F0603">
            <w:pPr>
              <w:spacing w:before="80"/>
            </w:pPr>
            <w:r w:rsidRPr="00A9544D">
              <w:t>ANMAR Sp. z o.o.</w:t>
            </w:r>
          </w:p>
          <w:p w14:paraId="3B6447AD" w14:textId="77777777" w:rsidR="006831E9" w:rsidRPr="00A9544D" w:rsidRDefault="006831E9" w:rsidP="003F0603">
            <w:r w:rsidRPr="00A9544D">
              <w:t>ul. Strefowa</w:t>
            </w:r>
            <w:r w:rsidRPr="00A9544D">
              <w:t xml:space="preserve"> </w:t>
            </w:r>
            <w:r w:rsidRPr="00A9544D">
              <w:t>22</w:t>
            </w:r>
            <w:r w:rsidRPr="00A9544D">
              <w:t xml:space="preserve"> </w:t>
            </w:r>
          </w:p>
          <w:p w14:paraId="111E9237" w14:textId="77777777" w:rsidR="006831E9" w:rsidRPr="00A9544D" w:rsidRDefault="006831E9" w:rsidP="003F0603">
            <w:pPr>
              <w:spacing w:after="80"/>
              <w:jc w:val="both"/>
            </w:pPr>
            <w:r w:rsidRPr="00A9544D">
              <w:t>43-100</w:t>
            </w:r>
            <w:r w:rsidRPr="00A9544D">
              <w:t xml:space="preserve"> </w:t>
            </w:r>
            <w:r w:rsidRPr="00A9544D">
              <w:t>Tychy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CDBFDB4" w14:textId="77777777" w:rsidR="006831E9" w:rsidRPr="00A9544D" w:rsidRDefault="006831E9" w:rsidP="003F0603">
            <w:pPr>
              <w:spacing w:before="80" w:after="80"/>
              <w:jc w:val="center"/>
            </w:pPr>
            <w:r w:rsidRPr="00A9544D">
              <w:t>2 966.76 zł</w:t>
            </w:r>
          </w:p>
        </w:tc>
      </w:tr>
      <w:tr w:rsidR="006831E9" w:rsidRPr="00A9544D" w14:paraId="3125A938" w14:textId="77777777" w:rsidTr="003F0603">
        <w:tc>
          <w:tcPr>
            <w:tcW w:w="993" w:type="dxa"/>
            <w:shd w:val="clear" w:color="auto" w:fill="auto"/>
            <w:vAlign w:val="center"/>
          </w:tcPr>
          <w:p w14:paraId="78BDC574" w14:textId="77777777" w:rsidR="006831E9" w:rsidRPr="00A9544D" w:rsidRDefault="006831E9" w:rsidP="003F0603">
            <w:pPr>
              <w:spacing w:before="80" w:after="80"/>
              <w:jc w:val="center"/>
            </w:pPr>
            <w:r w:rsidRPr="00A9544D"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34CF30C" w14:textId="77777777" w:rsidR="006831E9" w:rsidRPr="00A9544D" w:rsidRDefault="006831E9" w:rsidP="003F0603">
            <w:pPr>
              <w:spacing w:before="80" w:after="80"/>
              <w:jc w:val="center"/>
            </w:pPr>
            <w:r w:rsidRPr="00A9544D">
              <w:t>4</w:t>
            </w:r>
          </w:p>
        </w:tc>
        <w:tc>
          <w:tcPr>
            <w:tcW w:w="4110" w:type="dxa"/>
            <w:shd w:val="clear" w:color="auto" w:fill="auto"/>
          </w:tcPr>
          <w:p w14:paraId="5A14C93B" w14:textId="77777777" w:rsidR="006831E9" w:rsidRPr="00A9544D" w:rsidRDefault="006831E9" w:rsidP="003F0603">
            <w:pPr>
              <w:spacing w:before="80"/>
            </w:pPr>
            <w:r w:rsidRPr="00A9544D">
              <w:t>Mercator Medical S.A.</w:t>
            </w:r>
          </w:p>
          <w:p w14:paraId="6A78CD46" w14:textId="77777777" w:rsidR="006831E9" w:rsidRPr="00A9544D" w:rsidRDefault="006831E9" w:rsidP="003F0603">
            <w:r w:rsidRPr="00A9544D">
              <w:t>ul. H. Modrzejewskiej</w:t>
            </w:r>
            <w:r w:rsidRPr="00A9544D">
              <w:t xml:space="preserve"> </w:t>
            </w:r>
            <w:r w:rsidRPr="00A9544D">
              <w:t>30</w:t>
            </w:r>
            <w:r w:rsidRPr="00A9544D">
              <w:t xml:space="preserve"> </w:t>
            </w:r>
          </w:p>
          <w:p w14:paraId="3767E566" w14:textId="77777777" w:rsidR="006831E9" w:rsidRPr="00A9544D" w:rsidRDefault="006831E9" w:rsidP="003F0603">
            <w:pPr>
              <w:spacing w:after="80"/>
              <w:jc w:val="both"/>
            </w:pPr>
            <w:r w:rsidRPr="00A9544D">
              <w:t>31-327</w:t>
            </w:r>
            <w:r w:rsidRPr="00A9544D">
              <w:t xml:space="preserve"> </w:t>
            </w:r>
            <w:r w:rsidRPr="00A9544D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7D85445" w14:textId="77777777" w:rsidR="006831E9" w:rsidRPr="00A9544D" w:rsidRDefault="006831E9" w:rsidP="003F0603">
            <w:pPr>
              <w:spacing w:before="80" w:after="80"/>
              <w:jc w:val="center"/>
            </w:pPr>
            <w:r w:rsidRPr="00A9544D">
              <w:t>28 615.68 zł</w:t>
            </w:r>
          </w:p>
        </w:tc>
      </w:tr>
      <w:tr w:rsidR="006831E9" w:rsidRPr="00A9544D" w14:paraId="634E3C6E" w14:textId="77777777" w:rsidTr="003F0603">
        <w:tc>
          <w:tcPr>
            <w:tcW w:w="993" w:type="dxa"/>
            <w:shd w:val="clear" w:color="auto" w:fill="auto"/>
            <w:vAlign w:val="center"/>
          </w:tcPr>
          <w:p w14:paraId="0CD98E22" w14:textId="77777777" w:rsidR="006831E9" w:rsidRPr="00A9544D" w:rsidRDefault="006831E9" w:rsidP="003F0603">
            <w:pPr>
              <w:spacing w:before="80" w:after="80"/>
              <w:jc w:val="center"/>
            </w:pPr>
            <w:r w:rsidRPr="00A9544D"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12E5817" w14:textId="77777777" w:rsidR="006831E9" w:rsidRPr="00A9544D" w:rsidRDefault="006831E9" w:rsidP="003F0603">
            <w:pPr>
              <w:spacing w:before="80" w:after="80"/>
              <w:jc w:val="center"/>
            </w:pPr>
            <w:r w:rsidRPr="00A9544D">
              <w:t>1</w:t>
            </w:r>
          </w:p>
        </w:tc>
        <w:tc>
          <w:tcPr>
            <w:tcW w:w="4110" w:type="dxa"/>
            <w:shd w:val="clear" w:color="auto" w:fill="auto"/>
          </w:tcPr>
          <w:p w14:paraId="39F62480" w14:textId="77777777" w:rsidR="006831E9" w:rsidRPr="00A9544D" w:rsidRDefault="006831E9" w:rsidP="003F0603">
            <w:pPr>
              <w:spacing w:before="80"/>
            </w:pPr>
            <w:r w:rsidRPr="00A9544D">
              <w:t>SKAMEX  Spółka Akcyjna</w:t>
            </w:r>
          </w:p>
          <w:p w14:paraId="32E31A8B" w14:textId="77777777" w:rsidR="006831E9" w:rsidRPr="00A9544D" w:rsidRDefault="006831E9" w:rsidP="003F0603">
            <w:r w:rsidRPr="00A9544D">
              <w:t>ul. Częstochowska</w:t>
            </w:r>
            <w:r w:rsidRPr="00A9544D">
              <w:t xml:space="preserve"> </w:t>
            </w:r>
            <w:r w:rsidRPr="00A9544D">
              <w:t>38/52</w:t>
            </w:r>
            <w:r w:rsidRPr="00A9544D">
              <w:t xml:space="preserve"> </w:t>
            </w:r>
          </w:p>
          <w:p w14:paraId="4D7E0A61" w14:textId="77777777" w:rsidR="006831E9" w:rsidRPr="00A9544D" w:rsidRDefault="006831E9" w:rsidP="003F0603">
            <w:pPr>
              <w:spacing w:after="80"/>
              <w:jc w:val="both"/>
            </w:pPr>
            <w:r w:rsidRPr="00A9544D">
              <w:t>93-121</w:t>
            </w:r>
            <w:r w:rsidRPr="00A9544D">
              <w:t xml:space="preserve"> </w:t>
            </w:r>
            <w:r w:rsidRPr="00A9544D">
              <w:t>Łódź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7611ACE" w14:textId="77777777" w:rsidR="006831E9" w:rsidRPr="00A9544D" w:rsidRDefault="006831E9" w:rsidP="003F0603">
            <w:pPr>
              <w:spacing w:before="80" w:after="80"/>
              <w:jc w:val="center"/>
            </w:pPr>
            <w:r w:rsidRPr="00A9544D">
              <w:t>245 875.50 zł</w:t>
            </w:r>
          </w:p>
        </w:tc>
      </w:tr>
      <w:tr w:rsidR="006831E9" w:rsidRPr="00A9544D" w14:paraId="27882760" w14:textId="77777777" w:rsidTr="003F0603">
        <w:tc>
          <w:tcPr>
            <w:tcW w:w="993" w:type="dxa"/>
            <w:shd w:val="clear" w:color="auto" w:fill="auto"/>
            <w:vAlign w:val="center"/>
          </w:tcPr>
          <w:p w14:paraId="4B7141DE" w14:textId="77777777" w:rsidR="006831E9" w:rsidRPr="00A9544D" w:rsidRDefault="006831E9" w:rsidP="003F0603">
            <w:pPr>
              <w:spacing w:before="80" w:after="80"/>
              <w:jc w:val="center"/>
            </w:pPr>
            <w:r w:rsidRPr="00A9544D"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2F8CFCB" w14:textId="77777777" w:rsidR="006831E9" w:rsidRPr="00A9544D" w:rsidRDefault="006831E9" w:rsidP="003F0603">
            <w:pPr>
              <w:spacing w:before="80" w:after="80"/>
              <w:jc w:val="center"/>
            </w:pPr>
            <w:r w:rsidRPr="00A9544D">
              <w:t>2</w:t>
            </w:r>
          </w:p>
        </w:tc>
        <w:tc>
          <w:tcPr>
            <w:tcW w:w="4110" w:type="dxa"/>
            <w:shd w:val="clear" w:color="auto" w:fill="auto"/>
          </w:tcPr>
          <w:p w14:paraId="2E487909" w14:textId="77777777" w:rsidR="006831E9" w:rsidRPr="00A9544D" w:rsidRDefault="006831E9" w:rsidP="003F0603">
            <w:pPr>
              <w:spacing w:before="80"/>
            </w:pPr>
            <w:r w:rsidRPr="00A9544D">
              <w:t>SKAMEX  Spółka Akcyjna</w:t>
            </w:r>
          </w:p>
          <w:p w14:paraId="2D582364" w14:textId="77777777" w:rsidR="006831E9" w:rsidRPr="00A9544D" w:rsidRDefault="006831E9" w:rsidP="003F0603">
            <w:r w:rsidRPr="00A9544D">
              <w:t>ul. Częstochowska</w:t>
            </w:r>
            <w:r w:rsidRPr="00A9544D">
              <w:t xml:space="preserve"> </w:t>
            </w:r>
            <w:r w:rsidRPr="00A9544D">
              <w:t>38/52</w:t>
            </w:r>
            <w:r w:rsidRPr="00A9544D">
              <w:t xml:space="preserve"> </w:t>
            </w:r>
          </w:p>
          <w:p w14:paraId="295273FE" w14:textId="77777777" w:rsidR="006831E9" w:rsidRPr="00A9544D" w:rsidRDefault="006831E9" w:rsidP="003F0603">
            <w:pPr>
              <w:spacing w:after="80"/>
              <w:jc w:val="both"/>
            </w:pPr>
            <w:r w:rsidRPr="00A9544D">
              <w:t>93-121</w:t>
            </w:r>
            <w:r w:rsidRPr="00A9544D">
              <w:t xml:space="preserve"> </w:t>
            </w:r>
            <w:r w:rsidRPr="00A9544D">
              <w:t>Łódź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B38A7BF" w14:textId="77777777" w:rsidR="006831E9" w:rsidRPr="00A9544D" w:rsidRDefault="006831E9" w:rsidP="003F0603">
            <w:pPr>
              <w:spacing w:before="80" w:after="80"/>
              <w:jc w:val="center"/>
            </w:pPr>
            <w:r w:rsidRPr="00A9544D">
              <w:t>693 856.80 zł</w:t>
            </w:r>
          </w:p>
        </w:tc>
      </w:tr>
      <w:tr w:rsidR="006831E9" w:rsidRPr="00A9544D" w14:paraId="52DB6AEF" w14:textId="77777777" w:rsidTr="003F0603">
        <w:tc>
          <w:tcPr>
            <w:tcW w:w="993" w:type="dxa"/>
            <w:shd w:val="clear" w:color="auto" w:fill="auto"/>
            <w:vAlign w:val="center"/>
          </w:tcPr>
          <w:p w14:paraId="2D5B5150" w14:textId="77777777" w:rsidR="006831E9" w:rsidRPr="00A9544D" w:rsidRDefault="006831E9" w:rsidP="003F0603">
            <w:pPr>
              <w:spacing w:before="80" w:after="80"/>
              <w:jc w:val="center"/>
            </w:pPr>
            <w:r w:rsidRPr="00A9544D"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34B2FD3" w14:textId="77777777" w:rsidR="006831E9" w:rsidRPr="00A9544D" w:rsidRDefault="006831E9" w:rsidP="003F0603">
            <w:pPr>
              <w:spacing w:before="80" w:after="80"/>
              <w:jc w:val="center"/>
            </w:pPr>
            <w:r w:rsidRPr="00A9544D">
              <w:t>3</w:t>
            </w:r>
          </w:p>
        </w:tc>
        <w:tc>
          <w:tcPr>
            <w:tcW w:w="4110" w:type="dxa"/>
            <w:shd w:val="clear" w:color="auto" w:fill="auto"/>
          </w:tcPr>
          <w:p w14:paraId="16766941" w14:textId="77777777" w:rsidR="006831E9" w:rsidRPr="00A9544D" w:rsidRDefault="006831E9" w:rsidP="003F0603">
            <w:pPr>
              <w:spacing w:before="80"/>
            </w:pPr>
            <w:r w:rsidRPr="00A9544D">
              <w:t>SKAMEX  Spółka Akcyjna</w:t>
            </w:r>
          </w:p>
          <w:p w14:paraId="57B08D8C" w14:textId="77777777" w:rsidR="006831E9" w:rsidRPr="00A9544D" w:rsidRDefault="006831E9" w:rsidP="003F0603">
            <w:r w:rsidRPr="00A9544D">
              <w:t>ul. Częstochowska</w:t>
            </w:r>
            <w:r w:rsidRPr="00A9544D">
              <w:t xml:space="preserve"> </w:t>
            </w:r>
            <w:r w:rsidRPr="00A9544D">
              <w:t>38/52</w:t>
            </w:r>
            <w:r w:rsidRPr="00A9544D">
              <w:t xml:space="preserve"> </w:t>
            </w:r>
          </w:p>
          <w:p w14:paraId="2B3310C6" w14:textId="77777777" w:rsidR="006831E9" w:rsidRPr="00A9544D" w:rsidRDefault="006831E9" w:rsidP="003F0603">
            <w:pPr>
              <w:spacing w:after="80"/>
              <w:jc w:val="both"/>
            </w:pPr>
            <w:r w:rsidRPr="00A9544D">
              <w:t>93-121</w:t>
            </w:r>
            <w:r w:rsidRPr="00A9544D">
              <w:t xml:space="preserve"> </w:t>
            </w:r>
            <w:r w:rsidRPr="00A9544D">
              <w:t>Łódź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1173865" w14:textId="77777777" w:rsidR="006831E9" w:rsidRPr="00A9544D" w:rsidRDefault="006831E9" w:rsidP="003F0603">
            <w:pPr>
              <w:spacing w:before="80" w:after="80"/>
              <w:jc w:val="center"/>
            </w:pPr>
            <w:r w:rsidRPr="00A9544D">
              <w:t>22 809.60 zł</w:t>
            </w:r>
          </w:p>
        </w:tc>
      </w:tr>
      <w:tr w:rsidR="006831E9" w:rsidRPr="00A9544D" w14:paraId="0C530C93" w14:textId="77777777" w:rsidTr="003F0603">
        <w:tc>
          <w:tcPr>
            <w:tcW w:w="993" w:type="dxa"/>
            <w:shd w:val="clear" w:color="auto" w:fill="auto"/>
            <w:vAlign w:val="center"/>
          </w:tcPr>
          <w:p w14:paraId="46A23069" w14:textId="77777777" w:rsidR="006831E9" w:rsidRPr="00A9544D" w:rsidRDefault="006831E9" w:rsidP="003F0603">
            <w:pPr>
              <w:spacing w:before="80" w:after="80"/>
              <w:jc w:val="center"/>
            </w:pPr>
            <w:r w:rsidRPr="00A9544D"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72800F6" w14:textId="77777777" w:rsidR="006831E9" w:rsidRPr="00A9544D" w:rsidRDefault="006831E9" w:rsidP="003F0603">
            <w:pPr>
              <w:spacing w:before="80" w:after="80"/>
              <w:jc w:val="center"/>
            </w:pPr>
            <w:r w:rsidRPr="00A9544D">
              <w:t>4</w:t>
            </w:r>
          </w:p>
        </w:tc>
        <w:tc>
          <w:tcPr>
            <w:tcW w:w="4110" w:type="dxa"/>
            <w:shd w:val="clear" w:color="auto" w:fill="auto"/>
          </w:tcPr>
          <w:p w14:paraId="34B9CEE2" w14:textId="77777777" w:rsidR="006831E9" w:rsidRPr="00A9544D" w:rsidRDefault="006831E9" w:rsidP="003F0603">
            <w:pPr>
              <w:spacing w:before="80"/>
            </w:pPr>
            <w:r w:rsidRPr="00A9544D">
              <w:t>SKAMEX  Spółka Akcyjna</w:t>
            </w:r>
          </w:p>
          <w:p w14:paraId="5742950F" w14:textId="77777777" w:rsidR="006831E9" w:rsidRPr="00A9544D" w:rsidRDefault="006831E9" w:rsidP="003F0603">
            <w:r w:rsidRPr="00A9544D">
              <w:t>ul. Częstochowska</w:t>
            </w:r>
            <w:r w:rsidRPr="00A9544D">
              <w:t xml:space="preserve"> </w:t>
            </w:r>
            <w:r w:rsidRPr="00A9544D">
              <w:t>38/52</w:t>
            </w:r>
            <w:r w:rsidRPr="00A9544D">
              <w:t xml:space="preserve"> </w:t>
            </w:r>
          </w:p>
          <w:p w14:paraId="305D3BF0" w14:textId="77777777" w:rsidR="006831E9" w:rsidRPr="00A9544D" w:rsidRDefault="006831E9" w:rsidP="003F0603">
            <w:pPr>
              <w:spacing w:after="80"/>
              <w:jc w:val="both"/>
            </w:pPr>
            <w:r w:rsidRPr="00A9544D">
              <w:t>93-121</w:t>
            </w:r>
            <w:r w:rsidRPr="00A9544D">
              <w:t xml:space="preserve"> </w:t>
            </w:r>
            <w:r w:rsidRPr="00A9544D">
              <w:t>Łódź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3D137B7" w14:textId="77777777" w:rsidR="006831E9" w:rsidRPr="00A9544D" w:rsidRDefault="006831E9" w:rsidP="003F0603">
            <w:pPr>
              <w:spacing w:before="80" w:after="80"/>
              <w:jc w:val="center"/>
            </w:pPr>
            <w:r w:rsidRPr="00A9544D">
              <w:t>28 771.20 zł</w:t>
            </w:r>
          </w:p>
        </w:tc>
      </w:tr>
      <w:tr w:rsidR="006831E9" w:rsidRPr="00A9544D" w14:paraId="6DD70D02" w14:textId="77777777" w:rsidTr="003F0603">
        <w:tc>
          <w:tcPr>
            <w:tcW w:w="993" w:type="dxa"/>
            <w:shd w:val="clear" w:color="auto" w:fill="auto"/>
            <w:vAlign w:val="center"/>
          </w:tcPr>
          <w:p w14:paraId="69161381" w14:textId="77777777" w:rsidR="006831E9" w:rsidRPr="00A9544D" w:rsidRDefault="006831E9" w:rsidP="003F0603">
            <w:pPr>
              <w:spacing w:before="80" w:after="80"/>
              <w:jc w:val="center"/>
            </w:pPr>
            <w:r w:rsidRPr="00A9544D"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EF72D3C" w14:textId="77777777" w:rsidR="006831E9" w:rsidRPr="00A9544D" w:rsidRDefault="006831E9" w:rsidP="003F0603">
            <w:pPr>
              <w:spacing w:before="80" w:after="80"/>
              <w:jc w:val="center"/>
            </w:pPr>
            <w:r w:rsidRPr="00A9544D">
              <w:t>5</w:t>
            </w:r>
          </w:p>
        </w:tc>
        <w:tc>
          <w:tcPr>
            <w:tcW w:w="4110" w:type="dxa"/>
            <w:shd w:val="clear" w:color="auto" w:fill="auto"/>
          </w:tcPr>
          <w:p w14:paraId="3B8F0374" w14:textId="77777777" w:rsidR="006831E9" w:rsidRPr="00A9544D" w:rsidRDefault="006831E9" w:rsidP="003F0603">
            <w:pPr>
              <w:spacing w:before="80"/>
            </w:pPr>
            <w:r w:rsidRPr="00A9544D">
              <w:t>SKAMEX  Spółka Akcyjna</w:t>
            </w:r>
          </w:p>
          <w:p w14:paraId="78845CDE" w14:textId="77777777" w:rsidR="006831E9" w:rsidRPr="00A9544D" w:rsidRDefault="006831E9" w:rsidP="003F0603">
            <w:r w:rsidRPr="00A9544D">
              <w:t>ul. Częstochowska</w:t>
            </w:r>
            <w:r w:rsidRPr="00A9544D">
              <w:t xml:space="preserve"> </w:t>
            </w:r>
            <w:r w:rsidRPr="00A9544D">
              <w:t>38/52</w:t>
            </w:r>
            <w:r w:rsidRPr="00A9544D">
              <w:t xml:space="preserve"> </w:t>
            </w:r>
          </w:p>
          <w:p w14:paraId="08EBA7CA" w14:textId="77777777" w:rsidR="006831E9" w:rsidRPr="00A9544D" w:rsidRDefault="006831E9" w:rsidP="003F0603">
            <w:pPr>
              <w:spacing w:after="80"/>
              <w:jc w:val="both"/>
            </w:pPr>
            <w:r w:rsidRPr="00A9544D">
              <w:t>93-121</w:t>
            </w:r>
            <w:r w:rsidRPr="00A9544D">
              <w:t xml:space="preserve"> </w:t>
            </w:r>
            <w:r w:rsidRPr="00A9544D">
              <w:t>Łódź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3909CAA" w14:textId="77777777" w:rsidR="006831E9" w:rsidRPr="00A9544D" w:rsidRDefault="006831E9" w:rsidP="003F0603">
            <w:pPr>
              <w:spacing w:before="80" w:after="80"/>
              <w:jc w:val="center"/>
            </w:pPr>
            <w:r w:rsidRPr="00A9544D">
              <w:t>4 338.36 zł</w:t>
            </w:r>
          </w:p>
        </w:tc>
      </w:tr>
      <w:tr w:rsidR="006831E9" w:rsidRPr="00A9544D" w14:paraId="4DF33F56" w14:textId="77777777" w:rsidTr="003F0603">
        <w:tc>
          <w:tcPr>
            <w:tcW w:w="993" w:type="dxa"/>
            <w:shd w:val="clear" w:color="auto" w:fill="auto"/>
            <w:vAlign w:val="center"/>
          </w:tcPr>
          <w:p w14:paraId="6E1AEB1A" w14:textId="77777777" w:rsidR="006831E9" w:rsidRPr="00A9544D" w:rsidRDefault="006831E9" w:rsidP="003F0603">
            <w:pPr>
              <w:spacing w:before="80" w:after="80"/>
              <w:jc w:val="center"/>
            </w:pPr>
            <w:r w:rsidRPr="00A9544D">
              <w:t>4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9BA3B82" w14:textId="77777777" w:rsidR="006831E9" w:rsidRPr="00A9544D" w:rsidRDefault="006831E9" w:rsidP="003F0603">
            <w:pPr>
              <w:spacing w:before="80" w:after="80"/>
              <w:jc w:val="center"/>
            </w:pPr>
            <w:r w:rsidRPr="00A9544D">
              <w:t>4</w:t>
            </w:r>
          </w:p>
        </w:tc>
        <w:tc>
          <w:tcPr>
            <w:tcW w:w="4110" w:type="dxa"/>
            <w:shd w:val="clear" w:color="auto" w:fill="auto"/>
          </w:tcPr>
          <w:p w14:paraId="1889B5D5" w14:textId="77777777" w:rsidR="006831E9" w:rsidRPr="00A9544D" w:rsidRDefault="006831E9" w:rsidP="003F0603">
            <w:pPr>
              <w:spacing w:before="80"/>
            </w:pPr>
            <w:r w:rsidRPr="00A9544D">
              <w:t>Zarys International Group spółka z ograniczoną odpowiedzialnością spółka komandytowa</w:t>
            </w:r>
          </w:p>
          <w:p w14:paraId="76116A6B" w14:textId="77777777" w:rsidR="006831E9" w:rsidRPr="00A9544D" w:rsidRDefault="006831E9" w:rsidP="003F0603">
            <w:r w:rsidRPr="00A9544D">
              <w:t>ul. Pod Borem</w:t>
            </w:r>
            <w:r w:rsidRPr="00A9544D">
              <w:t xml:space="preserve"> </w:t>
            </w:r>
            <w:r w:rsidRPr="00A9544D">
              <w:t>18</w:t>
            </w:r>
            <w:r w:rsidRPr="00A9544D">
              <w:t xml:space="preserve"> </w:t>
            </w:r>
          </w:p>
          <w:p w14:paraId="152C7400" w14:textId="77777777" w:rsidR="006831E9" w:rsidRPr="00A9544D" w:rsidRDefault="006831E9" w:rsidP="003F0603">
            <w:pPr>
              <w:spacing w:after="80"/>
              <w:jc w:val="both"/>
            </w:pPr>
            <w:r w:rsidRPr="00A9544D">
              <w:t>41-808</w:t>
            </w:r>
            <w:r w:rsidRPr="00A9544D">
              <w:t xml:space="preserve"> </w:t>
            </w:r>
            <w:r w:rsidRPr="00A9544D">
              <w:t>Zabrze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56AD17B" w14:textId="77777777" w:rsidR="006831E9" w:rsidRPr="00A9544D" w:rsidRDefault="006831E9" w:rsidP="003F0603">
            <w:pPr>
              <w:spacing w:before="80" w:after="80"/>
              <w:jc w:val="center"/>
            </w:pPr>
            <w:r w:rsidRPr="00A9544D">
              <w:t>26 904.96 zł</w:t>
            </w:r>
          </w:p>
        </w:tc>
      </w:tr>
      <w:bookmarkEnd w:id="0"/>
    </w:tbl>
    <w:p w14:paraId="134FB0C4" w14:textId="0F3F4A59" w:rsidR="00C236D3" w:rsidRPr="00A9544D" w:rsidRDefault="00C236D3" w:rsidP="00A9544D">
      <w:pPr>
        <w:pStyle w:val="Tekstpodstawowy"/>
        <w:spacing w:before="480" w:after="480"/>
        <w:ind w:left="3119" w:firstLine="425"/>
        <w:jc w:val="right"/>
        <w:rPr>
          <w:sz w:val="22"/>
          <w:szCs w:val="22"/>
        </w:rPr>
      </w:pPr>
    </w:p>
    <w:sectPr w:rsidR="00C236D3" w:rsidRPr="00A9544D" w:rsidSect="00A9544D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276" w:right="1418" w:bottom="1560" w:left="1418" w:header="708" w:footer="680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D70AF16" w14:textId="77777777" w:rsidR="00BC4AEE" w:rsidRDefault="00BC4AEE">
      <w:r>
        <w:separator/>
      </w:r>
    </w:p>
  </w:endnote>
  <w:endnote w:type="continuationSeparator" w:id="0">
    <w:p w14:paraId="22C4D11E" w14:textId="77777777" w:rsidR="00BC4AEE" w:rsidRDefault="00BC4A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6F8CDD7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1FDA77F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AB75F94" w14:textId="700BB79E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2F19CF5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1A1F5798" w14:textId="77777777" w:rsidR="009F189D" w:rsidRDefault="009F189D">
    <w:pPr>
      <w:pStyle w:val="Stopka"/>
      <w:tabs>
        <w:tab w:val="clear" w:pos="4536"/>
      </w:tabs>
      <w:jc w:val="center"/>
    </w:pPr>
  </w:p>
  <w:p w14:paraId="3F702DF9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52A4F1B" w14:textId="77777777" w:rsidR="00BC4AEE" w:rsidRDefault="00BC4AEE">
      <w:r>
        <w:separator/>
      </w:r>
    </w:p>
  </w:footnote>
  <w:footnote w:type="continuationSeparator" w:id="0">
    <w:p w14:paraId="7D61CF04" w14:textId="77777777" w:rsidR="00BC4AEE" w:rsidRDefault="00BC4AE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95343C3" w14:textId="77777777" w:rsidR="006831E9" w:rsidRDefault="006831E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D62A75E" w14:textId="77777777" w:rsidR="006831E9" w:rsidRDefault="006831E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9CCE266" w14:textId="77777777" w:rsidR="006831E9" w:rsidRDefault="006831E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3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C4AEE"/>
    <w:rsid w:val="00007727"/>
    <w:rsid w:val="00017720"/>
    <w:rsid w:val="00035488"/>
    <w:rsid w:val="000D7F25"/>
    <w:rsid w:val="000E00E5"/>
    <w:rsid w:val="00173B20"/>
    <w:rsid w:val="001C69FF"/>
    <w:rsid w:val="0023318D"/>
    <w:rsid w:val="003D72FD"/>
    <w:rsid w:val="00423179"/>
    <w:rsid w:val="00490DC0"/>
    <w:rsid w:val="00493F8C"/>
    <w:rsid w:val="004C7E9B"/>
    <w:rsid w:val="005614F2"/>
    <w:rsid w:val="00577BC6"/>
    <w:rsid w:val="006831E9"/>
    <w:rsid w:val="0069085C"/>
    <w:rsid w:val="006B27ED"/>
    <w:rsid w:val="00843263"/>
    <w:rsid w:val="00861E75"/>
    <w:rsid w:val="009D19BD"/>
    <w:rsid w:val="009F189D"/>
    <w:rsid w:val="00A80738"/>
    <w:rsid w:val="00A9544D"/>
    <w:rsid w:val="00BB547B"/>
    <w:rsid w:val="00BC4AEE"/>
    <w:rsid w:val="00C236D3"/>
    <w:rsid w:val="00C659E2"/>
    <w:rsid w:val="00C82837"/>
    <w:rsid w:val="00CA3D66"/>
    <w:rsid w:val="00CB0802"/>
    <w:rsid w:val="00D665F5"/>
    <w:rsid w:val="00D7128F"/>
    <w:rsid w:val="00EA3476"/>
    <w:rsid w:val="00F16C60"/>
    <w:rsid w:val="00F95C33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322F8AC"/>
  <w15:chartTrackingRefBased/>
  <w15:docId w15:val="{E1ED08BB-61EF-46FB-A23B-37A9DE373B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Zbi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3</TotalTime>
  <Pages>1</Pages>
  <Words>203</Words>
  <Characters>1141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Beata Żbik</dc:creator>
  <cp:keywords/>
  <dc:description/>
  <cp:lastModifiedBy>Beata Żbik</cp:lastModifiedBy>
  <cp:revision>3</cp:revision>
  <dcterms:created xsi:type="dcterms:W3CDTF">2024-05-31T10:25:00Z</dcterms:created>
  <dcterms:modified xsi:type="dcterms:W3CDTF">2024-05-31T10:28:00Z</dcterms:modified>
</cp:coreProperties>
</file>