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FFDC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84501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1D80CCA" w14:textId="77777777" w:rsidTr="00AF7375">
        <w:tc>
          <w:tcPr>
            <w:tcW w:w="9104" w:type="dxa"/>
            <w:shd w:val="clear" w:color="auto" w:fill="auto"/>
          </w:tcPr>
          <w:p w14:paraId="20B88521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6F9E5D" w14:textId="26EE007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5AD1" w:rsidRPr="00175AD1">
        <w:rPr>
          <w:rFonts w:ascii="Times New Roman" w:eastAsia="Times New Roman" w:hAnsi="Times New Roman"/>
          <w:b/>
          <w:lang w:eastAsia="pl-PL"/>
        </w:rPr>
        <w:t>KC-zp.272-</w:t>
      </w:r>
      <w:r w:rsidR="006614A0">
        <w:rPr>
          <w:rFonts w:ascii="Times New Roman" w:eastAsia="Times New Roman" w:hAnsi="Times New Roman"/>
          <w:b/>
          <w:lang w:eastAsia="pl-PL"/>
        </w:rPr>
        <w:t>261/</w:t>
      </w:r>
      <w:r w:rsidR="00175AD1" w:rsidRPr="00175AD1">
        <w:rPr>
          <w:rFonts w:ascii="Times New Roman" w:eastAsia="Times New Roman" w:hAnsi="Times New Roman"/>
          <w:b/>
          <w:lang w:eastAsia="pl-PL"/>
        </w:rPr>
        <w:t>2</w:t>
      </w:r>
      <w:r w:rsidR="00BF07B5">
        <w:rPr>
          <w:rFonts w:ascii="Times New Roman" w:eastAsia="Times New Roman" w:hAnsi="Times New Roman"/>
          <w:b/>
          <w:lang w:eastAsia="pl-PL"/>
        </w:rPr>
        <w:t>4</w:t>
      </w:r>
    </w:p>
    <w:p w14:paraId="2D1B2EB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DC605A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F691AC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E36674C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82577E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075694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353AD0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C215A7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0697F27B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E3E0019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75AD1" w:rsidRPr="00175AD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B96876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8D4C5A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5B00FC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E5948C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2493F2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756520B" w14:textId="24309623" w:rsidR="006614A0" w:rsidRDefault="00BE3BCE" w:rsidP="006614A0">
      <w:pPr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DD0260">
        <w:rPr>
          <w:rFonts w:ascii="Times New Roman" w:eastAsia="Times New Roman" w:hAnsi="Times New Roman"/>
          <w:lang w:eastAsia="pl-PL"/>
        </w:rPr>
        <w:t xml:space="preserve"> </w:t>
      </w:r>
      <w:r w:rsidR="006614A0">
        <w:rPr>
          <w:rFonts w:ascii="Times New Roman" w:eastAsia="Times New Roman" w:hAnsi="Times New Roman"/>
          <w:b/>
          <w:bCs/>
          <w:lang w:eastAsia="pl-PL"/>
        </w:rPr>
        <w:t>d</w:t>
      </w:r>
      <w:r w:rsidR="006614A0" w:rsidRPr="006614A0">
        <w:rPr>
          <w:rFonts w:ascii="Times New Roman" w:eastAsia="Times New Roman" w:hAnsi="Times New Roman"/>
          <w:b/>
          <w:bCs/>
          <w:lang w:eastAsia="pl-PL"/>
        </w:rPr>
        <w:t>ostawa stanowiska identyfikacji wizualnej i druku 3D dla WIMiC-DE-dzp.272-261/24</w:t>
      </w:r>
    </w:p>
    <w:p w14:paraId="1106870F" w14:textId="0152FA3B" w:rsidR="00DC652A" w:rsidRDefault="00CB29AC" w:rsidP="006614A0">
      <w:pPr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278032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11E75B8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896D94D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E1B476D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78FDC04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4F860D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7A8EF34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6ED6D77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D8D4453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p w14:paraId="4F82F2AD" w14:textId="77777777" w:rsidR="00E566B1" w:rsidRPr="002F0A95" w:rsidRDefault="00E566B1" w:rsidP="00E566B1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6DA4BE79" w14:textId="3B7E311D" w:rsidR="00E566B1" w:rsidRPr="002F0A95" w:rsidRDefault="00E566B1" w:rsidP="00E566B1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844EB2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642C09D0" w14:textId="77777777" w:rsidR="00E566B1" w:rsidRDefault="00E566B1" w:rsidP="00E566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p w14:paraId="08815319" w14:textId="77777777" w:rsidR="00025386" w:rsidRDefault="00025386" w:rsidP="00E566B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3623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E5BBF" w14:textId="77777777" w:rsidR="002B1917" w:rsidRDefault="002B1917" w:rsidP="00025386">
      <w:pPr>
        <w:spacing w:after="0" w:line="240" w:lineRule="auto"/>
      </w:pPr>
      <w:r>
        <w:separator/>
      </w:r>
    </w:p>
  </w:endnote>
  <w:endnote w:type="continuationSeparator" w:id="0">
    <w:p w14:paraId="7F49A54F" w14:textId="77777777" w:rsidR="002B1917" w:rsidRDefault="002B19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1B6E3" w14:textId="77777777" w:rsidR="00175AD1" w:rsidRDefault="00175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38A55" w14:textId="77777777" w:rsidR="00025386" w:rsidRDefault="00000000" w:rsidP="00025386">
    <w:pPr>
      <w:pStyle w:val="Stopka"/>
      <w:tabs>
        <w:tab w:val="clear" w:pos="4536"/>
      </w:tabs>
      <w:jc w:val="center"/>
    </w:pPr>
    <w:r>
      <w:rPr>
        <w:noProof/>
      </w:rPr>
      <w:pict w14:anchorId="2EF4AC7C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3EA60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E757CB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D03A5" w14:textId="77777777" w:rsidR="00175AD1" w:rsidRDefault="00175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9C78F" w14:textId="77777777" w:rsidR="002B1917" w:rsidRDefault="002B1917" w:rsidP="00025386">
      <w:pPr>
        <w:spacing w:after="0" w:line="240" w:lineRule="auto"/>
      </w:pPr>
      <w:r>
        <w:separator/>
      </w:r>
    </w:p>
  </w:footnote>
  <w:footnote w:type="continuationSeparator" w:id="0">
    <w:p w14:paraId="408A3763" w14:textId="77777777" w:rsidR="002B1917" w:rsidRDefault="002B19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6E8CC" w14:textId="77777777" w:rsidR="00175AD1" w:rsidRDefault="00175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E41DB" w14:textId="77777777" w:rsidR="00175AD1" w:rsidRDefault="00175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494B4" w14:textId="77777777" w:rsidR="00175AD1" w:rsidRDefault="0017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42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52F"/>
    <w:rsid w:val="00025386"/>
    <w:rsid w:val="000423B9"/>
    <w:rsid w:val="00084786"/>
    <w:rsid w:val="0016158F"/>
    <w:rsid w:val="00175AD1"/>
    <w:rsid w:val="001C2314"/>
    <w:rsid w:val="00213980"/>
    <w:rsid w:val="002B1917"/>
    <w:rsid w:val="0036230F"/>
    <w:rsid w:val="003B36B2"/>
    <w:rsid w:val="004374F2"/>
    <w:rsid w:val="00460705"/>
    <w:rsid w:val="00474037"/>
    <w:rsid w:val="00485239"/>
    <w:rsid w:val="004E27D7"/>
    <w:rsid w:val="0055145C"/>
    <w:rsid w:val="00552898"/>
    <w:rsid w:val="005624D8"/>
    <w:rsid w:val="00620476"/>
    <w:rsid w:val="00657A47"/>
    <w:rsid w:val="006614A0"/>
    <w:rsid w:val="00745A44"/>
    <w:rsid w:val="007666D6"/>
    <w:rsid w:val="007A752F"/>
    <w:rsid w:val="007B094B"/>
    <w:rsid w:val="007C2235"/>
    <w:rsid w:val="00824D73"/>
    <w:rsid w:val="00830970"/>
    <w:rsid w:val="00844EB2"/>
    <w:rsid w:val="008B4628"/>
    <w:rsid w:val="008B797E"/>
    <w:rsid w:val="008F2498"/>
    <w:rsid w:val="0093388F"/>
    <w:rsid w:val="00984501"/>
    <w:rsid w:val="00A419D2"/>
    <w:rsid w:val="00A56A6F"/>
    <w:rsid w:val="00A87380"/>
    <w:rsid w:val="00AF7375"/>
    <w:rsid w:val="00B77707"/>
    <w:rsid w:val="00BE3BCE"/>
    <w:rsid w:val="00BF07B5"/>
    <w:rsid w:val="00C65F9D"/>
    <w:rsid w:val="00CB29AC"/>
    <w:rsid w:val="00CD6075"/>
    <w:rsid w:val="00D55FC4"/>
    <w:rsid w:val="00D9320D"/>
    <w:rsid w:val="00DC4842"/>
    <w:rsid w:val="00DC587A"/>
    <w:rsid w:val="00DC652A"/>
    <w:rsid w:val="00DD0260"/>
    <w:rsid w:val="00DE3B21"/>
    <w:rsid w:val="00DE73DD"/>
    <w:rsid w:val="00E109C3"/>
    <w:rsid w:val="00E27ABB"/>
    <w:rsid w:val="00E566B1"/>
    <w:rsid w:val="00E67109"/>
    <w:rsid w:val="00E86D3B"/>
    <w:rsid w:val="00EF3368"/>
    <w:rsid w:val="00F334B4"/>
    <w:rsid w:val="00FB7BA7"/>
    <w:rsid w:val="00FF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7E384"/>
  <w15:chartTrackingRefBased/>
  <w15:docId w15:val="{6E6D73DD-06A5-4432-8A79-50666B50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Katarzyna Breguła</cp:lastModifiedBy>
  <cp:revision>3</cp:revision>
  <dcterms:created xsi:type="dcterms:W3CDTF">2024-05-23T09:22:00Z</dcterms:created>
  <dcterms:modified xsi:type="dcterms:W3CDTF">2024-05-23T09:23:00Z</dcterms:modified>
</cp:coreProperties>
</file>