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84987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7D69679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3E0614F4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E04EE9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E422BE3" w14:textId="101806D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>na</w:t>
      </w:r>
      <w:r w:rsidR="00E617FF" w:rsidRPr="00E617FF">
        <w:rPr>
          <w:b/>
          <w:sz w:val="22"/>
          <w:szCs w:val="22"/>
        </w:rPr>
        <w:t xml:space="preserve"> </w:t>
      </w:r>
      <w:r w:rsidR="00D4518A">
        <w:rPr>
          <w:b/>
          <w:sz w:val="22"/>
          <w:szCs w:val="22"/>
        </w:rPr>
        <w:t>d</w:t>
      </w:r>
      <w:r w:rsidR="00D4518A" w:rsidRPr="00D4518A">
        <w:rPr>
          <w:b/>
          <w:sz w:val="22"/>
          <w:szCs w:val="22"/>
        </w:rPr>
        <w:t xml:space="preserve">ostawa stanowiska identyfikacji wizualnej i druku 3D dla </w:t>
      </w:r>
      <w:proofErr w:type="spellStart"/>
      <w:r w:rsidR="00D4518A" w:rsidRPr="00D4518A">
        <w:rPr>
          <w:b/>
          <w:sz w:val="22"/>
          <w:szCs w:val="22"/>
        </w:rPr>
        <w:t>WIMiC</w:t>
      </w:r>
      <w:proofErr w:type="spellEnd"/>
      <w:r w:rsidR="00D4518A" w:rsidRPr="00D4518A">
        <w:rPr>
          <w:b/>
          <w:sz w:val="22"/>
          <w:szCs w:val="22"/>
        </w:rPr>
        <w:t>-</w:t>
      </w:r>
      <w:r w:rsidR="00D4518A">
        <w:rPr>
          <w:b/>
          <w:sz w:val="22"/>
          <w:szCs w:val="22"/>
        </w:rPr>
        <w:br/>
      </w:r>
      <w:r w:rsidR="00D4518A" w:rsidRPr="00D4518A">
        <w:rPr>
          <w:b/>
          <w:sz w:val="22"/>
          <w:szCs w:val="22"/>
        </w:rPr>
        <w:t>DE-dzp.272-261/24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5B9A88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2E65BB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A59D13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2BD668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7143B6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405C11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CE83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95ADA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534394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5AC73F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3E9C5D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A578D4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BD434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3B91D4E" w14:textId="77777777" w:rsidTr="00E93A60">
        <w:trPr>
          <w:cantSplit/>
          <w:trHeight w:val="269"/>
        </w:trPr>
        <w:tc>
          <w:tcPr>
            <w:tcW w:w="626" w:type="dxa"/>
          </w:tcPr>
          <w:p w14:paraId="701C92A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CB9E25B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5FA61319" w14:textId="77777777" w:rsidR="00E93A60" w:rsidRDefault="00E93A60" w:rsidP="00DD5E6B">
      <w:pPr>
        <w:spacing w:line="360" w:lineRule="auto"/>
        <w:jc w:val="both"/>
      </w:pPr>
    </w:p>
    <w:p w14:paraId="01379727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0D38AD3E" w:rsidR="0002572B" w:rsidRPr="00C43B41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lang w:eastAsia="zh-CN"/>
        </w:rPr>
      </w:pPr>
      <w:r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elektronicznym </w:t>
      </w:r>
      <w:r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7E4FC" w14:textId="77777777" w:rsidR="003B673A" w:rsidRDefault="003B673A">
      <w:r>
        <w:separator/>
      </w:r>
    </w:p>
  </w:endnote>
  <w:endnote w:type="continuationSeparator" w:id="0">
    <w:p w14:paraId="50FA95CE" w14:textId="77777777" w:rsidR="003B673A" w:rsidRDefault="003B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A1189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C544C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00DED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2469A" w14:textId="77777777" w:rsidR="003B673A" w:rsidRDefault="003B673A">
      <w:r>
        <w:separator/>
      </w:r>
    </w:p>
  </w:footnote>
  <w:footnote w:type="continuationSeparator" w:id="0">
    <w:p w14:paraId="572F37BF" w14:textId="77777777" w:rsidR="003B673A" w:rsidRDefault="003B673A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E34E0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ECD0E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741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C4504"/>
    <w:rsid w:val="0014288D"/>
    <w:rsid w:val="002355F4"/>
    <w:rsid w:val="002605A3"/>
    <w:rsid w:val="002607B8"/>
    <w:rsid w:val="002646BC"/>
    <w:rsid w:val="002672C0"/>
    <w:rsid w:val="002D3A13"/>
    <w:rsid w:val="002F6942"/>
    <w:rsid w:val="00326EA6"/>
    <w:rsid w:val="003857B7"/>
    <w:rsid w:val="003B673A"/>
    <w:rsid w:val="00437D39"/>
    <w:rsid w:val="00474037"/>
    <w:rsid w:val="004C0B7B"/>
    <w:rsid w:val="00651A53"/>
    <w:rsid w:val="0068187F"/>
    <w:rsid w:val="006A5B9B"/>
    <w:rsid w:val="006B58EB"/>
    <w:rsid w:val="006C17E0"/>
    <w:rsid w:val="006F12AA"/>
    <w:rsid w:val="007335B2"/>
    <w:rsid w:val="00750860"/>
    <w:rsid w:val="008D2F10"/>
    <w:rsid w:val="008D3D57"/>
    <w:rsid w:val="00981FF4"/>
    <w:rsid w:val="00A1762A"/>
    <w:rsid w:val="00A31ED3"/>
    <w:rsid w:val="00AD416E"/>
    <w:rsid w:val="00B538A0"/>
    <w:rsid w:val="00B665BF"/>
    <w:rsid w:val="00C1516B"/>
    <w:rsid w:val="00C43B41"/>
    <w:rsid w:val="00CD0D35"/>
    <w:rsid w:val="00CD1686"/>
    <w:rsid w:val="00D4518A"/>
    <w:rsid w:val="00DD5E6B"/>
    <w:rsid w:val="00E154E9"/>
    <w:rsid w:val="00E43856"/>
    <w:rsid w:val="00E617FF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3</cp:revision>
  <cp:lastPrinted>2024-05-08T06:09:00Z</cp:lastPrinted>
  <dcterms:created xsi:type="dcterms:W3CDTF">2024-05-23T09:22:00Z</dcterms:created>
  <dcterms:modified xsi:type="dcterms:W3CDTF">2024-05-23T09:23:00Z</dcterms:modified>
</cp:coreProperties>
</file>