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C9AA91" w14:textId="6E97D158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C1F24">
        <w:rPr>
          <w:b/>
          <w:sz w:val="24"/>
          <w:szCs w:val="24"/>
        </w:rPr>
        <w:t>7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5987A01C" w14:textId="6716A1FD" w:rsidR="008D27C3" w:rsidRDefault="00987E4B" w:rsidP="00EF2949">
      <w:pPr>
        <w:tabs>
          <w:tab w:val="left" w:pos="0"/>
        </w:tabs>
        <w:jc w:val="both"/>
        <w:rPr>
          <w:b/>
          <w:sz w:val="22"/>
          <w:szCs w:val="22"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9A1C14">
        <w:rPr>
          <w:b/>
          <w:sz w:val="22"/>
          <w:szCs w:val="22"/>
        </w:rPr>
        <w:t>d</w:t>
      </w:r>
      <w:r w:rsidR="009A1C14" w:rsidRPr="009A1C14">
        <w:rPr>
          <w:b/>
          <w:sz w:val="22"/>
          <w:szCs w:val="22"/>
        </w:rPr>
        <w:t>ostawa stanowiska identyfikacji wizualnej i druku 3D dla WIMiC-</w:t>
      </w:r>
      <w:r w:rsidR="009A1C14">
        <w:rPr>
          <w:b/>
          <w:sz w:val="22"/>
          <w:szCs w:val="22"/>
        </w:rPr>
        <w:br/>
      </w:r>
      <w:r w:rsidR="009A1C14" w:rsidRPr="009A1C14">
        <w:rPr>
          <w:b/>
          <w:sz w:val="22"/>
          <w:szCs w:val="22"/>
        </w:rPr>
        <w:t>DE-dzp.272-261/24</w:t>
      </w: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5"/>
        <w:gridCol w:w="4874"/>
        <w:gridCol w:w="2127"/>
      </w:tblGrid>
      <w:tr w:rsidR="008D27C3" w14:paraId="5AA5D478" w14:textId="77777777" w:rsidTr="008D27C3">
        <w:trPr>
          <w:trHeight w:val="777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0FF04" w14:textId="77777777" w:rsidR="008D27C3" w:rsidRDefault="008D27C3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3E943" w14:textId="77777777" w:rsidR="008D27C3" w:rsidRDefault="008D27C3">
            <w:pPr>
              <w:tabs>
                <w:tab w:val="left" w:pos="0"/>
              </w:tabs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Wymagania zgodnie z pkt 8.2.3SWZ</w:t>
            </w:r>
            <w:r>
              <w:rPr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87AA5" w14:textId="77777777" w:rsidR="008D27C3" w:rsidRDefault="008D27C3">
            <w:pPr>
              <w:tabs>
                <w:tab w:val="left" w:pos="0"/>
              </w:tabs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Informacja o podstawie do dysponowania osobą**</w:t>
            </w:r>
          </w:p>
        </w:tc>
      </w:tr>
      <w:tr w:rsidR="008D27C3" w14:paraId="4522ABB0" w14:textId="77777777" w:rsidTr="008D27C3">
        <w:trPr>
          <w:trHeight w:val="1269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4F934" w14:textId="77777777" w:rsidR="008D27C3" w:rsidRDefault="008D27C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  <w:p w14:paraId="53691229" w14:textId="77777777" w:rsidR="008D27C3" w:rsidRDefault="008D27C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………………………….</w:t>
            </w: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A99AC" w14:textId="479F8595" w:rsidR="008D27C3" w:rsidRDefault="008D27C3">
            <w:pPr>
              <w:spacing w:before="60" w:after="120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Oświadczam,  że osoba przewidziana do przeprowadzenia szkolenia przeprowadziła w okresie 3 lat przed upływem terminu składania ofert co najmniej 2 szkolenia z zakresu obsługi drukar</w:t>
            </w:r>
            <w:r w:rsidR="00A33693">
              <w:rPr>
                <w:sz w:val="22"/>
                <w:szCs w:val="22"/>
                <w:lang w:eastAsia="zh-CN"/>
              </w:rPr>
              <w:t>ki</w:t>
            </w:r>
            <w:r>
              <w:rPr>
                <w:sz w:val="22"/>
                <w:szCs w:val="22"/>
                <w:lang w:eastAsia="zh-CN"/>
              </w:rPr>
              <w:t xml:space="preserve"> 3D</w:t>
            </w:r>
            <w:r w:rsidR="004C3C06">
              <w:rPr>
                <w:sz w:val="22"/>
                <w:szCs w:val="22"/>
                <w:lang w:eastAsia="zh-CN"/>
              </w:rPr>
              <w:t xml:space="preserve"> </w:t>
            </w:r>
            <w:r w:rsidR="009A1C14">
              <w:rPr>
                <w:sz w:val="22"/>
                <w:szCs w:val="22"/>
                <w:lang w:eastAsia="zh-CN"/>
              </w:rPr>
              <w:t>i skaner</w:t>
            </w:r>
            <w:r w:rsidR="00A33693">
              <w:rPr>
                <w:sz w:val="22"/>
                <w:szCs w:val="22"/>
                <w:lang w:eastAsia="zh-CN"/>
              </w:rPr>
              <w:t>a</w:t>
            </w:r>
            <w:r w:rsidR="009A1C14">
              <w:rPr>
                <w:sz w:val="22"/>
                <w:szCs w:val="22"/>
                <w:lang w:eastAsia="zh-CN"/>
              </w:rPr>
              <w:t xml:space="preserve"> </w:t>
            </w:r>
            <w:r>
              <w:rPr>
                <w:sz w:val="22"/>
                <w:szCs w:val="22"/>
                <w:lang w:eastAsia="zh-CN"/>
              </w:rPr>
              <w:t>.</w:t>
            </w:r>
          </w:p>
          <w:p w14:paraId="431608BE" w14:textId="77777777" w:rsidR="008D27C3" w:rsidRDefault="008D27C3">
            <w:pPr>
              <w:spacing w:before="6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Należy wpisać </w:t>
            </w:r>
          </w:p>
          <w:p w14:paraId="3F5A2FC6" w14:textId="77777777" w:rsidR="008D27C3" w:rsidRDefault="008D27C3" w:rsidP="00F87F8D">
            <w:pPr>
              <w:pStyle w:val="Akapitzlist"/>
              <w:numPr>
                <w:ilvl w:val="0"/>
                <w:numId w:val="1"/>
              </w:numPr>
              <w:spacing w:before="6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nazwa (tytuł umowy w ramach której miało miejsce szkolenie )</w:t>
            </w:r>
          </w:p>
          <w:p w14:paraId="01E7A091" w14:textId="77777777" w:rsidR="008D27C3" w:rsidRDefault="008D27C3">
            <w:pPr>
              <w:pStyle w:val="Akapitzlist"/>
              <w:spacing w:before="6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…………………..………………………………</w:t>
            </w:r>
          </w:p>
          <w:p w14:paraId="2E0781CA" w14:textId="77777777" w:rsidR="008D27C3" w:rsidRDefault="008D27C3" w:rsidP="00F87F8D">
            <w:pPr>
              <w:pStyle w:val="Akapitzlist"/>
              <w:numPr>
                <w:ilvl w:val="0"/>
                <w:numId w:val="1"/>
              </w:numPr>
              <w:spacing w:before="6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data szkolenia ………………..</w:t>
            </w:r>
          </w:p>
          <w:p w14:paraId="710AF52E" w14:textId="77777777" w:rsidR="008D27C3" w:rsidRDefault="008D27C3" w:rsidP="00F87F8D">
            <w:pPr>
              <w:pStyle w:val="Akapitzlist"/>
              <w:numPr>
                <w:ilvl w:val="0"/>
                <w:numId w:val="1"/>
              </w:numPr>
              <w:spacing w:before="6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nazwa odbiorcy ……………….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CCB8A" w14:textId="77777777" w:rsidR="008D27C3" w:rsidRDefault="008D27C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  <w:p w14:paraId="04C94148" w14:textId="77777777" w:rsidR="008D27C3" w:rsidRDefault="008D27C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  <w:p w14:paraId="37DA19F5" w14:textId="77777777" w:rsidR="008D27C3" w:rsidRDefault="008D27C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</w:tr>
    </w:tbl>
    <w:p w14:paraId="524EFEA0" w14:textId="3B8B3444" w:rsidR="0021402E" w:rsidRDefault="0021402E" w:rsidP="00BF7F00">
      <w:pPr>
        <w:tabs>
          <w:tab w:val="left" w:pos="0"/>
        </w:tabs>
        <w:jc w:val="both"/>
        <w:rPr>
          <w:b/>
          <w:color w:val="000000"/>
        </w:rPr>
      </w:pPr>
    </w:p>
    <w:p w14:paraId="533DF715" w14:textId="77777777" w:rsidR="003F672B" w:rsidRPr="00423B06" w:rsidRDefault="003F672B" w:rsidP="003F67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B3CB647" w14:textId="77777777" w:rsidR="003F672B" w:rsidRDefault="003F672B" w:rsidP="003F67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F71F7F0" w14:textId="42418788" w:rsidR="00BB4F33" w:rsidRDefault="00BB4F33" w:rsidP="00987E4B">
      <w:pPr>
        <w:rPr>
          <w:sz w:val="16"/>
          <w:szCs w:val="16"/>
        </w:rPr>
      </w:pPr>
    </w:p>
    <w:p w14:paraId="66F941F9" w14:textId="0364D7EF" w:rsidR="00BB4F33" w:rsidRDefault="00BB4F33" w:rsidP="00987E4B">
      <w:pPr>
        <w:rPr>
          <w:sz w:val="16"/>
          <w:szCs w:val="16"/>
        </w:rPr>
      </w:pPr>
    </w:p>
    <w:p w14:paraId="4EBCA392" w14:textId="35DBF746" w:rsidR="00BB4F33" w:rsidRDefault="00BB4F33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3B4BDA6A" w14:textId="77777777" w:rsidR="00F55B12" w:rsidRPr="00987E4B" w:rsidRDefault="00F55B12" w:rsidP="00987E4B"/>
    <w:sectPr w:rsidR="00F55B12" w:rsidRPr="00987E4B" w:rsidSect="00B20D09">
      <w:headerReference w:type="default" r:id="rId7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2B6156" w14:textId="77777777" w:rsidR="003E7F4F" w:rsidRDefault="003E7F4F">
      <w:r>
        <w:separator/>
      </w:r>
    </w:p>
  </w:endnote>
  <w:endnote w:type="continuationSeparator" w:id="0">
    <w:p w14:paraId="0D542493" w14:textId="77777777" w:rsidR="003E7F4F" w:rsidRDefault="003E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66AE12" w14:textId="77777777" w:rsidR="003E7F4F" w:rsidRDefault="003E7F4F">
      <w:r>
        <w:separator/>
      </w:r>
    </w:p>
  </w:footnote>
  <w:footnote w:type="continuationSeparator" w:id="0">
    <w:p w14:paraId="5C9AC987" w14:textId="77777777" w:rsidR="003E7F4F" w:rsidRDefault="003E7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EC7042" w14:textId="73178983" w:rsidR="00C303B2" w:rsidRPr="00A844AF" w:rsidRDefault="00BC58AD" w:rsidP="00A844AF">
    <w:pPr>
      <w:pStyle w:val="Nagwek"/>
    </w:pPr>
    <w:r>
      <w:t xml:space="preserve">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B13310"/>
    <w:multiLevelType w:val="hybridMultilevel"/>
    <w:tmpl w:val="7278F4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31118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67509"/>
    <w:rsid w:val="00090D0F"/>
    <w:rsid w:val="000933EA"/>
    <w:rsid w:val="000B2DD7"/>
    <w:rsid w:val="0010322C"/>
    <w:rsid w:val="001179FE"/>
    <w:rsid w:val="001358C3"/>
    <w:rsid w:val="0014510C"/>
    <w:rsid w:val="00185757"/>
    <w:rsid w:val="0019484A"/>
    <w:rsid w:val="001A23F1"/>
    <w:rsid w:val="001C47D8"/>
    <w:rsid w:val="001D0F1F"/>
    <w:rsid w:val="001F7B42"/>
    <w:rsid w:val="0021402E"/>
    <w:rsid w:val="002328A0"/>
    <w:rsid w:val="00263CEB"/>
    <w:rsid w:val="0028660D"/>
    <w:rsid w:val="002939C4"/>
    <w:rsid w:val="002A7F51"/>
    <w:rsid w:val="002C1F24"/>
    <w:rsid w:val="002F6C4A"/>
    <w:rsid w:val="00372BE3"/>
    <w:rsid w:val="003864EE"/>
    <w:rsid w:val="003B441C"/>
    <w:rsid w:val="003B484B"/>
    <w:rsid w:val="003D1FF9"/>
    <w:rsid w:val="003E11F9"/>
    <w:rsid w:val="003E7F4F"/>
    <w:rsid w:val="003F672B"/>
    <w:rsid w:val="00400453"/>
    <w:rsid w:val="0041308E"/>
    <w:rsid w:val="00432D2C"/>
    <w:rsid w:val="004453E4"/>
    <w:rsid w:val="00474037"/>
    <w:rsid w:val="00482A0B"/>
    <w:rsid w:val="004C3C06"/>
    <w:rsid w:val="004F1A5F"/>
    <w:rsid w:val="004F4D1C"/>
    <w:rsid w:val="00517D50"/>
    <w:rsid w:val="00527F15"/>
    <w:rsid w:val="0056690C"/>
    <w:rsid w:val="005777E1"/>
    <w:rsid w:val="005C7E31"/>
    <w:rsid w:val="005D357A"/>
    <w:rsid w:val="005F6749"/>
    <w:rsid w:val="006828A2"/>
    <w:rsid w:val="006C3F19"/>
    <w:rsid w:val="00786C56"/>
    <w:rsid w:val="007D1E59"/>
    <w:rsid w:val="007D379B"/>
    <w:rsid w:val="007F6736"/>
    <w:rsid w:val="008539D0"/>
    <w:rsid w:val="008671A7"/>
    <w:rsid w:val="00895B8F"/>
    <w:rsid w:val="008B2515"/>
    <w:rsid w:val="008D27C3"/>
    <w:rsid w:val="008E4A55"/>
    <w:rsid w:val="008E66F9"/>
    <w:rsid w:val="008E6E4C"/>
    <w:rsid w:val="009219BA"/>
    <w:rsid w:val="009559C0"/>
    <w:rsid w:val="009616AA"/>
    <w:rsid w:val="00962694"/>
    <w:rsid w:val="00987E4B"/>
    <w:rsid w:val="009A1C14"/>
    <w:rsid w:val="009E4F5D"/>
    <w:rsid w:val="009F61B4"/>
    <w:rsid w:val="00A33693"/>
    <w:rsid w:val="00A84472"/>
    <w:rsid w:val="00A844AF"/>
    <w:rsid w:val="00AA2199"/>
    <w:rsid w:val="00AF3F46"/>
    <w:rsid w:val="00B20D09"/>
    <w:rsid w:val="00B33027"/>
    <w:rsid w:val="00B35415"/>
    <w:rsid w:val="00B4176B"/>
    <w:rsid w:val="00B53010"/>
    <w:rsid w:val="00B56260"/>
    <w:rsid w:val="00B72E23"/>
    <w:rsid w:val="00BB03BF"/>
    <w:rsid w:val="00BB4F33"/>
    <w:rsid w:val="00BC58AD"/>
    <w:rsid w:val="00BC79C4"/>
    <w:rsid w:val="00BD686E"/>
    <w:rsid w:val="00BF7F00"/>
    <w:rsid w:val="00C25C18"/>
    <w:rsid w:val="00C27099"/>
    <w:rsid w:val="00C303B2"/>
    <w:rsid w:val="00C50D77"/>
    <w:rsid w:val="00C64F40"/>
    <w:rsid w:val="00CF5309"/>
    <w:rsid w:val="00CF6409"/>
    <w:rsid w:val="00D67C47"/>
    <w:rsid w:val="00D93916"/>
    <w:rsid w:val="00DF1927"/>
    <w:rsid w:val="00E35DB9"/>
    <w:rsid w:val="00E43F3E"/>
    <w:rsid w:val="00E74DEC"/>
    <w:rsid w:val="00E97FEE"/>
    <w:rsid w:val="00EB4C80"/>
    <w:rsid w:val="00EF2949"/>
    <w:rsid w:val="00F02E42"/>
    <w:rsid w:val="00F04CB8"/>
    <w:rsid w:val="00F0603B"/>
    <w:rsid w:val="00F21267"/>
    <w:rsid w:val="00F55B12"/>
    <w:rsid w:val="00F67296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8D27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05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193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Katarzyna Breguła</cp:lastModifiedBy>
  <cp:revision>5</cp:revision>
  <cp:lastPrinted>2022-04-05T12:25:00Z</cp:lastPrinted>
  <dcterms:created xsi:type="dcterms:W3CDTF">2024-05-23T09:21:00Z</dcterms:created>
  <dcterms:modified xsi:type="dcterms:W3CDTF">2024-05-28T07:51:00Z</dcterms:modified>
</cp:coreProperties>
</file>