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2A1CF" w14:textId="20F682F5" w:rsidR="006A5DF1" w:rsidRPr="00DA05DF" w:rsidRDefault="00D4705D" w:rsidP="006A5DF1">
      <w:pPr>
        <w:spacing w:after="240"/>
        <w:jc w:val="right"/>
        <w:rPr>
          <w:sz w:val="24"/>
          <w:szCs w:val="24"/>
        </w:rPr>
      </w:pPr>
      <w:r w:rsidRPr="00DA05DF">
        <w:rPr>
          <w:sz w:val="24"/>
          <w:szCs w:val="24"/>
        </w:rPr>
        <w:t>Kraków</w:t>
      </w:r>
      <w:r w:rsidR="006A5DF1" w:rsidRPr="00DA05DF">
        <w:rPr>
          <w:sz w:val="24"/>
          <w:szCs w:val="24"/>
        </w:rPr>
        <w:t xml:space="preserve"> dnia: </w:t>
      </w:r>
      <w:r w:rsidR="00CD221E">
        <w:rPr>
          <w:sz w:val="24"/>
          <w:szCs w:val="24"/>
        </w:rPr>
        <w:t>29.05.2024 r.</w:t>
      </w:r>
    </w:p>
    <w:p w14:paraId="00B64650" w14:textId="77777777" w:rsidR="0029606A" w:rsidRPr="00DA05DF" w:rsidRDefault="0029606A" w:rsidP="006A5DF1">
      <w:pPr>
        <w:spacing w:after="240"/>
        <w:jc w:val="right"/>
        <w:rPr>
          <w:sz w:val="24"/>
          <w:szCs w:val="24"/>
        </w:rPr>
      </w:pPr>
    </w:p>
    <w:p w14:paraId="6BB422CF" w14:textId="77777777" w:rsidR="006A5DF1" w:rsidRPr="00DA05DF" w:rsidRDefault="00BE62A3" w:rsidP="006A5DF1">
      <w:pPr>
        <w:rPr>
          <w:b/>
          <w:bCs/>
          <w:sz w:val="24"/>
          <w:szCs w:val="24"/>
        </w:rPr>
      </w:pPr>
      <w:r w:rsidRPr="00DA05DF">
        <w:rPr>
          <w:b/>
          <w:bCs/>
          <w:sz w:val="24"/>
          <w:szCs w:val="24"/>
        </w:rPr>
        <w:t xml:space="preserve">Szpital Miejski Specjalistyczny </w:t>
      </w:r>
    </w:p>
    <w:p w14:paraId="78A83E6E" w14:textId="77777777" w:rsidR="00BE62A3" w:rsidRPr="00DA05DF" w:rsidRDefault="00BE62A3" w:rsidP="006A5DF1">
      <w:pPr>
        <w:rPr>
          <w:sz w:val="24"/>
          <w:szCs w:val="24"/>
        </w:rPr>
      </w:pPr>
      <w:r w:rsidRPr="00DA05DF">
        <w:rPr>
          <w:b/>
          <w:bCs/>
          <w:sz w:val="24"/>
          <w:szCs w:val="24"/>
        </w:rPr>
        <w:t>im. Gabriela Narutowicza w Krakowie</w:t>
      </w:r>
    </w:p>
    <w:p w14:paraId="6970089B" w14:textId="77777777" w:rsidR="006A5DF1" w:rsidRPr="00DA05D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A05DF">
        <w:rPr>
          <w:sz w:val="24"/>
          <w:szCs w:val="24"/>
        </w:rPr>
        <w:t>ul. Prądnicka 35-37</w:t>
      </w:r>
    </w:p>
    <w:p w14:paraId="0A070BE3" w14:textId="77777777" w:rsidR="00BE62A3" w:rsidRPr="00DA05D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A05DF">
        <w:rPr>
          <w:sz w:val="24"/>
          <w:szCs w:val="24"/>
        </w:rPr>
        <w:t>31-202 Kraków</w:t>
      </w:r>
    </w:p>
    <w:p w14:paraId="4B5FB451" w14:textId="77777777" w:rsidR="006A5DF1" w:rsidRPr="00DA05D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A05DF">
        <w:rPr>
          <w:sz w:val="24"/>
          <w:szCs w:val="24"/>
        </w:rPr>
        <w:tab/>
        <w:t xml:space="preserve"> </w:t>
      </w:r>
    </w:p>
    <w:p w14:paraId="102E7061" w14:textId="77777777" w:rsidR="006D4AB3" w:rsidRPr="00DA05D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99E9DD" w14:textId="01EC1357" w:rsidR="00632C3C" w:rsidRPr="00DA05D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A05DF">
        <w:rPr>
          <w:rFonts w:ascii="Times New Roman" w:hAnsi="Times New Roman"/>
          <w:szCs w:val="28"/>
        </w:rPr>
        <w:t>WYJAŚNIENI</w:t>
      </w:r>
      <w:r w:rsidR="00520165" w:rsidRPr="00DA05DF">
        <w:rPr>
          <w:rFonts w:ascii="Times New Roman" w:hAnsi="Times New Roman"/>
          <w:szCs w:val="28"/>
        </w:rPr>
        <w:t>A</w:t>
      </w:r>
      <w:r w:rsidR="00632C3C" w:rsidRPr="00DA05DF">
        <w:rPr>
          <w:rFonts w:ascii="Times New Roman" w:hAnsi="Times New Roman"/>
          <w:szCs w:val="28"/>
        </w:rPr>
        <w:t xml:space="preserve"> TREŚCI</w:t>
      </w:r>
      <w:r w:rsidR="0029606A" w:rsidRPr="00DA05DF">
        <w:rPr>
          <w:rFonts w:ascii="Times New Roman" w:hAnsi="Times New Roman"/>
          <w:szCs w:val="28"/>
        </w:rPr>
        <w:t xml:space="preserve"> SWZ</w:t>
      </w:r>
      <w:r w:rsidR="00DA05DF">
        <w:rPr>
          <w:rFonts w:ascii="Times New Roman" w:hAnsi="Times New Roman"/>
          <w:szCs w:val="28"/>
        </w:rPr>
        <w:t xml:space="preserve"> – </w:t>
      </w:r>
      <w:r w:rsidR="004104C9">
        <w:rPr>
          <w:rFonts w:ascii="Times New Roman" w:hAnsi="Times New Roman"/>
          <w:szCs w:val="28"/>
        </w:rPr>
        <w:t>8</w:t>
      </w:r>
    </w:p>
    <w:p w14:paraId="0BADBF12" w14:textId="6FB44E66" w:rsidR="006D4AB3" w:rsidRPr="00DA05D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A05DF">
        <w:rPr>
          <w:sz w:val="24"/>
          <w:szCs w:val="24"/>
        </w:rPr>
        <w:t xml:space="preserve">Dotyczy: </w:t>
      </w:r>
      <w:r w:rsidR="006A5DF1" w:rsidRPr="00DA05DF">
        <w:rPr>
          <w:sz w:val="24"/>
          <w:szCs w:val="24"/>
        </w:rPr>
        <w:t>p</w:t>
      </w:r>
      <w:r w:rsidRPr="00DA05DF">
        <w:rPr>
          <w:sz w:val="24"/>
          <w:szCs w:val="24"/>
        </w:rPr>
        <w:t>ostępowani</w:t>
      </w:r>
      <w:r w:rsidR="006A5DF1" w:rsidRPr="00DA05DF">
        <w:rPr>
          <w:sz w:val="24"/>
          <w:szCs w:val="24"/>
        </w:rPr>
        <w:t>a</w:t>
      </w:r>
      <w:r w:rsidRPr="00DA05DF">
        <w:rPr>
          <w:sz w:val="24"/>
          <w:szCs w:val="24"/>
        </w:rPr>
        <w:t xml:space="preserve"> o udzielenie zamówienia publicznego, prowadzone</w:t>
      </w:r>
      <w:r w:rsidR="006A5DF1" w:rsidRPr="00DA05DF">
        <w:rPr>
          <w:sz w:val="24"/>
          <w:szCs w:val="24"/>
        </w:rPr>
        <w:t>go</w:t>
      </w:r>
      <w:r w:rsidRPr="00DA05DF">
        <w:rPr>
          <w:sz w:val="24"/>
          <w:szCs w:val="24"/>
        </w:rPr>
        <w:t xml:space="preserve"> w</w:t>
      </w:r>
      <w:r w:rsidR="00BE62A3" w:rsidRPr="00DA05DF">
        <w:rPr>
          <w:sz w:val="24"/>
          <w:szCs w:val="24"/>
        </w:rPr>
        <w:t> </w:t>
      </w:r>
      <w:r w:rsidRPr="00DA05DF">
        <w:rPr>
          <w:sz w:val="24"/>
          <w:szCs w:val="24"/>
        </w:rPr>
        <w:t xml:space="preserve">trybie </w:t>
      </w:r>
      <w:r w:rsidR="00D4705D" w:rsidRPr="00DA05DF">
        <w:rPr>
          <w:sz w:val="24"/>
          <w:szCs w:val="24"/>
        </w:rPr>
        <w:t>przetarg</w:t>
      </w:r>
      <w:r w:rsidR="00DA05DF">
        <w:rPr>
          <w:sz w:val="24"/>
          <w:szCs w:val="24"/>
        </w:rPr>
        <w:t>u</w:t>
      </w:r>
      <w:r w:rsidR="00D4705D" w:rsidRPr="00DA05DF">
        <w:rPr>
          <w:sz w:val="24"/>
          <w:szCs w:val="24"/>
        </w:rPr>
        <w:t xml:space="preserve"> nieograniczon</w:t>
      </w:r>
      <w:r w:rsidR="00DA05DF">
        <w:rPr>
          <w:sz w:val="24"/>
          <w:szCs w:val="24"/>
        </w:rPr>
        <w:t>ego</w:t>
      </w:r>
      <w:r w:rsidRPr="00DA05DF">
        <w:rPr>
          <w:b/>
          <w:sz w:val="24"/>
          <w:szCs w:val="24"/>
        </w:rPr>
        <w:t xml:space="preserve"> </w:t>
      </w:r>
      <w:r w:rsidRPr="00DA05DF">
        <w:rPr>
          <w:bCs/>
          <w:sz w:val="24"/>
          <w:szCs w:val="24"/>
        </w:rPr>
        <w:t>na</w:t>
      </w:r>
      <w:r w:rsidRPr="00DA05DF">
        <w:rPr>
          <w:b/>
          <w:sz w:val="24"/>
          <w:szCs w:val="24"/>
        </w:rPr>
        <w:t xml:space="preserve"> </w:t>
      </w:r>
      <w:r w:rsidR="00E72428" w:rsidRPr="00DA05DF">
        <w:rPr>
          <w:bCs/>
          <w:sz w:val="24"/>
          <w:szCs w:val="24"/>
        </w:rPr>
        <w:t>”</w:t>
      </w:r>
      <w:r w:rsidR="00D4705D" w:rsidRPr="00DA05DF">
        <w:rPr>
          <w:b/>
          <w:bCs/>
          <w:sz w:val="24"/>
          <w:szCs w:val="24"/>
        </w:rPr>
        <w:t>Zakup i dostawa wyrobów medycznych II</w:t>
      </w:r>
      <w:r w:rsidR="00E72428" w:rsidRPr="00DA05DF">
        <w:rPr>
          <w:bCs/>
          <w:sz w:val="24"/>
          <w:szCs w:val="24"/>
        </w:rPr>
        <w:t>”</w:t>
      </w:r>
      <w:r w:rsidRPr="00DA05DF">
        <w:rPr>
          <w:b/>
          <w:sz w:val="24"/>
          <w:szCs w:val="24"/>
        </w:rPr>
        <w:t xml:space="preserve"> </w:t>
      </w:r>
      <w:r w:rsidRPr="00DA05DF">
        <w:rPr>
          <w:bCs/>
          <w:sz w:val="24"/>
          <w:szCs w:val="24"/>
        </w:rPr>
        <w:t>– znak sprawy</w:t>
      </w:r>
      <w:r w:rsidRPr="00DA05DF">
        <w:rPr>
          <w:b/>
          <w:sz w:val="24"/>
          <w:szCs w:val="24"/>
        </w:rPr>
        <w:t xml:space="preserve"> </w:t>
      </w:r>
      <w:r w:rsidR="00D4705D" w:rsidRPr="00DA05DF">
        <w:rPr>
          <w:b/>
          <w:sz w:val="24"/>
          <w:szCs w:val="24"/>
        </w:rPr>
        <w:t>ZP/17/2024</w:t>
      </w:r>
      <w:r w:rsidRPr="00DA05DF">
        <w:rPr>
          <w:b/>
          <w:sz w:val="24"/>
          <w:szCs w:val="24"/>
        </w:rPr>
        <w:t>.</w:t>
      </w:r>
    </w:p>
    <w:p w14:paraId="2387CBB7" w14:textId="77777777" w:rsidR="0012774F" w:rsidRPr="00DA05D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A05DF">
        <w:rPr>
          <w:sz w:val="24"/>
          <w:szCs w:val="24"/>
        </w:rPr>
        <w:t xml:space="preserve">Zamawiający, działając na podstawie art. </w:t>
      </w:r>
      <w:r w:rsidR="0029606A" w:rsidRPr="00DA05DF">
        <w:rPr>
          <w:sz w:val="24"/>
          <w:szCs w:val="24"/>
        </w:rPr>
        <w:t>1</w:t>
      </w:r>
      <w:r w:rsidRPr="00DA05DF">
        <w:rPr>
          <w:sz w:val="24"/>
          <w:szCs w:val="24"/>
        </w:rPr>
        <w:t>3</w:t>
      </w:r>
      <w:r w:rsidR="0029606A" w:rsidRPr="00DA05DF">
        <w:rPr>
          <w:sz w:val="24"/>
          <w:szCs w:val="24"/>
        </w:rPr>
        <w:t>5</w:t>
      </w:r>
      <w:r w:rsidRPr="00DA05DF">
        <w:rPr>
          <w:sz w:val="24"/>
          <w:szCs w:val="24"/>
        </w:rPr>
        <w:t xml:space="preserve"> ust</w:t>
      </w:r>
      <w:r w:rsidR="00D9049C" w:rsidRPr="00DA05DF">
        <w:rPr>
          <w:sz w:val="24"/>
          <w:szCs w:val="24"/>
        </w:rPr>
        <w:t xml:space="preserve">. </w:t>
      </w:r>
      <w:r w:rsidR="0029606A" w:rsidRPr="00DA05DF">
        <w:rPr>
          <w:sz w:val="24"/>
          <w:szCs w:val="24"/>
        </w:rPr>
        <w:t>6</w:t>
      </w:r>
      <w:r w:rsidRPr="00DA05DF">
        <w:rPr>
          <w:sz w:val="24"/>
          <w:szCs w:val="24"/>
        </w:rPr>
        <w:t xml:space="preserve"> ustawy z dnia </w:t>
      </w:r>
      <w:r w:rsidR="0029606A" w:rsidRPr="00DA05DF">
        <w:rPr>
          <w:sz w:val="24"/>
          <w:szCs w:val="24"/>
        </w:rPr>
        <w:t>11</w:t>
      </w:r>
      <w:r w:rsidRPr="00DA05DF">
        <w:rPr>
          <w:sz w:val="24"/>
          <w:szCs w:val="24"/>
        </w:rPr>
        <w:t xml:space="preserve"> </w:t>
      </w:r>
      <w:r w:rsidR="0029606A" w:rsidRPr="00DA05DF">
        <w:rPr>
          <w:sz w:val="24"/>
          <w:szCs w:val="24"/>
        </w:rPr>
        <w:t xml:space="preserve">września </w:t>
      </w:r>
      <w:r w:rsidRPr="00DA05DF">
        <w:rPr>
          <w:sz w:val="24"/>
          <w:szCs w:val="24"/>
        </w:rPr>
        <w:t>20</w:t>
      </w:r>
      <w:r w:rsidR="0029606A" w:rsidRPr="00DA05DF">
        <w:rPr>
          <w:sz w:val="24"/>
          <w:szCs w:val="24"/>
        </w:rPr>
        <w:t>19</w:t>
      </w:r>
      <w:r w:rsidR="00BE62A3" w:rsidRPr="00DA05DF">
        <w:rPr>
          <w:sz w:val="24"/>
          <w:szCs w:val="24"/>
        </w:rPr>
        <w:t> </w:t>
      </w:r>
      <w:r w:rsidRPr="00DA05DF">
        <w:rPr>
          <w:sz w:val="24"/>
          <w:szCs w:val="24"/>
        </w:rPr>
        <w:t>r</w:t>
      </w:r>
      <w:r w:rsidR="0029606A" w:rsidRPr="00DA05DF">
        <w:rPr>
          <w:sz w:val="24"/>
          <w:szCs w:val="24"/>
        </w:rPr>
        <w:t>.</w:t>
      </w:r>
      <w:r w:rsidRPr="00DA05DF">
        <w:rPr>
          <w:sz w:val="24"/>
          <w:szCs w:val="24"/>
        </w:rPr>
        <w:t xml:space="preserve"> Prawo </w:t>
      </w:r>
      <w:r w:rsidR="0029606A" w:rsidRPr="00DA05DF">
        <w:rPr>
          <w:sz w:val="24"/>
          <w:szCs w:val="24"/>
        </w:rPr>
        <w:t>z</w:t>
      </w:r>
      <w:r w:rsidRPr="00DA05DF">
        <w:rPr>
          <w:sz w:val="24"/>
          <w:szCs w:val="24"/>
        </w:rPr>
        <w:t xml:space="preserve">amówień </w:t>
      </w:r>
      <w:r w:rsidR="0029606A" w:rsidRPr="00DA05DF">
        <w:rPr>
          <w:sz w:val="24"/>
          <w:szCs w:val="24"/>
        </w:rPr>
        <w:t>p</w:t>
      </w:r>
      <w:r w:rsidRPr="00DA05DF">
        <w:rPr>
          <w:sz w:val="24"/>
          <w:szCs w:val="24"/>
        </w:rPr>
        <w:t>ublicznych</w:t>
      </w:r>
      <w:r w:rsidR="00BE7BFD" w:rsidRPr="00DA05DF">
        <w:rPr>
          <w:sz w:val="24"/>
          <w:szCs w:val="24"/>
        </w:rPr>
        <w:t xml:space="preserve"> </w:t>
      </w:r>
      <w:r w:rsidR="00D9049C" w:rsidRPr="00DA05DF">
        <w:rPr>
          <w:sz w:val="24"/>
          <w:szCs w:val="24"/>
        </w:rPr>
        <w:t>udostępnia</w:t>
      </w:r>
      <w:r w:rsidR="00BE7BFD" w:rsidRPr="00DA05DF">
        <w:rPr>
          <w:sz w:val="24"/>
          <w:szCs w:val="24"/>
        </w:rPr>
        <w:t xml:space="preserve"> poniżej treść zapytań do S</w:t>
      </w:r>
      <w:r w:rsidR="0012774F" w:rsidRPr="00DA05DF">
        <w:rPr>
          <w:sz w:val="24"/>
          <w:szCs w:val="24"/>
        </w:rPr>
        <w:t>pecyfikacji Warunków Zamówienia (</w:t>
      </w:r>
      <w:r w:rsidR="0012774F" w:rsidRPr="00DA05DF">
        <w:rPr>
          <w:sz w:val="24"/>
          <w:szCs w:val="24"/>
          <w:lang w:eastAsia="ar-SA"/>
        </w:rPr>
        <w:t>zwanej dalej</w:t>
      </w:r>
      <w:r w:rsidR="0012774F" w:rsidRPr="00DA05DF">
        <w:rPr>
          <w:b/>
          <w:sz w:val="24"/>
          <w:szCs w:val="24"/>
          <w:lang w:eastAsia="ar-SA"/>
        </w:rPr>
        <w:t xml:space="preserve"> </w:t>
      </w:r>
      <w:r w:rsidR="0012774F" w:rsidRPr="00DA05DF">
        <w:rPr>
          <w:bCs/>
          <w:sz w:val="24"/>
          <w:szCs w:val="24"/>
          <w:lang w:eastAsia="ar-SA"/>
        </w:rPr>
        <w:t>”SWZ”)</w:t>
      </w:r>
      <w:r w:rsidR="00D9049C" w:rsidRPr="00DA05DF">
        <w:rPr>
          <w:bCs/>
          <w:sz w:val="24"/>
          <w:szCs w:val="24"/>
          <w:lang w:eastAsia="ar-SA"/>
        </w:rPr>
        <w:t xml:space="preserve"> </w:t>
      </w:r>
      <w:r w:rsidR="00D9049C" w:rsidRPr="00DA05DF">
        <w:rPr>
          <w:sz w:val="24"/>
          <w:szCs w:val="24"/>
        </w:rPr>
        <w:t>wraz z wyjaśnieniami</w:t>
      </w:r>
      <w:r w:rsidR="0012774F" w:rsidRPr="00DA05D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4705D" w:rsidRPr="00DA05DF" w14:paraId="4CC9666A" w14:textId="77777777" w:rsidTr="004A1326">
        <w:tc>
          <w:tcPr>
            <w:tcW w:w="9356" w:type="dxa"/>
            <w:shd w:val="clear" w:color="auto" w:fill="auto"/>
          </w:tcPr>
          <w:p w14:paraId="00AA4299" w14:textId="30AA2226" w:rsidR="00DA05DF" w:rsidRDefault="001F2A42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Pytanie nr 1 - </w:t>
            </w:r>
            <w:r w:rsidR="00D4705D" w:rsidRPr="00DA05DF">
              <w:rPr>
                <w:sz w:val="22"/>
                <w:szCs w:val="22"/>
              </w:rPr>
              <w:t xml:space="preserve">Dotyczy wzoru umowy § 4 ust. 8 Zwracamy się z prośbą o modyfikację w zakresie § 4 ust. 8 poprzez dodanie zapisu: „W przypadku dokonania zakupu zastępczego, Wykonawca zobowiązany jest wyrównać Zamawiającemu poniesioną szkodę, np. zapłacić Zamawiającemu kwotę stanowiącą różnicę pomiędzy ceną towaru, jaką Zamawiający zapłaciłby Wykonawcy, gdyby ten dostarczył zamówiony towar w terminie, a ceną towarów, którą Zamawiający zobowiązany jest zapłacić w związku z nabyciem zastępczym), przy czym różnica nie może przekroczyć 10% wartości zamówionego i niedostarczonego towaru wynikającego z załącznika cenowego do niniejszej umowy.” </w:t>
            </w:r>
          </w:p>
          <w:p w14:paraId="4D333A51" w14:textId="00028A08" w:rsidR="00DA05DF" w:rsidRPr="00DA05DF" w:rsidRDefault="00DA05DF" w:rsidP="00DA05D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05DF">
              <w:rPr>
                <w:b/>
                <w:bCs/>
                <w:sz w:val="22"/>
                <w:szCs w:val="22"/>
              </w:rPr>
              <w:t>Odpowiedź:</w:t>
            </w:r>
            <w:r w:rsidR="00BA5166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8F7CCFC" w14:textId="77777777" w:rsidR="00DA05DF" w:rsidRDefault="00DA05DF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C759516" w14:textId="188A3CFC" w:rsidR="00DA05DF" w:rsidRDefault="001F2A42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Pytanie nr 2 - </w:t>
            </w:r>
            <w:r w:rsidR="00D4705D" w:rsidRPr="00DA05DF">
              <w:rPr>
                <w:sz w:val="22"/>
                <w:szCs w:val="22"/>
              </w:rPr>
              <w:t xml:space="preserve">Dotyczy wzoru umowy § 4 ust. 9 Prosimy Zamawiającego o modyfikację zapisów umowy w sposób następujący: „Zamawiającemu przysługuje uprawnienie do dokonywania zmian ilościowych przedmiotu zamówienia w ramach poszczególnych Pakietów, do wysokości kwoty wynagrodzenia brutto danego Pakietu, o którym mowa w § 2 ust.1 niniejszej umowy, jeżeli jest to uzasadnione potrzebami Zamawiającego i po wcześniejszej akceptacji Wykonawcy.” </w:t>
            </w:r>
          </w:p>
          <w:p w14:paraId="2D4F105B" w14:textId="15964B40" w:rsidR="00DA05DF" w:rsidRPr="00DA05DF" w:rsidRDefault="00DA05DF" w:rsidP="00DA05D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05DF">
              <w:rPr>
                <w:b/>
                <w:bCs/>
                <w:sz w:val="22"/>
                <w:szCs w:val="22"/>
              </w:rPr>
              <w:t>Odpowiedź:</w:t>
            </w:r>
            <w:r w:rsidR="0037564C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6B95801D" w14:textId="77777777" w:rsidR="00DA05DF" w:rsidRDefault="00DA05DF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850927" w14:textId="2C1F4834" w:rsidR="00DA05DF" w:rsidRDefault="00D4705D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5DF">
              <w:rPr>
                <w:sz w:val="22"/>
                <w:szCs w:val="22"/>
              </w:rPr>
              <w:t xml:space="preserve">Pytanie nr 3 </w:t>
            </w:r>
            <w:r w:rsidR="001F2A42">
              <w:rPr>
                <w:sz w:val="22"/>
                <w:szCs w:val="22"/>
              </w:rPr>
              <w:t xml:space="preserve">- </w:t>
            </w:r>
            <w:r w:rsidRPr="00DA05DF">
              <w:rPr>
                <w:sz w:val="22"/>
                <w:szCs w:val="22"/>
              </w:rPr>
              <w:t xml:space="preserve">Dotyczy wzoru umowy § 8 ust. 3 W związku z obecną niestabilną sytuacją geopolityczną prosimy o zmianę zapisu w zakresie § 8 ust. 3 na następujący: „W przypadku niewyczerpania kwoty wynagrodzenia brutto w poszczególnych Pakietach 10 umowa może ulec przedłużeniu na wniosek Zamawiającego do wyczerpania tej kwoty, jednak na okres nie dłuższy niż 6 miesięcy. Przedłużenie umowy możliwe po wcześniejszej akceptacji przez Wykonawcę.” </w:t>
            </w:r>
          </w:p>
          <w:p w14:paraId="7A586CB3" w14:textId="2BDDBC88" w:rsidR="00DA05DF" w:rsidRPr="00DA05DF" w:rsidRDefault="00DA05DF" w:rsidP="00DA05D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05DF">
              <w:rPr>
                <w:b/>
                <w:bCs/>
                <w:sz w:val="22"/>
                <w:szCs w:val="22"/>
              </w:rPr>
              <w:t>Odpowiedź:</w:t>
            </w:r>
            <w:r w:rsidR="000C2D5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F4E2306" w14:textId="77777777" w:rsidR="00DA05DF" w:rsidRDefault="00DA05DF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0FD1B8" w14:textId="74CF4997" w:rsidR="00DA05DF" w:rsidRDefault="00D4705D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5DF">
              <w:rPr>
                <w:sz w:val="22"/>
                <w:szCs w:val="22"/>
              </w:rPr>
              <w:t xml:space="preserve">Pytanie nr 4 </w:t>
            </w:r>
            <w:r w:rsidR="001F2A42">
              <w:rPr>
                <w:sz w:val="22"/>
                <w:szCs w:val="22"/>
              </w:rPr>
              <w:t xml:space="preserve">- </w:t>
            </w:r>
            <w:r w:rsidRPr="00DA05DF">
              <w:rPr>
                <w:sz w:val="22"/>
                <w:szCs w:val="22"/>
              </w:rPr>
              <w:t xml:space="preserve">Dotyczy wzoru umowy § 14 ust. 1 Zwracamy się z prośbą o dokonanie zmian w § 14 ust. 1 wzoru umowy w zakresie naliczania kar umownych na następujący: „Wykonawca zobowiązuje się do zapłaty Zamawiającemu następujących kar umownych w przypadku: a) zwłoki w realizacji dostawy towaru, w terminach określonych w niniejszej umowie – kwoty w wysokości 0,5% wartości brutto </w:t>
            </w:r>
            <w:r w:rsidRPr="00DA05DF">
              <w:rPr>
                <w:sz w:val="22"/>
                <w:szCs w:val="22"/>
              </w:rPr>
              <w:lastRenderedPageBreak/>
              <w:t xml:space="preserve">zamówionej, a niedostarczonej partii produktu za każdy dzień zwłoki w jej dostarczeniu, c) niewykonania lub nienależytego wykonania zobowiązań Wykonawcy skutkującego odstąpieniem przez Zamawiającego od Umowy z przyczyn leżących po stronie Wykonawcy – karę umowną w wysokości 10% wynagrodzenia brutto niezrealizowanej części umowy o której mowa w § 2 ust. 1 niniejszej umowy, d) odstąpienia od umowy przez Wykonawcę z przyczyn leżących po jego stronie – karę umowną w wysokości 10% niezrealizowanego wynagrodzenia brutto, o którym mowa w § 2 ust. 1 niniejszej umowy.” </w:t>
            </w:r>
          </w:p>
          <w:p w14:paraId="34AA0A43" w14:textId="7E01851C" w:rsidR="00DA05DF" w:rsidRPr="00DA05DF" w:rsidRDefault="00DA05DF" w:rsidP="00DA05D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05DF">
              <w:rPr>
                <w:b/>
                <w:bCs/>
                <w:sz w:val="22"/>
                <w:szCs w:val="22"/>
              </w:rPr>
              <w:t>Odpowiedź:</w:t>
            </w:r>
            <w:r w:rsidR="001F2A42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52950AB" w14:textId="77777777" w:rsidR="00DA05DF" w:rsidRDefault="00DA05DF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420145" w14:textId="733C10DB" w:rsidR="00DA05DF" w:rsidRDefault="00D4705D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5DF">
              <w:rPr>
                <w:sz w:val="22"/>
                <w:szCs w:val="22"/>
              </w:rPr>
              <w:t xml:space="preserve">Pytanie nr 5 </w:t>
            </w:r>
            <w:r w:rsidR="001F2A42">
              <w:rPr>
                <w:sz w:val="22"/>
                <w:szCs w:val="22"/>
              </w:rPr>
              <w:t xml:space="preserve">- </w:t>
            </w:r>
            <w:r w:rsidRPr="00DA05DF">
              <w:rPr>
                <w:sz w:val="22"/>
                <w:szCs w:val="22"/>
              </w:rPr>
              <w:t xml:space="preserve">Dotyczy wzoru umowy § 14 Prosimy o uwzględnienie w umowie zapisu: „Zamawiający zobowiązuje się odstąpić od dochodzenia kar lub odszkodowań zawartych w/w umowie z tytułu opóźnienia w dostawie wyrobów objętych niniejszą umową o ile opóźnienie to wystąpi z przyczyn niezależnych od Wykonawcy, a spowodowanych zaistnieniem siły wyższej. Wykonawca zobowiązany jest do przedstawiania Zamawiającemu wpływu okoliczności związanych z zaistnieniem siły wyższej na należyte wykonanie umowy oraz wpływu okoliczności związanych z wystąpieniem siły wyższej, na zasadność ustalenia i dochodzenia tych kar lub odszkodowań, lub ich wysokość.” </w:t>
            </w:r>
          </w:p>
          <w:p w14:paraId="6B263AC8" w14:textId="32BCF532" w:rsidR="00DA05DF" w:rsidRPr="00DA05DF" w:rsidRDefault="00DA05DF" w:rsidP="00DA05D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05DF">
              <w:rPr>
                <w:b/>
                <w:bCs/>
                <w:sz w:val="22"/>
                <w:szCs w:val="22"/>
              </w:rPr>
              <w:t>Odpowiedź:</w:t>
            </w:r>
            <w:r w:rsidR="001F2A42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89C4B56" w14:textId="77777777" w:rsidR="00DA05DF" w:rsidRDefault="00DA05DF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BC3915" w14:textId="0677CE13" w:rsidR="00D4705D" w:rsidRPr="00DA05DF" w:rsidRDefault="00D4705D" w:rsidP="004A1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05DF">
              <w:rPr>
                <w:sz w:val="22"/>
                <w:szCs w:val="22"/>
              </w:rPr>
              <w:t xml:space="preserve">Pytanie nr 6 </w:t>
            </w:r>
            <w:r w:rsidR="001F2A42">
              <w:rPr>
                <w:sz w:val="22"/>
                <w:szCs w:val="22"/>
              </w:rPr>
              <w:t xml:space="preserve">- </w:t>
            </w:r>
            <w:r w:rsidRPr="00DA05DF">
              <w:rPr>
                <w:sz w:val="22"/>
                <w:szCs w:val="22"/>
              </w:rPr>
              <w:t>Dotyczy Pakiet nr 14 poz. 2 Czy Zamawiający wymaga strzykawek jednorazowych dwuczęściowych, jałowych, nietoksycznych, wykonanych z polipropylen – polietylen , sterylizowanych tlenkiem etylenu końcówka luer. Strzykawki posiadają trzon tłoka prosty na całej długości – zwężony na końcu w komorze strzykawki, nie zawierają lateksu i PCV, na korpusie strzykawki –nazwa handlowa oraz typ strzykawki. Czarna, rozszerzona, niezmywalna i czytelna skala, oznaczona cyframi co 1 ml, cyfry umieszczone bocznie na skali, tłok w kolorze kontrastującym: • strzykawki o pojemności 2 ml skalowane co 0,1 ml (możliwość wypełnienia do 3ml) – podstawowa pojemność zaznaczona w kółku dla łatwiejszego odczytu, • strzykawki o pojemności 5 ml skalowane co 0,2 ml (możliwość wypełnienia do 6 ml) – podstawowa pojemność zaznaczona w kółku dla łatwiejszego odczytu, • strzykawki o pojemności 10 ml skalowane co 0,5 ml (możliwość wypełnienia do 12ml) – podstawowa pojemność zaznaczona w kółku dla łatwiejszego odczytu, • strzykawki o pojemności 20 ml skalowane co 1 ml (możliwość wypełnienia do 24ml) – podstawowa pojemność zaznaczona w kółku dla łatwiejszego odczytu, Opakowanie zbiorcze a’ 100 szt. Kod kolorów na opakowaniu dla łatwego rozpoznania rozmiaru strzykawek. Opakowanie jednostkowe posiada datę produkcji oraz datę ważności.</w:t>
            </w:r>
          </w:p>
          <w:p w14:paraId="71E68FFA" w14:textId="6FA0328A" w:rsidR="00D4705D" w:rsidRPr="00DA05DF" w:rsidRDefault="00D4705D" w:rsidP="004A132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A05DF">
              <w:rPr>
                <w:b/>
                <w:bCs/>
                <w:sz w:val="22"/>
                <w:szCs w:val="22"/>
              </w:rPr>
              <w:t>Odpowiedź:</w:t>
            </w:r>
            <w:r w:rsidR="00700297">
              <w:rPr>
                <w:b/>
                <w:bCs/>
                <w:sz w:val="22"/>
                <w:szCs w:val="22"/>
              </w:rPr>
              <w:t xml:space="preserve"> Zamawiający dopuszcza, przy zachowaniu pozostałych parametrów SWZ.</w:t>
            </w:r>
          </w:p>
          <w:p w14:paraId="352E5040" w14:textId="3F02D4F8" w:rsidR="00D4705D" w:rsidRPr="00DA05DF" w:rsidRDefault="00D4705D" w:rsidP="004A132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56ACF11" w14:textId="77777777" w:rsidR="00BE7BFD" w:rsidRPr="00DA05DF" w:rsidRDefault="00BE7BFD" w:rsidP="00520165">
      <w:pPr>
        <w:jc w:val="both"/>
        <w:rPr>
          <w:sz w:val="22"/>
          <w:szCs w:val="22"/>
        </w:rPr>
      </w:pPr>
    </w:p>
    <w:p w14:paraId="4D96A1DB" w14:textId="77777777" w:rsidR="006D4AB3" w:rsidRPr="00DA05D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A05DF">
        <w:rPr>
          <w:sz w:val="24"/>
          <w:szCs w:val="24"/>
        </w:rPr>
        <w:t>Przewodniczący Komisji Przetargowej</w:t>
      </w:r>
    </w:p>
    <w:p w14:paraId="26CC30DE" w14:textId="77777777" w:rsidR="006D4AB3" w:rsidRPr="00DA05DF" w:rsidRDefault="00D4705D" w:rsidP="00DA05DF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DA05DF">
        <w:rPr>
          <w:sz w:val="24"/>
          <w:szCs w:val="24"/>
        </w:rPr>
        <w:t>Agnieszka</w:t>
      </w:r>
      <w:r w:rsidR="006D4AB3" w:rsidRPr="00DA05DF">
        <w:rPr>
          <w:sz w:val="24"/>
          <w:szCs w:val="24"/>
        </w:rPr>
        <w:t xml:space="preserve"> </w:t>
      </w:r>
      <w:r w:rsidRPr="00DA05DF">
        <w:rPr>
          <w:sz w:val="24"/>
          <w:szCs w:val="24"/>
        </w:rPr>
        <w:t>Biel</w:t>
      </w:r>
    </w:p>
    <w:sectPr w:rsidR="006D4AB3" w:rsidRPr="00DA05D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25EFC0" w14:textId="77777777" w:rsidR="00924395" w:rsidRDefault="00924395">
      <w:r>
        <w:separator/>
      </w:r>
    </w:p>
  </w:endnote>
  <w:endnote w:type="continuationSeparator" w:id="0">
    <w:p w14:paraId="0FB6CEF8" w14:textId="77777777" w:rsidR="00924395" w:rsidRDefault="00924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45D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87D6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5678E" w14:textId="77777777" w:rsidR="006D4AB3" w:rsidRDefault="00CD221E">
    <w:pPr>
      <w:pStyle w:val="Stopka"/>
      <w:tabs>
        <w:tab w:val="clear" w:pos="4536"/>
      </w:tabs>
      <w:jc w:val="center"/>
    </w:pPr>
    <w:r>
      <w:rPr>
        <w:noProof/>
      </w:rPr>
      <w:pict w14:anchorId="256D9949">
        <v:line id="_x0000_s1025" style="position:absolute;left:0;text-align:left;z-index:251657728" from="-3.85pt,8.75pt" to="455.15pt,8.75pt"/>
      </w:pict>
    </w:r>
  </w:p>
  <w:p w14:paraId="2A328A2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271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A894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5A1A76" w14:textId="77777777" w:rsidR="006D4AB3" w:rsidRDefault="006D4AB3">
    <w:pPr>
      <w:pStyle w:val="Stopka"/>
      <w:tabs>
        <w:tab w:val="clear" w:pos="4536"/>
        <w:tab w:val="left" w:pos="6237"/>
      </w:tabs>
    </w:pPr>
  </w:p>
  <w:p w14:paraId="4FB5E9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541C7B" w14:textId="77777777" w:rsidR="00924395" w:rsidRDefault="00924395">
      <w:r>
        <w:separator/>
      </w:r>
    </w:p>
  </w:footnote>
  <w:footnote w:type="continuationSeparator" w:id="0">
    <w:p w14:paraId="3BFB6056" w14:textId="77777777" w:rsidR="00924395" w:rsidRDefault="00924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F4178" w14:textId="77777777" w:rsidR="00D4705D" w:rsidRDefault="00D470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9C107" w14:textId="77777777" w:rsidR="00D4705D" w:rsidRDefault="00D470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3DEBC" w14:textId="77777777" w:rsidR="00D4705D" w:rsidRDefault="00D470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5877343">
    <w:abstractNumId w:val="3"/>
  </w:num>
  <w:num w:numId="2" w16cid:durableId="780610592">
    <w:abstractNumId w:val="6"/>
  </w:num>
  <w:num w:numId="3" w16cid:durableId="302931346">
    <w:abstractNumId w:val="2"/>
  </w:num>
  <w:num w:numId="4" w16cid:durableId="122624872">
    <w:abstractNumId w:val="5"/>
  </w:num>
  <w:num w:numId="5" w16cid:durableId="663826249">
    <w:abstractNumId w:val="0"/>
  </w:num>
  <w:num w:numId="6" w16cid:durableId="1361511582">
    <w:abstractNumId w:val="1"/>
  </w:num>
  <w:num w:numId="7" w16cid:durableId="12952601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395"/>
    <w:rsid w:val="00031374"/>
    <w:rsid w:val="000A1097"/>
    <w:rsid w:val="000C2D5C"/>
    <w:rsid w:val="000E2A8F"/>
    <w:rsid w:val="0012774F"/>
    <w:rsid w:val="00144B7A"/>
    <w:rsid w:val="00180C6E"/>
    <w:rsid w:val="001F2A42"/>
    <w:rsid w:val="0029606A"/>
    <w:rsid w:val="002A17C4"/>
    <w:rsid w:val="0037564C"/>
    <w:rsid w:val="003C4B56"/>
    <w:rsid w:val="004104C9"/>
    <w:rsid w:val="0043291C"/>
    <w:rsid w:val="004848F3"/>
    <w:rsid w:val="004A75F2"/>
    <w:rsid w:val="004F5AC8"/>
    <w:rsid w:val="005144A9"/>
    <w:rsid w:val="00520165"/>
    <w:rsid w:val="005B1B08"/>
    <w:rsid w:val="00632C3C"/>
    <w:rsid w:val="00662BDB"/>
    <w:rsid w:val="00692482"/>
    <w:rsid w:val="006A5DF1"/>
    <w:rsid w:val="006B7198"/>
    <w:rsid w:val="006D4AB3"/>
    <w:rsid w:val="006F3B81"/>
    <w:rsid w:val="00700297"/>
    <w:rsid w:val="007D7198"/>
    <w:rsid w:val="00870F9F"/>
    <w:rsid w:val="00876E5C"/>
    <w:rsid w:val="008804B6"/>
    <w:rsid w:val="00897AB0"/>
    <w:rsid w:val="008A0305"/>
    <w:rsid w:val="008A3553"/>
    <w:rsid w:val="009003D1"/>
    <w:rsid w:val="00924395"/>
    <w:rsid w:val="00947A50"/>
    <w:rsid w:val="009A3029"/>
    <w:rsid w:val="009D7787"/>
    <w:rsid w:val="00A26136"/>
    <w:rsid w:val="00A905AC"/>
    <w:rsid w:val="00B1255C"/>
    <w:rsid w:val="00B153F9"/>
    <w:rsid w:val="00B94FF6"/>
    <w:rsid w:val="00BA5166"/>
    <w:rsid w:val="00BA6584"/>
    <w:rsid w:val="00BE62A3"/>
    <w:rsid w:val="00BE7BFD"/>
    <w:rsid w:val="00C370F2"/>
    <w:rsid w:val="00C44EEC"/>
    <w:rsid w:val="00CD221E"/>
    <w:rsid w:val="00D22FFA"/>
    <w:rsid w:val="00D4705D"/>
    <w:rsid w:val="00D8461B"/>
    <w:rsid w:val="00D9049C"/>
    <w:rsid w:val="00D915F2"/>
    <w:rsid w:val="00DA05DF"/>
    <w:rsid w:val="00DF32E8"/>
    <w:rsid w:val="00E14E12"/>
    <w:rsid w:val="00E21B49"/>
    <w:rsid w:val="00E2789F"/>
    <w:rsid w:val="00E72428"/>
    <w:rsid w:val="00EA14B3"/>
    <w:rsid w:val="00EA416E"/>
    <w:rsid w:val="00F05A1F"/>
    <w:rsid w:val="00FC5957"/>
    <w:rsid w:val="00FD053E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336F9E"/>
  <w15:chartTrackingRefBased/>
  <w15:docId w15:val="{3F671F20-1E1F-4A07-8D89-CFFBD6F6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744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2024-05-27T10:55:00Z</dcterms:created>
  <dcterms:modified xsi:type="dcterms:W3CDTF">2024-05-29T09:13:00Z</dcterms:modified>
</cp:coreProperties>
</file>