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769FFC" w14:textId="38AD4F4D" w:rsidR="006A5DF1" w:rsidRPr="00947567" w:rsidRDefault="008A6D78" w:rsidP="006A5DF1">
      <w:pPr>
        <w:spacing w:after="240"/>
        <w:jc w:val="right"/>
        <w:rPr>
          <w:sz w:val="24"/>
          <w:szCs w:val="24"/>
        </w:rPr>
      </w:pPr>
      <w:r w:rsidRPr="00947567">
        <w:rPr>
          <w:sz w:val="24"/>
          <w:szCs w:val="24"/>
        </w:rPr>
        <w:t>Kraków</w:t>
      </w:r>
      <w:r w:rsidR="006A5DF1" w:rsidRPr="00947567">
        <w:rPr>
          <w:sz w:val="24"/>
          <w:szCs w:val="24"/>
        </w:rPr>
        <w:t xml:space="preserve"> dnia: </w:t>
      </w:r>
      <w:r w:rsidR="00AE3BC6">
        <w:rPr>
          <w:sz w:val="24"/>
          <w:szCs w:val="24"/>
        </w:rPr>
        <w:t>29.05.2024 r.</w:t>
      </w:r>
    </w:p>
    <w:p w14:paraId="43E4646F" w14:textId="77777777" w:rsidR="0029606A" w:rsidRPr="00947567" w:rsidRDefault="0029606A" w:rsidP="006A5DF1">
      <w:pPr>
        <w:spacing w:after="240"/>
        <w:jc w:val="right"/>
        <w:rPr>
          <w:sz w:val="24"/>
          <w:szCs w:val="24"/>
        </w:rPr>
      </w:pPr>
    </w:p>
    <w:p w14:paraId="2BEDC0A8" w14:textId="77777777" w:rsidR="006A5DF1" w:rsidRPr="00947567" w:rsidRDefault="00BE62A3" w:rsidP="006A5DF1">
      <w:pPr>
        <w:rPr>
          <w:b/>
          <w:bCs/>
          <w:sz w:val="24"/>
          <w:szCs w:val="24"/>
        </w:rPr>
      </w:pPr>
      <w:r w:rsidRPr="00947567">
        <w:rPr>
          <w:b/>
          <w:bCs/>
          <w:sz w:val="24"/>
          <w:szCs w:val="24"/>
        </w:rPr>
        <w:t xml:space="preserve">Szpital Miejski Specjalistyczny </w:t>
      </w:r>
    </w:p>
    <w:p w14:paraId="5B04A7B3" w14:textId="77777777" w:rsidR="00BE62A3" w:rsidRPr="00947567" w:rsidRDefault="00BE62A3" w:rsidP="006A5DF1">
      <w:pPr>
        <w:rPr>
          <w:sz w:val="24"/>
          <w:szCs w:val="24"/>
        </w:rPr>
      </w:pPr>
      <w:r w:rsidRPr="00947567">
        <w:rPr>
          <w:b/>
          <w:bCs/>
          <w:sz w:val="24"/>
          <w:szCs w:val="24"/>
        </w:rPr>
        <w:t>im. Gabriela Narutowicza w Krakowie</w:t>
      </w:r>
    </w:p>
    <w:p w14:paraId="5CA2607B" w14:textId="77777777" w:rsidR="006A5DF1" w:rsidRPr="0094756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7567">
        <w:rPr>
          <w:sz w:val="24"/>
          <w:szCs w:val="24"/>
        </w:rPr>
        <w:t>ul. Prądnicka 35-37</w:t>
      </w:r>
    </w:p>
    <w:p w14:paraId="5C5C4272" w14:textId="77777777" w:rsidR="00BE62A3" w:rsidRPr="0094756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7567">
        <w:rPr>
          <w:sz w:val="24"/>
          <w:szCs w:val="24"/>
        </w:rPr>
        <w:t>31-202 Kraków</w:t>
      </w:r>
    </w:p>
    <w:p w14:paraId="47391C60" w14:textId="77777777" w:rsidR="006D4AB3" w:rsidRPr="0094756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0263C4" w14:textId="7AC8464F" w:rsidR="00632C3C" w:rsidRPr="0094756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47567">
        <w:rPr>
          <w:rFonts w:ascii="Times New Roman" w:hAnsi="Times New Roman"/>
          <w:szCs w:val="28"/>
        </w:rPr>
        <w:t>WYJAŚNIENI</w:t>
      </w:r>
      <w:r w:rsidR="00520165" w:rsidRPr="00947567">
        <w:rPr>
          <w:rFonts w:ascii="Times New Roman" w:hAnsi="Times New Roman"/>
          <w:szCs w:val="28"/>
        </w:rPr>
        <w:t>A</w:t>
      </w:r>
      <w:r w:rsidR="00632C3C" w:rsidRPr="00947567">
        <w:rPr>
          <w:rFonts w:ascii="Times New Roman" w:hAnsi="Times New Roman"/>
          <w:szCs w:val="28"/>
        </w:rPr>
        <w:t xml:space="preserve"> TREŚCI</w:t>
      </w:r>
      <w:r w:rsidR="0029606A" w:rsidRPr="00947567">
        <w:rPr>
          <w:rFonts w:ascii="Times New Roman" w:hAnsi="Times New Roman"/>
          <w:szCs w:val="28"/>
        </w:rPr>
        <w:t xml:space="preserve"> SWZ</w:t>
      </w:r>
      <w:r w:rsidR="00DF54F3">
        <w:rPr>
          <w:rFonts w:ascii="Times New Roman" w:hAnsi="Times New Roman"/>
          <w:szCs w:val="28"/>
        </w:rPr>
        <w:t xml:space="preserve"> - 5</w:t>
      </w:r>
    </w:p>
    <w:p w14:paraId="77BA4EAF" w14:textId="77777777" w:rsidR="006D4AB3" w:rsidRPr="0094756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47567">
        <w:rPr>
          <w:sz w:val="24"/>
          <w:szCs w:val="24"/>
        </w:rPr>
        <w:t xml:space="preserve">Dotyczy: </w:t>
      </w:r>
      <w:r w:rsidR="006A5DF1" w:rsidRPr="00947567">
        <w:rPr>
          <w:sz w:val="24"/>
          <w:szCs w:val="24"/>
        </w:rPr>
        <w:t>p</w:t>
      </w:r>
      <w:r w:rsidRPr="00947567">
        <w:rPr>
          <w:sz w:val="24"/>
          <w:szCs w:val="24"/>
        </w:rPr>
        <w:t>ostępowani</w:t>
      </w:r>
      <w:r w:rsidR="006A5DF1" w:rsidRPr="00947567">
        <w:rPr>
          <w:sz w:val="24"/>
          <w:szCs w:val="24"/>
        </w:rPr>
        <w:t>a</w:t>
      </w:r>
      <w:r w:rsidRPr="00947567">
        <w:rPr>
          <w:sz w:val="24"/>
          <w:szCs w:val="24"/>
        </w:rPr>
        <w:t xml:space="preserve"> o udzielenie zamówienia publicznego, prowadzone</w:t>
      </w:r>
      <w:r w:rsidR="006A5DF1" w:rsidRPr="00947567">
        <w:rPr>
          <w:sz w:val="24"/>
          <w:szCs w:val="24"/>
        </w:rPr>
        <w:t>go</w:t>
      </w:r>
      <w:r w:rsidRPr="00947567">
        <w:rPr>
          <w:sz w:val="24"/>
          <w:szCs w:val="24"/>
        </w:rPr>
        <w:t xml:space="preserve"> w</w:t>
      </w:r>
      <w:r w:rsidR="00BE62A3" w:rsidRPr="00947567">
        <w:rPr>
          <w:sz w:val="24"/>
          <w:szCs w:val="24"/>
        </w:rPr>
        <w:t> </w:t>
      </w:r>
      <w:r w:rsidRPr="00947567">
        <w:rPr>
          <w:sz w:val="24"/>
          <w:szCs w:val="24"/>
        </w:rPr>
        <w:t xml:space="preserve">trybie </w:t>
      </w:r>
      <w:r w:rsidR="008A6D78" w:rsidRPr="00947567">
        <w:rPr>
          <w:sz w:val="24"/>
          <w:szCs w:val="24"/>
        </w:rPr>
        <w:t>przetarg</w:t>
      </w:r>
      <w:r w:rsidR="00947567" w:rsidRPr="00947567">
        <w:rPr>
          <w:sz w:val="24"/>
          <w:szCs w:val="24"/>
        </w:rPr>
        <w:t>u</w:t>
      </w:r>
      <w:r w:rsidR="008A6D78" w:rsidRPr="00947567">
        <w:rPr>
          <w:sz w:val="24"/>
          <w:szCs w:val="24"/>
        </w:rPr>
        <w:t xml:space="preserve"> nieograniczon</w:t>
      </w:r>
      <w:r w:rsidR="00947567" w:rsidRPr="00947567">
        <w:rPr>
          <w:sz w:val="24"/>
          <w:szCs w:val="24"/>
        </w:rPr>
        <w:t>ego</w:t>
      </w:r>
      <w:r w:rsidRPr="00947567">
        <w:rPr>
          <w:b/>
          <w:sz w:val="24"/>
          <w:szCs w:val="24"/>
        </w:rPr>
        <w:t xml:space="preserve"> </w:t>
      </w:r>
      <w:r w:rsidRPr="00947567">
        <w:rPr>
          <w:bCs/>
          <w:sz w:val="24"/>
          <w:szCs w:val="24"/>
        </w:rPr>
        <w:t>na</w:t>
      </w:r>
      <w:r w:rsidRPr="00947567">
        <w:rPr>
          <w:b/>
          <w:sz w:val="24"/>
          <w:szCs w:val="24"/>
        </w:rPr>
        <w:t xml:space="preserve"> </w:t>
      </w:r>
      <w:r w:rsidR="00E72428" w:rsidRPr="00947567">
        <w:rPr>
          <w:bCs/>
          <w:sz w:val="24"/>
          <w:szCs w:val="24"/>
        </w:rPr>
        <w:t>”</w:t>
      </w:r>
      <w:r w:rsidR="008A6D78" w:rsidRPr="00947567">
        <w:rPr>
          <w:b/>
          <w:bCs/>
          <w:sz w:val="24"/>
          <w:szCs w:val="24"/>
        </w:rPr>
        <w:t>Zakup i dostawa wyrobów medycznych II</w:t>
      </w:r>
      <w:r w:rsidR="00E72428" w:rsidRPr="00947567">
        <w:rPr>
          <w:bCs/>
          <w:sz w:val="24"/>
          <w:szCs w:val="24"/>
        </w:rPr>
        <w:t>”</w:t>
      </w:r>
      <w:r w:rsidRPr="00947567">
        <w:rPr>
          <w:b/>
          <w:sz w:val="24"/>
          <w:szCs w:val="24"/>
        </w:rPr>
        <w:t xml:space="preserve"> </w:t>
      </w:r>
      <w:r w:rsidRPr="00947567">
        <w:rPr>
          <w:bCs/>
          <w:sz w:val="24"/>
          <w:szCs w:val="24"/>
        </w:rPr>
        <w:t>– znak sprawy</w:t>
      </w:r>
      <w:r w:rsidRPr="00947567">
        <w:rPr>
          <w:b/>
          <w:sz w:val="24"/>
          <w:szCs w:val="24"/>
        </w:rPr>
        <w:t xml:space="preserve"> </w:t>
      </w:r>
      <w:r w:rsidR="008A6D78" w:rsidRPr="00947567">
        <w:rPr>
          <w:b/>
          <w:sz w:val="24"/>
          <w:szCs w:val="24"/>
        </w:rPr>
        <w:t>ZP/17/2024</w:t>
      </w:r>
      <w:r w:rsidRPr="00947567">
        <w:rPr>
          <w:b/>
          <w:sz w:val="24"/>
          <w:szCs w:val="24"/>
        </w:rPr>
        <w:t>.</w:t>
      </w:r>
    </w:p>
    <w:p w14:paraId="416992C6" w14:textId="77777777" w:rsidR="0012774F" w:rsidRPr="0094756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47567">
        <w:rPr>
          <w:sz w:val="24"/>
          <w:szCs w:val="24"/>
        </w:rPr>
        <w:t xml:space="preserve">Zamawiający, działając na podstawie art. </w:t>
      </w:r>
      <w:r w:rsidR="0029606A" w:rsidRPr="00947567">
        <w:rPr>
          <w:sz w:val="24"/>
          <w:szCs w:val="24"/>
        </w:rPr>
        <w:t>1</w:t>
      </w:r>
      <w:r w:rsidRPr="00947567">
        <w:rPr>
          <w:sz w:val="24"/>
          <w:szCs w:val="24"/>
        </w:rPr>
        <w:t>3</w:t>
      </w:r>
      <w:r w:rsidR="0029606A" w:rsidRPr="00947567">
        <w:rPr>
          <w:sz w:val="24"/>
          <w:szCs w:val="24"/>
        </w:rPr>
        <w:t>5</w:t>
      </w:r>
      <w:r w:rsidRPr="00947567">
        <w:rPr>
          <w:sz w:val="24"/>
          <w:szCs w:val="24"/>
        </w:rPr>
        <w:t xml:space="preserve"> ust</w:t>
      </w:r>
      <w:r w:rsidR="00D9049C" w:rsidRPr="00947567">
        <w:rPr>
          <w:sz w:val="24"/>
          <w:szCs w:val="24"/>
        </w:rPr>
        <w:t xml:space="preserve">. </w:t>
      </w:r>
      <w:r w:rsidR="0029606A" w:rsidRPr="00947567">
        <w:rPr>
          <w:sz w:val="24"/>
          <w:szCs w:val="24"/>
        </w:rPr>
        <w:t>6</w:t>
      </w:r>
      <w:r w:rsidRPr="00947567">
        <w:rPr>
          <w:sz w:val="24"/>
          <w:szCs w:val="24"/>
        </w:rPr>
        <w:t xml:space="preserve"> ustawy z dnia </w:t>
      </w:r>
      <w:r w:rsidR="0029606A" w:rsidRPr="00947567">
        <w:rPr>
          <w:sz w:val="24"/>
          <w:szCs w:val="24"/>
        </w:rPr>
        <w:t>11</w:t>
      </w:r>
      <w:r w:rsidRPr="00947567">
        <w:rPr>
          <w:sz w:val="24"/>
          <w:szCs w:val="24"/>
        </w:rPr>
        <w:t xml:space="preserve"> </w:t>
      </w:r>
      <w:r w:rsidR="0029606A" w:rsidRPr="00947567">
        <w:rPr>
          <w:sz w:val="24"/>
          <w:szCs w:val="24"/>
        </w:rPr>
        <w:t xml:space="preserve">września </w:t>
      </w:r>
      <w:r w:rsidRPr="00947567">
        <w:rPr>
          <w:sz w:val="24"/>
          <w:szCs w:val="24"/>
        </w:rPr>
        <w:t>20</w:t>
      </w:r>
      <w:r w:rsidR="0029606A" w:rsidRPr="00947567">
        <w:rPr>
          <w:sz w:val="24"/>
          <w:szCs w:val="24"/>
        </w:rPr>
        <w:t>19</w:t>
      </w:r>
      <w:r w:rsidR="00BE62A3" w:rsidRPr="00947567">
        <w:rPr>
          <w:sz w:val="24"/>
          <w:szCs w:val="24"/>
        </w:rPr>
        <w:t> </w:t>
      </w:r>
      <w:r w:rsidRPr="00947567">
        <w:rPr>
          <w:sz w:val="24"/>
          <w:szCs w:val="24"/>
        </w:rPr>
        <w:t>r</w:t>
      </w:r>
      <w:r w:rsidR="0029606A" w:rsidRPr="00947567">
        <w:rPr>
          <w:sz w:val="24"/>
          <w:szCs w:val="24"/>
        </w:rPr>
        <w:t>.</w:t>
      </w:r>
      <w:r w:rsidRPr="00947567">
        <w:rPr>
          <w:sz w:val="24"/>
          <w:szCs w:val="24"/>
        </w:rPr>
        <w:t xml:space="preserve"> Prawo </w:t>
      </w:r>
      <w:r w:rsidR="0029606A" w:rsidRPr="00947567">
        <w:rPr>
          <w:sz w:val="24"/>
          <w:szCs w:val="24"/>
        </w:rPr>
        <w:t>z</w:t>
      </w:r>
      <w:r w:rsidRPr="00947567">
        <w:rPr>
          <w:sz w:val="24"/>
          <w:szCs w:val="24"/>
        </w:rPr>
        <w:t xml:space="preserve">amówień </w:t>
      </w:r>
      <w:r w:rsidR="0029606A" w:rsidRPr="00947567">
        <w:rPr>
          <w:sz w:val="24"/>
          <w:szCs w:val="24"/>
        </w:rPr>
        <w:t>p</w:t>
      </w:r>
      <w:r w:rsidRPr="00947567">
        <w:rPr>
          <w:sz w:val="24"/>
          <w:szCs w:val="24"/>
        </w:rPr>
        <w:t>ublicznych</w:t>
      </w:r>
      <w:r w:rsidR="00BE7BFD" w:rsidRPr="00947567">
        <w:rPr>
          <w:sz w:val="24"/>
          <w:szCs w:val="24"/>
        </w:rPr>
        <w:t xml:space="preserve"> </w:t>
      </w:r>
      <w:r w:rsidR="00D9049C" w:rsidRPr="00947567">
        <w:rPr>
          <w:sz w:val="24"/>
          <w:szCs w:val="24"/>
        </w:rPr>
        <w:t>udostępnia</w:t>
      </w:r>
      <w:r w:rsidR="00BE7BFD" w:rsidRPr="00947567">
        <w:rPr>
          <w:sz w:val="24"/>
          <w:szCs w:val="24"/>
        </w:rPr>
        <w:t xml:space="preserve"> poniżej treść zapytań do S</w:t>
      </w:r>
      <w:r w:rsidR="0012774F" w:rsidRPr="00947567">
        <w:rPr>
          <w:sz w:val="24"/>
          <w:szCs w:val="24"/>
        </w:rPr>
        <w:t>pecyfikacji Warunków Zamówienia (</w:t>
      </w:r>
      <w:r w:rsidR="0012774F" w:rsidRPr="00947567">
        <w:rPr>
          <w:sz w:val="24"/>
          <w:szCs w:val="24"/>
          <w:lang w:eastAsia="ar-SA"/>
        </w:rPr>
        <w:t>zwanej dalej</w:t>
      </w:r>
      <w:r w:rsidR="0012774F" w:rsidRPr="00947567">
        <w:rPr>
          <w:b/>
          <w:sz w:val="24"/>
          <w:szCs w:val="24"/>
          <w:lang w:eastAsia="ar-SA"/>
        </w:rPr>
        <w:t xml:space="preserve"> </w:t>
      </w:r>
      <w:r w:rsidR="0012774F" w:rsidRPr="00947567">
        <w:rPr>
          <w:bCs/>
          <w:sz w:val="24"/>
          <w:szCs w:val="24"/>
          <w:lang w:eastAsia="ar-SA"/>
        </w:rPr>
        <w:t>”SWZ”)</w:t>
      </w:r>
      <w:r w:rsidR="00D9049C" w:rsidRPr="00947567">
        <w:rPr>
          <w:bCs/>
          <w:sz w:val="24"/>
          <w:szCs w:val="24"/>
          <w:lang w:eastAsia="ar-SA"/>
        </w:rPr>
        <w:t xml:space="preserve"> </w:t>
      </w:r>
      <w:r w:rsidR="00D9049C" w:rsidRPr="00947567">
        <w:rPr>
          <w:sz w:val="24"/>
          <w:szCs w:val="24"/>
        </w:rPr>
        <w:t>wraz z wyjaśnieniami</w:t>
      </w:r>
      <w:r w:rsidR="0012774F" w:rsidRPr="0094756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6D78" w:rsidRPr="00947567" w14:paraId="744BE130" w14:textId="77777777" w:rsidTr="00E60516">
        <w:tc>
          <w:tcPr>
            <w:tcW w:w="9356" w:type="dxa"/>
            <w:shd w:val="clear" w:color="auto" w:fill="auto"/>
          </w:tcPr>
          <w:p w14:paraId="0A3091DF" w14:textId="77777777" w:rsidR="008A6D78" w:rsidRPr="00947567" w:rsidRDefault="008A6D78" w:rsidP="0055714C">
            <w:pPr>
              <w:ind w:left="28" w:right="-74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 xml:space="preserve">Czy Zamawiający w Pakiecie 13 w pozycji 3 dopuści rurki intubacyjne marki Portex wykonane </w:t>
            </w:r>
            <w:r w:rsidR="00947567">
              <w:rPr>
                <w:sz w:val="22"/>
                <w:szCs w:val="22"/>
              </w:rPr>
              <w:br/>
            </w:r>
            <w:r w:rsidRPr="00947567">
              <w:rPr>
                <w:sz w:val="22"/>
                <w:szCs w:val="22"/>
              </w:rPr>
              <w:t xml:space="preserve">z termoplastycznego PCW, z mankietem o potwierdzonej klinicznymi badaniami obniżonej przenikalności dla podtlenku azotu, o wygładzonych wszystkich krawędziach wewnątrztchawiczych, </w:t>
            </w:r>
            <w:r w:rsidR="00947567">
              <w:rPr>
                <w:sz w:val="22"/>
                <w:szCs w:val="22"/>
              </w:rPr>
              <w:br/>
            </w:r>
            <w:r w:rsidRPr="00947567">
              <w:rPr>
                <w:sz w:val="22"/>
                <w:szCs w:val="22"/>
              </w:rPr>
              <w:t xml:space="preserve">z zaoblonymi krawędziami otworu Murphyego, sterylnie pakowane, jednorazowe, rozmiary zgodnie </w:t>
            </w:r>
            <w:r w:rsidR="00947567">
              <w:rPr>
                <w:sz w:val="22"/>
                <w:szCs w:val="22"/>
              </w:rPr>
              <w:br/>
            </w:r>
            <w:r w:rsidRPr="00947567">
              <w:rPr>
                <w:sz w:val="22"/>
                <w:szCs w:val="22"/>
              </w:rPr>
              <w:t>z SWZ.</w:t>
            </w:r>
          </w:p>
          <w:p w14:paraId="0458C69F" w14:textId="7CB245D7" w:rsidR="008A6D78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DF54F3">
              <w:rPr>
                <w:b/>
                <w:bCs/>
                <w:sz w:val="22"/>
                <w:szCs w:val="22"/>
              </w:rPr>
              <w:t xml:space="preserve"> Zamawiający nie </w:t>
            </w:r>
            <w:r w:rsidR="0055714C">
              <w:rPr>
                <w:b/>
                <w:bCs/>
                <w:sz w:val="22"/>
                <w:szCs w:val="22"/>
              </w:rPr>
              <w:t>dopuszcza</w:t>
            </w:r>
            <w:r w:rsidR="00DF54F3">
              <w:rPr>
                <w:b/>
                <w:bCs/>
                <w:sz w:val="22"/>
                <w:szCs w:val="22"/>
              </w:rPr>
              <w:t>, zgodnie z SWZ.</w:t>
            </w:r>
          </w:p>
          <w:p w14:paraId="2F9562B8" w14:textId="77777777" w:rsidR="00DF54F3" w:rsidRPr="00947567" w:rsidRDefault="00DF54F3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CC8747D" w14:textId="6015AFF8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 xml:space="preserve">Czy Zamawiający w Pakiecie 13  wyrazi zgodę na wykreślenie lub wydzielenie pozycji 4 z pakietu. </w:t>
            </w:r>
          </w:p>
          <w:p w14:paraId="6F76BE40" w14:textId="3B5872D2" w:rsidR="00DF54F3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DF54F3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1129B821" w14:textId="7E1BD060" w:rsidR="008A6D78" w:rsidRPr="00947567" w:rsidRDefault="008A6D78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8897FDE" w14:textId="3B0CADF0" w:rsidR="008A6D78" w:rsidRPr="00947567" w:rsidRDefault="008A6D78" w:rsidP="0055714C">
            <w:pPr>
              <w:ind w:left="28" w:right="-74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 xml:space="preserve">Czy Zamawiający Pakiecie 13 w pozycji 6 dopuści rurki tracheostomijne foniatryczne </w:t>
            </w:r>
            <w:r w:rsidR="00947567">
              <w:rPr>
                <w:sz w:val="22"/>
                <w:szCs w:val="22"/>
              </w:rPr>
              <w:br/>
            </w:r>
            <w:r w:rsidRPr="00947567">
              <w:rPr>
                <w:sz w:val="22"/>
                <w:szCs w:val="22"/>
              </w:rPr>
              <w:t xml:space="preserve">z termoplastycznego PCW, z 5 otworami foniatrycznymi, elastyczny, przezroczysty kołnierz </w:t>
            </w:r>
            <w:r w:rsidR="00947567">
              <w:rPr>
                <w:sz w:val="22"/>
                <w:szCs w:val="22"/>
              </w:rPr>
              <w:br/>
            </w:r>
            <w:r w:rsidRPr="00947567">
              <w:rPr>
                <w:sz w:val="22"/>
                <w:szCs w:val="22"/>
              </w:rPr>
              <w:t xml:space="preserve">z oznaczeniem rozmiaru i długości rurki, samoblokujący się mandryn z otworem na prowadnicę Seldingera, w zestawie z 2 kaniulami (jedna zwykła i jedna foniatryczna), opaską i szczoteczką do czyszczenia kaniul, koreczkiem, sterylne, pakowane w opakowanie typu blister, rozmiary od 6,0 mm do 10,0 mm </w:t>
            </w:r>
            <w:r w:rsidR="00947567" w:rsidRPr="00947567">
              <w:rPr>
                <w:sz w:val="22"/>
                <w:szCs w:val="22"/>
              </w:rPr>
              <w:t xml:space="preserve"> </w:t>
            </w:r>
            <w:r w:rsidRPr="00947567">
              <w:rPr>
                <w:sz w:val="22"/>
                <w:szCs w:val="22"/>
              </w:rPr>
              <w:t>co 1,0 mm oraz 7,5 mm i 8,5 mm; z zastawką "orator" umożliwiającą mówienie (która jest dostarczana oddzielnie w sterylnym opakowaniu).</w:t>
            </w:r>
          </w:p>
          <w:p w14:paraId="420F6CF2" w14:textId="27B428C6" w:rsidR="00DF54F3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DF54F3">
              <w:rPr>
                <w:b/>
                <w:bCs/>
                <w:sz w:val="22"/>
                <w:szCs w:val="22"/>
              </w:rPr>
              <w:t xml:space="preserve"> Zamawiający </w:t>
            </w:r>
            <w:r w:rsidR="0055714C">
              <w:rPr>
                <w:b/>
                <w:bCs/>
                <w:sz w:val="22"/>
                <w:szCs w:val="22"/>
              </w:rPr>
              <w:t>dopuszcza</w:t>
            </w:r>
            <w:r w:rsidR="00DF54F3">
              <w:rPr>
                <w:b/>
                <w:bCs/>
                <w:sz w:val="22"/>
                <w:szCs w:val="22"/>
              </w:rPr>
              <w:t xml:space="preserve">, </w:t>
            </w:r>
            <w:r w:rsidR="0055714C">
              <w:rPr>
                <w:b/>
                <w:bCs/>
                <w:sz w:val="22"/>
                <w:szCs w:val="22"/>
              </w:rPr>
              <w:t xml:space="preserve">przy zachowaniu pozostałych parametrów zawartych </w:t>
            </w:r>
            <w:r w:rsidR="0055714C">
              <w:rPr>
                <w:b/>
                <w:bCs/>
                <w:sz w:val="22"/>
                <w:szCs w:val="22"/>
              </w:rPr>
              <w:br/>
              <w:t>w</w:t>
            </w:r>
            <w:r w:rsidR="00DF54F3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1DFB0BC4" w14:textId="64D35448" w:rsidR="008A6D78" w:rsidRPr="00947567" w:rsidRDefault="008A6D78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2FF26CF" w14:textId="77777777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 xml:space="preserve">Czy Zamawiający w Pakiecie 13  wyrazi zgodę na wykreślenie lub wydzielenie pozycji 8 z pakietu. </w:t>
            </w:r>
          </w:p>
          <w:p w14:paraId="3D734226" w14:textId="77777777" w:rsidR="00BF47F4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BF47F4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180AD6A" w14:textId="09BD8400" w:rsidR="008A6D78" w:rsidRPr="00947567" w:rsidRDefault="008A6D78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08989A8" w14:textId="77777777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 xml:space="preserve">Czy Zamawiający w Pakiecie 13  wyrazi zgodę na wykreślenie lub wydzielenie pozycji 9 z pakietu. </w:t>
            </w:r>
          </w:p>
          <w:p w14:paraId="467D9F75" w14:textId="31B9DB5D" w:rsidR="00BF47F4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BF47F4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63FE68A4" w14:textId="77777777" w:rsidR="006239B1" w:rsidRDefault="006239B1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C9BFDD0" w14:textId="77777777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 xml:space="preserve">Czy Zamawiający w Pakiecie 13  wyrazi zgodę na wykreślenie lub wydzielenie pozycji 10 z pakietu. </w:t>
            </w:r>
          </w:p>
          <w:p w14:paraId="42214B4A" w14:textId="72DBA1F5" w:rsidR="00BF47F4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BF47F4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2764CEB5" w14:textId="12521AD2" w:rsidR="008A6D78" w:rsidRPr="00947567" w:rsidRDefault="008A6D78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15ACDCB" w14:textId="77777777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 xml:space="preserve">Czy Zamawiający w Pakiecie 13  wyrazi zgodę na wykreślenie lub wydzielenie pozycji 11 z pakietu. </w:t>
            </w:r>
          </w:p>
          <w:p w14:paraId="6EE132A1" w14:textId="18FBBB9A" w:rsidR="00BF47F4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BF47F4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532D5D7" w14:textId="56D8AF67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lastRenderedPageBreak/>
              <w:t xml:space="preserve">Czy Zamawiający w Pakiecie 13 w pozycji 12 dopuści rurkę tracheostomijną wykonaną </w:t>
            </w:r>
            <w:r w:rsidR="00C048DA">
              <w:rPr>
                <w:sz w:val="22"/>
                <w:szCs w:val="22"/>
              </w:rPr>
              <w:br/>
            </w:r>
            <w:r w:rsidRPr="00947567">
              <w:rPr>
                <w:sz w:val="22"/>
                <w:szCs w:val="22"/>
              </w:rPr>
              <w:t>z termoplastycznego PCW; z pojedynczym mankietem typu Soft-Seal, spełniającą pozostałe wymagania SWZ.</w:t>
            </w:r>
          </w:p>
          <w:p w14:paraId="0C58C808" w14:textId="00CE9FF1" w:rsidR="00BF47F4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BF47F4">
              <w:rPr>
                <w:b/>
                <w:bCs/>
                <w:sz w:val="22"/>
                <w:szCs w:val="22"/>
              </w:rPr>
              <w:t xml:space="preserve"> Zamawiający </w:t>
            </w:r>
            <w:r w:rsidR="0055714C">
              <w:rPr>
                <w:b/>
                <w:bCs/>
                <w:sz w:val="22"/>
                <w:szCs w:val="22"/>
              </w:rPr>
              <w:t>dopuszcza przy zachowaniu pozostałych warunków</w:t>
            </w:r>
            <w:r w:rsidR="00BF47F4">
              <w:rPr>
                <w:b/>
                <w:bCs/>
                <w:sz w:val="22"/>
                <w:szCs w:val="22"/>
              </w:rPr>
              <w:t xml:space="preserve"> </w:t>
            </w:r>
            <w:r w:rsidR="0055714C">
              <w:rPr>
                <w:b/>
                <w:bCs/>
                <w:sz w:val="22"/>
                <w:szCs w:val="22"/>
              </w:rPr>
              <w:t xml:space="preserve">zawartych </w:t>
            </w:r>
            <w:r w:rsidR="0055714C">
              <w:rPr>
                <w:b/>
                <w:bCs/>
                <w:sz w:val="22"/>
                <w:szCs w:val="22"/>
              </w:rPr>
              <w:br/>
              <w:t>w</w:t>
            </w:r>
            <w:r w:rsidR="00BF47F4">
              <w:rPr>
                <w:b/>
                <w:bCs/>
                <w:sz w:val="22"/>
                <w:szCs w:val="22"/>
              </w:rPr>
              <w:t xml:space="preserve"> SWZ.</w:t>
            </w:r>
            <w:r w:rsidR="0055714C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A4284C8" w14:textId="44FEA084" w:rsidR="008A6D78" w:rsidRPr="00947567" w:rsidRDefault="008A6D78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4ECA0CF" w14:textId="77777777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 xml:space="preserve">Czy Zamawiający w Pakiecie 13 w pozycji 13 dopuści rurkę tracheostomijną wykonaną </w:t>
            </w:r>
            <w:r w:rsidR="00947567">
              <w:rPr>
                <w:sz w:val="22"/>
                <w:szCs w:val="22"/>
              </w:rPr>
              <w:br/>
            </w:r>
            <w:r w:rsidRPr="00947567">
              <w:rPr>
                <w:sz w:val="22"/>
                <w:szCs w:val="22"/>
              </w:rPr>
              <w:t>z termoplastycznego PCW; spełniającą pozostałe wymagania SWZ.</w:t>
            </w:r>
          </w:p>
          <w:p w14:paraId="296F7932" w14:textId="77777777" w:rsidR="0055714C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BF47F4">
              <w:rPr>
                <w:b/>
                <w:bCs/>
                <w:sz w:val="22"/>
                <w:szCs w:val="22"/>
              </w:rPr>
              <w:t xml:space="preserve"> </w:t>
            </w:r>
            <w:r w:rsidR="0055714C">
              <w:rPr>
                <w:b/>
                <w:bCs/>
                <w:sz w:val="22"/>
                <w:szCs w:val="22"/>
              </w:rPr>
              <w:t xml:space="preserve">Zamawiający dopuszcza przy zachowaniu pozostałych warunków zawartych </w:t>
            </w:r>
            <w:r w:rsidR="0055714C">
              <w:rPr>
                <w:b/>
                <w:bCs/>
                <w:sz w:val="22"/>
                <w:szCs w:val="22"/>
              </w:rPr>
              <w:br/>
              <w:t xml:space="preserve">w SWZ. </w:t>
            </w:r>
          </w:p>
          <w:p w14:paraId="04E1E8DD" w14:textId="34894387" w:rsidR="008A6D78" w:rsidRPr="00947567" w:rsidRDefault="008A6D78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9AF1A95" w14:textId="51CDECAA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>Czy Zamawiający w Pakiecie 13 wyrazi zgodę na wykreślenie lub wydzielenie pozycji 15 z pakietu</w:t>
            </w:r>
            <w:r w:rsidR="00C048DA">
              <w:rPr>
                <w:sz w:val="22"/>
                <w:szCs w:val="22"/>
              </w:rPr>
              <w:t>.</w:t>
            </w:r>
          </w:p>
          <w:p w14:paraId="352366FB" w14:textId="6F346834" w:rsidR="00BF47F4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BF47F4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7D9BBE16" w14:textId="2A328566" w:rsidR="008A6D78" w:rsidRPr="00947567" w:rsidRDefault="008A6D78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AD84AC6" w14:textId="77777777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>Pytania dotyczące ilości wymaganych próbek do Pakietu 13:</w:t>
            </w:r>
          </w:p>
          <w:p w14:paraId="36B986A4" w14:textId="77777777" w:rsidR="008A6D78" w:rsidRPr="00947567" w:rsidRDefault="008A6D78" w:rsidP="0055714C">
            <w:pPr>
              <w:ind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>Czy Zamawiający w pozycji 1 odstąpi od wymogu próbki w rozmiarze 3,0.</w:t>
            </w:r>
          </w:p>
          <w:p w14:paraId="066F0CF6" w14:textId="018DCCC1" w:rsidR="00947567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C048DA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6726276" w14:textId="77777777" w:rsidR="00C048DA" w:rsidRPr="00947567" w:rsidRDefault="00C048DA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D50E280" w14:textId="77777777" w:rsidR="008A6D78" w:rsidRPr="00947567" w:rsidRDefault="008A6D78" w:rsidP="0055714C">
            <w:pPr>
              <w:ind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>Czy Zamawiający w pozycji 1 wyrazi zgodę na dostarczenie próbki w rozmiarze 4,5 zamiast 4,0.</w:t>
            </w:r>
          </w:p>
          <w:p w14:paraId="530E3DFD" w14:textId="41DBEC64" w:rsidR="00947567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C048DA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72DC9E01" w14:textId="77777777" w:rsidR="00C048DA" w:rsidRPr="00947567" w:rsidRDefault="00C048DA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46CE58E" w14:textId="77777777" w:rsidR="008A6D78" w:rsidRPr="00947567" w:rsidRDefault="008A6D78" w:rsidP="0055714C">
            <w:pPr>
              <w:ind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>Czy Zamawiający w pozycji 1 odstąpi od wymogu dostarczenia próbki w rozmiarze 5,0</w:t>
            </w:r>
          </w:p>
          <w:p w14:paraId="40AF5FD6" w14:textId="3EA558BB" w:rsidR="00947567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C048DA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6BBBE4B8" w14:textId="77777777" w:rsidR="00C048DA" w:rsidRPr="00947567" w:rsidRDefault="00C048DA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AE5C7E2" w14:textId="6204397D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>Czy Zamawiający w pozycji 3 zgodzi się na odstąpienie od wymogu próbki w rozmiarze 8,0.</w:t>
            </w:r>
          </w:p>
          <w:p w14:paraId="6C321406" w14:textId="73607EAD" w:rsidR="00947567" w:rsidRDefault="00947567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C048DA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7B61FAA" w14:textId="77777777" w:rsidR="00C048DA" w:rsidRPr="00947567" w:rsidRDefault="00C048DA" w:rsidP="0055714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2CA1851" w14:textId="2C340082" w:rsidR="008A6D78" w:rsidRPr="00947567" w:rsidRDefault="008A6D78" w:rsidP="0055714C">
            <w:pPr>
              <w:ind w:left="30" w:right="-72"/>
              <w:jc w:val="both"/>
              <w:rPr>
                <w:sz w:val="22"/>
                <w:szCs w:val="22"/>
              </w:rPr>
            </w:pPr>
            <w:r w:rsidRPr="00947567">
              <w:rPr>
                <w:sz w:val="22"/>
                <w:szCs w:val="22"/>
              </w:rPr>
              <w:t>Czy Zamawiający w pozycji 14 zgodzi się na odstąpienie od wymogu próbki (z racji na znaczącą wartość próbki, oraz na fakt, że zestaw jest znamy i stosowany przez Zamawiającego)</w:t>
            </w:r>
          </w:p>
          <w:p w14:paraId="2E13C048" w14:textId="15606917" w:rsidR="008A6D78" w:rsidRPr="00947567" w:rsidRDefault="008A6D78" w:rsidP="0055714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47567">
              <w:rPr>
                <w:b/>
                <w:bCs/>
                <w:sz w:val="22"/>
                <w:szCs w:val="22"/>
              </w:rPr>
              <w:t>Odpowiedź:</w:t>
            </w:r>
            <w:r w:rsidR="00C048DA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46C4505D" w14:textId="77777777" w:rsidR="008A6D78" w:rsidRPr="00947567" w:rsidRDefault="008A6D78" w:rsidP="00E6051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E0AF3BD" w14:textId="77777777" w:rsidR="00BE7BFD" w:rsidRPr="00947567" w:rsidRDefault="00BE7BFD" w:rsidP="00520165">
      <w:pPr>
        <w:jc w:val="both"/>
        <w:rPr>
          <w:sz w:val="22"/>
          <w:szCs w:val="22"/>
        </w:rPr>
      </w:pPr>
    </w:p>
    <w:p w14:paraId="25355288" w14:textId="77777777" w:rsidR="006D4AB3" w:rsidRPr="0094756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47567">
        <w:rPr>
          <w:sz w:val="24"/>
          <w:szCs w:val="24"/>
        </w:rPr>
        <w:t>Przewodniczący Komisji Przetargowej</w:t>
      </w:r>
    </w:p>
    <w:p w14:paraId="09AC0014" w14:textId="77777777" w:rsidR="006D4AB3" w:rsidRPr="00947567" w:rsidRDefault="00947567" w:rsidP="00947567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947567">
        <w:rPr>
          <w:sz w:val="24"/>
          <w:szCs w:val="24"/>
        </w:rPr>
        <w:t xml:space="preserve">                                              </w:t>
      </w:r>
      <w:r w:rsidR="008A6D78" w:rsidRPr="00947567">
        <w:rPr>
          <w:sz w:val="24"/>
          <w:szCs w:val="24"/>
        </w:rPr>
        <w:t>Agnieszka</w:t>
      </w:r>
      <w:r w:rsidR="006D4AB3" w:rsidRPr="00947567">
        <w:rPr>
          <w:sz w:val="24"/>
          <w:szCs w:val="24"/>
        </w:rPr>
        <w:t xml:space="preserve"> </w:t>
      </w:r>
      <w:r w:rsidR="008A6D78" w:rsidRPr="00947567">
        <w:rPr>
          <w:sz w:val="24"/>
          <w:szCs w:val="24"/>
        </w:rPr>
        <w:t>Biel</w:t>
      </w:r>
    </w:p>
    <w:sectPr w:rsidR="006D4AB3" w:rsidRPr="0094756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05F0BE" w14:textId="77777777" w:rsidR="00E93F3F" w:rsidRDefault="00E93F3F">
      <w:r>
        <w:separator/>
      </w:r>
    </w:p>
  </w:endnote>
  <w:endnote w:type="continuationSeparator" w:id="0">
    <w:p w14:paraId="0A844900" w14:textId="77777777" w:rsidR="00E93F3F" w:rsidRDefault="00E9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FFE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1619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E4D02" w14:textId="77777777" w:rsidR="006D4AB3" w:rsidRDefault="00AE3BC6">
    <w:pPr>
      <w:pStyle w:val="Stopka"/>
      <w:tabs>
        <w:tab w:val="clear" w:pos="4536"/>
      </w:tabs>
      <w:jc w:val="center"/>
    </w:pPr>
    <w:r>
      <w:rPr>
        <w:noProof/>
      </w:rPr>
      <w:pict w14:anchorId="6B8874B3">
        <v:line id="_x0000_s1025" style="position:absolute;left:0;text-align:left;z-index:251657728" from="-3.85pt,8.75pt" to="455.15pt,8.75pt"/>
      </w:pict>
    </w:r>
  </w:p>
  <w:p w14:paraId="1BDD182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B21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2CA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5F9E1D" w14:textId="77777777" w:rsidR="006D4AB3" w:rsidRDefault="006D4AB3">
    <w:pPr>
      <w:pStyle w:val="Stopka"/>
      <w:tabs>
        <w:tab w:val="clear" w:pos="4536"/>
        <w:tab w:val="left" w:pos="6237"/>
      </w:tabs>
    </w:pPr>
  </w:p>
  <w:p w14:paraId="5A41A3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AA3E2" w14:textId="77777777" w:rsidR="00E93F3F" w:rsidRDefault="00E93F3F">
      <w:r>
        <w:separator/>
      </w:r>
    </w:p>
  </w:footnote>
  <w:footnote w:type="continuationSeparator" w:id="0">
    <w:p w14:paraId="21E6E3AC" w14:textId="77777777" w:rsidR="00E93F3F" w:rsidRDefault="00E93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D4141" w14:textId="77777777" w:rsidR="008A6D78" w:rsidRDefault="008A6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63AE0E" w14:textId="77777777" w:rsidR="008A6D78" w:rsidRDefault="008A6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46F8C" w14:textId="77777777" w:rsidR="008A6D78" w:rsidRDefault="008A6D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CAF50AA"/>
    <w:multiLevelType w:val="hybridMultilevel"/>
    <w:tmpl w:val="8F38CD54"/>
    <w:lvl w:ilvl="0" w:tplc="CA02612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1164778">
    <w:abstractNumId w:val="3"/>
  </w:num>
  <w:num w:numId="2" w16cid:durableId="2018925916">
    <w:abstractNumId w:val="7"/>
  </w:num>
  <w:num w:numId="3" w16cid:durableId="1573193630">
    <w:abstractNumId w:val="2"/>
  </w:num>
  <w:num w:numId="4" w16cid:durableId="1758476814">
    <w:abstractNumId w:val="5"/>
  </w:num>
  <w:num w:numId="5" w16cid:durableId="2103330963">
    <w:abstractNumId w:val="0"/>
  </w:num>
  <w:num w:numId="6" w16cid:durableId="1685784076">
    <w:abstractNumId w:val="1"/>
  </w:num>
  <w:num w:numId="7" w16cid:durableId="997804266">
    <w:abstractNumId w:val="4"/>
  </w:num>
  <w:num w:numId="8" w16cid:durableId="12019429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3F3F"/>
    <w:rsid w:val="000166B7"/>
    <w:rsid w:val="00031374"/>
    <w:rsid w:val="000A1097"/>
    <w:rsid w:val="000E2A8F"/>
    <w:rsid w:val="0012774F"/>
    <w:rsid w:val="00144B7A"/>
    <w:rsid w:val="00180C6E"/>
    <w:rsid w:val="0029254B"/>
    <w:rsid w:val="0029606A"/>
    <w:rsid w:val="002A17C4"/>
    <w:rsid w:val="003926B1"/>
    <w:rsid w:val="004848F3"/>
    <w:rsid w:val="004A75F2"/>
    <w:rsid w:val="005144A9"/>
    <w:rsid w:val="00520165"/>
    <w:rsid w:val="0055714C"/>
    <w:rsid w:val="005B1B08"/>
    <w:rsid w:val="005C2754"/>
    <w:rsid w:val="006239B1"/>
    <w:rsid w:val="00632C3C"/>
    <w:rsid w:val="00662BDB"/>
    <w:rsid w:val="006A5DF1"/>
    <w:rsid w:val="006B7198"/>
    <w:rsid w:val="006D4AB3"/>
    <w:rsid w:val="006D519B"/>
    <w:rsid w:val="006F3B81"/>
    <w:rsid w:val="00783FAE"/>
    <w:rsid w:val="007D7198"/>
    <w:rsid w:val="0080057F"/>
    <w:rsid w:val="00870F9F"/>
    <w:rsid w:val="00876E5C"/>
    <w:rsid w:val="008804B6"/>
    <w:rsid w:val="00897AB0"/>
    <w:rsid w:val="008A3553"/>
    <w:rsid w:val="008A6D78"/>
    <w:rsid w:val="009003D1"/>
    <w:rsid w:val="0093130C"/>
    <w:rsid w:val="00947567"/>
    <w:rsid w:val="00947A50"/>
    <w:rsid w:val="009A2395"/>
    <w:rsid w:val="00A905AC"/>
    <w:rsid w:val="00AE3BC6"/>
    <w:rsid w:val="00B1255C"/>
    <w:rsid w:val="00B153F9"/>
    <w:rsid w:val="00BA6584"/>
    <w:rsid w:val="00BE62A3"/>
    <w:rsid w:val="00BE7BFD"/>
    <w:rsid w:val="00BF47F4"/>
    <w:rsid w:val="00C048DA"/>
    <w:rsid w:val="00C370F2"/>
    <w:rsid w:val="00C44EEC"/>
    <w:rsid w:val="00C63CA1"/>
    <w:rsid w:val="00D22FFA"/>
    <w:rsid w:val="00D8461B"/>
    <w:rsid w:val="00D9049C"/>
    <w:rsid w:val="00D915F2"/>
    <w:rsid w:val="00DF32E8"/>
    <w:rsid w:val="00DF54F3"/>
    <w:rsid w:val="00E21B49"/>
    <w:rsid w:val="00E2789F"/>
    <w:rsid w:val="00E6466A"/>
    <w:rsid w:val="00E72428"/>
    <w:rsid w:val="00E93F3F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0C58D"/>
  <w15:chartTrackingRefBased/>
  <w15:docId w15:val="{254A1A6C-DBCE-4CD4-BD2C-F779DB7D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561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10</cp:revision>
  <cp:lastPrinted>2001-02-10T14:28:00Z</cp:lastPrinted>
  <dcterms:created xsi:type="dcterms:W3CDTF">2024-05-16T07:10:00Z</dcterms:created>
  <dcterms:modified xsi:type="dcterms:W3CDTF">2024-05-29T09:13:00Z</dcterms:modified>
</cp:coreProperties>
</file>