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2E6E" w:rsidRPr="000F69F6" w:rsidRDefault="00D62E6E" w:rsidP="000F69F6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0F69F6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803746" w:rsidRPr="000F69F6">
        <w:rPr>
          <w:rFonts w:ascii="Arial" w:eastAsia="Times New Roman" w:hAnsi="Arial" w:cs="Arial"/>
          <w:bCs/>
          <w:sz w:val="24"/>
          <w:szCs w:val="24"/>
          <w:lang w:eastAsia="pl-PL"/>
        </w:rPr>
        <w:t>3</w:t>
      </w:r>
      <w:r w:rsidRPr="000F69F6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0F69F6" w:rsidTr="00D62E6E">
        <w:tc>
          <w:tcPr>
            <w:tcW w:w="2800" w:type="dxa"/>
            <w:shd w:val="clear" w:color="auto" w:fill="auto"/>
          </w:tcPr>
          <w:p w:rsidR="00D62E6E" w:rsidRPr="000F69F6" w:rsidRDefault="00D62E6E" w:rsidP="000F69F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0F69F6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0F69F6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0F69F6" w:rsidRDefault="00D62E6E" w:rsidP="000F69F6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0F69F6" w:rsidRDefault="00D62E6E" w:rsidP="000F69F6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F69F6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0F69F6" w:rsidRDefault="00D62E6E" w:rsidP="000F69F6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F69F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0F69F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0F69F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</w:t>
            </w:r>
            <w:bookmarkStart w:id="0" w:name="_GoBack"/>
            <w:bookmarkEnd w:id="0"/>
            <w:r w:rsidRPr="000F69F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i od podmiotu: NIP/PESEL, KRS/CEiDG]</w:t>
            </w:r>
          </w:p>
        </w:tc>
      </w:tr>
      <w:tr w:rsidR="00D62E6E" w:rsidRPr="000F69F6" w:rsidTr="00D62E6E">
        <w:tc>
          <w:tcPr>
            <w:tcW w:w="2800" w:type="dxa"/>
            <w:shd w:val="clear" w:color="auto" w:fill="auto"/>
          </w:tcPr>
          <w:p w:rsidR="00D62E6E" w:rsidRPr="000F69F6" w:rsidRDefault="00D62E6E" w:rsidP="000F69F6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0F69F6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0F69F6" w:rsidRDefault="00D62E6E" w:rsidP="000F69F6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0F69F6" w:rsidRDefault="00D62E6E" w:rsidP="000F69F6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F69F6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0F69F6" w:rsidRDefault="00D62E6E" w:rsidP="000F69F6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0F69F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0F69F6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0F69F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BC121E" w:rsidRPr="000F69F6" w:rsidRDefault="00BC121E" w:rsidP="000F69F6">
      <w:pPr>
        <w:tabs>
          <w:tab w:val="center" w:pos="4536"/>
          <w:tab w:val="right" w:pos="9072"/>
        </w:tabs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03746" w:rsidRPr="000F69F6" w:rsidTr="00FA2E55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03746" w:rsidRPr="000F69F6" w:rsidRDefault="00803746" w:rsidP="000F69F6">
            <w:pPr>
              <w:spacing w:before="120" w:after="120"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0F69F6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:rsidR="00803746" w:rsidRPr="000F69F6" w:rsidRDefault="00803746" w:rsidP="000F69F6">
            <w:pPr>
              <w:spacing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F69F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składane w zakresie art. 108 ust. 1 pkt. 5 ustawy z dnia 11 września 2019 r. Prawo zamówień publicznych </w:t>
            </w:r>
            <w:r w:rsidRPr="000F69F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(t.j. Dz. U. z 2023r. poz. 1605)</w:t>
            </w:r>
            <w:r w:rsidRPr="000F69F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(dalej jako: ustawa Pzp), dotyczące:</w:t>
            </w:r>
          </w:p>
          <w:p w:rsidR="00803746" w:rsidRPr="000F69F6" w:rsidRDefault="00803746" w:rsidP="000F69F6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F69F6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:rsidR="00803746" w:rsidRPr="000F69F6" w:rsidRDefault="00803746" w:rsidP="000F69F6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0F69F6" w:rsidRDefault="00803746" w:rsidP="000F69F6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F69F6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 w:rsidRPr="000F69F6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0F69F6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0F69F6" w:rsidTr="00D62E6E">
        <w:tc>
          <w:tcPr>
            <w:tcW w:w="2269" w:type="dxa"/>
            <w:shd w:val="clear" w:color="auto" w:fill="auto"/>
          </w:tcPr>
          <w:p w:rsidR="00D62E6E" w:rsidRPr="000F69F6" w:rsidRDefault="00D62E6E" w:rsidP="000F69F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F69F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0F69F6" w:rsidRDefault="00803746" w:rsidP="000F69F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F69F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urządzeń sieciowych dla jednostek organizacyjnych Politechniki Częstochowskiej</w:t>
            </w:r>
            <w:r w:rsidR="00D62E6E" w:rsidRPr="000F69F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03746" w:rsidRPr="000F69F6" w:rsidTr="00FA2E55">
        <w:tc>
          <w:tcPr>
            <w:tcW w:w="2269" w:type="dxa"/>
            <w:shd w:val="clear" w:color="auto" w:fill="auto"/>
          </w:tcPr>
          <w:p w:rsidR="00803746" w:rsidRPr="000F69F6" w:rsidRDefault="00803746" w:rsidP="000F69F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F69F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03746" w:rsidRPr="000F69F6" w:rsidRDefault="00803746" w:rsidP="000F69F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F69F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RK-NZ.261.21.2024.MM</w:t>
            </w:r>
          </w:p>
        </w:tc>
      </w:tr>
    </w:tbl>
    <w:p w:rsidR="00BC121E" w:rsidRPr="000F69F6" w:rsidRDefault="00803746" w:rsidP="000F69F6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0F69F6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0F69F6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0F69F6">
        <w:rPr>
          <w:rFonts w:ascii="Arial" w:eastAsia="Times New Roman" w:hAnsi="Arial" w:cs="Arial"/>
          <w:b/>
          <w:sz w:val="24"/>
          <w:szCs w:val="24"/>
          <w:lang w:eastAsia="pl-PL"/>
        </w:rPr>
        <w:t>Politechnika Częstochowska</w:t>
      </w:r>
      <w:r w:rsidR="00BC121E" w:rsidRPr="000F69F6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0F69F6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0F69F6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0F69F6" w:rsidRDefault="008E296F" w:rsidP="000F69F6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0F69F6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0F69F6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0F69F6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0F69F6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0F69F6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0F69F6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0F69F6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Pr="000F69F6" w:rsidRDefault="00BC121E" w:rsidP="000F69F6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F69F6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0F69F6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0F69F6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0F69F6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0F69F6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0F69F6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0F69F6" w:rsidRDefault="00BF69A4" w:rsidP="000F69F6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F69F6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0F69F6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F69F6" w:rsidRDefault="00BC121E" w:rsidP="000F69F6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F69F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F69F6" w:rsidRDefault="00BC121E" w:rsidP="000F69F6">
            <w:pPr>
              <w:widowControl w:val="0"/>
              <w:adjustRightInd w:val="0"/>
              <w:spacing w:before="60" w:after="60" w:line="360" w:lineRule="auto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F69F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F69F6" w:rsidRDefault="00BC121E" w:rsidP="000F69F6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F69F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0F69F6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F69F6" w:rsidRDefault="00BC121E" w:rsidP="000F69F6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F69F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0F69F6" w:rsidRDefault="00BC121E" w:rsidP="000F69F6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0F69F6" w:rsidRDefault="00BC121E" w:rsidP="000F69F6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0F69F6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F69F6" w:rsidRDefault="00BC121E" w:rsidP="000F69F6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F69F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0F69F6" w:rsidRDefault="00BC121E" w:rsidP="000F69F6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0F69F6" w:rsidRDefault="00BC121E" w:rsidP="000F69F6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0F69F6" w:rsidRDefault="00BC121E" w:rsidP="000F69F6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0F69F6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Pr="000F69F6" w:rsidRDefault="00BC121E" w:rsidP="000F69F6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0F69F6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0F69F6" w:rsidRDefault="00067B62" w:rsidP="000F69F6">
      <w:pPr>
        <w:widowControl w:val="0"/>
        <w:adjustRightInd w:val="0"/>
        <w:spacing w:after="120" w:line="360" w:lineRule="auto"/>
        <w:textAlignment w:val="baseline"/>
        <w:rPr>
          <w:rFonts w:ascii="Arial" w:eastAsia="Times New Roman" w:hAnsi="Arial" w:cs="Arial"/>
          <w:b/>
          <w:bCs/>
          <w:color w:val="0070C0"/>
          <w:sz w:val="24"/>
          <w:szCs w:val="24"/>
          <w:vertAlign w:val="superscript"/>
          <w:lang w:eastAsia="pl-PL"/>
        </w:rPr>
      </w:pPr>
      <w:r w:rsidRPr="000F69F6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F69F6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F69F6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Należy zaznaczyć właściwe lub niepotrzebne skreślić</w:t>
      </w:r>
    </w:p>
    <w:p w:rsidR="00067B62" w:rsidRPr="000F69F6" w:rsidRDefault="00067B62" w:rsidP="000F69F6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0F69F6" w:rsidTr="00620E37">
        <w:tc>
          <w:tcPr>
            <w:tcW w:w="2660" w:type="dxa"/>
            <w:shd w:val="clear" w:color="auto" w:fill="auto"/>
          </w:tcPr>
          <w:p w:rsidR="00BC121E" w:rsidRPr="000F69F6" w:rsidRDefault="00BC121E" w:rsidP="000F69F6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0F69F6" w:rsidRDefault="00D62E6E" w:rsidP="000F69F6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0F69F6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0F69F6" w:rsidRDefault="00844A96" w:rsidP="000F69F6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0F69F6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BC121E" w:rsidRPr="000F69F6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data</w:t>
            </w:r>
            <w:r w:rsidRPr="000F69F6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0F69F6" w:rsidRDefault="00BC121E" w:rsidP="000F69F6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0F69F6" w:rsidRDefault="00BC121E" w:rsidP="000F69F6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0F69F6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0F69F6" w:rsidRDefault="00844A96" w:rsidP="000F69F6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0F69F6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803746" w:rsidRPr="000F69F6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="00BC121E" w:rsidRPr="000F69F6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</w:t>
            </w:r>
            <w:r w:rsidRPr="000F69F6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</w:tr>
    </w:tbl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69E1" w:rsidRDefault="00AB69E1">
      <w:r>
        <w:separator/>
      </w:r>
    </w:p>
  </w:endnote>
  <w:endnote w:type="continuationSeparator" w:id="0">
    <w:p w:rsidR="00AB69E1" w:rsidRDefault="00AB69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F69F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F69F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3746" w:rsidRDefault="0080374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69E1" w:rsidRDefault="00AB69E1">
      <w:r>
        <w:separator/>
      </w:r>
    </w:p>
  </w:footnote>
  <w:footnote w:type="continuationSeparator" w:id="0">
    <w:p w:rsidR="00AB69E1" w:rsidRDefault="00AB69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3746" w:rsidRDefault="008037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3746" w:rsidRDefault="008037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3746" w:rsidRDefault="0080374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B69E1"/>
    <w:rsid w:val="0000184A"/>
    <w:rsid w:val="00007C1C"/>
    <w:rsid w:val="00012997"/>
    <w:rsid w:val="000621A2"/>
    <w:rsid w:val="00067B62"/>
    <w:rsid w:val="000719DC"/>
    <w:rsid w:val="00075CEC"/>
    <w:rsid w:val="000E0467"/>
    <w:rsid w:val="000F69F6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34CC9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03746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9E1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B435666-67EA-4A1C-B88A-1E1B74E70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0F69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F69F6"/>
    <w:rPr>
      <w:rFonts w:ascii="Segoe UI" w:eastAsia="Calibr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5781F7-9AF4-4AA1-A469-0B5B2ABEC3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214</Words>
  <Characters>1726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2024-05-29T10:03:00Z</cp:lastPrinted>
  <dcterms:created xsi:type="dcterms:W3CDTF">2024-05-29T10:04:00Z</dcterms:created>
  <dcterms:modified xsi:type="dcterms:W3CDTF">2024-05-29T10:04:00Z</dcterms:modified>
</cp:coreProperties>
</file>