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BD3AA7" w:rsidRDefault="00AC6516" w:rsidP="006A5DF1">
      <w:pPr>
        <w:spacing w:after="240"/>
        <w:jc w:val="right"/>
        <w:rPr>
          <w:sz w:val="24"/>
          <w:szCs w:val="24"/>
        </w:rPr>
      </w:pPr>
      <w:r w:rsidRPr="00BD3AA7">
        <w:rPr>
          <w:sz w:val="24"/>
          <w:szCs w:val="24"/>
        </w:rPr>
        <w:t>Kraków</w:t>
      </w:r>
      <w:r w:rsidR="006A5DF1" w:rsidRPr="00BD3AA7">
        <w:rPr>
          <w:sz w:val="24"/>
          <w:szCs w:val="24"/>
        </w:rPr>
        <w:t xml:space="preserve"> dnia: </w:t>
      </w:r>
      <w:r w:rsidR="00CE4530" w:rsidRPr="00CE4530">
        <w:rPr>
          <w:sz w:val="24"/>
          <w:szCs w:val="24"/>
        </w:rPr>
        <w:t>29.05.2024r.</w:t>
      </w:r>
    </w:p>
    <w:p w:rsidR="0029606A" w:rsidRPr="00BD3AA7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BD3AA7" w:rsidRDefault="00BE62A3" w:rsidP="006A5DF1">
      <w:pPr>
        <w:rPr>
          <w:b/>
          <w:bCs/>
          <w:sz w:val="24"/>
          <w:szCs w:val="24"/>
        </w:rPr>
      </w:pPr>
      <w:r w:rsidRPr="00BD3AA7">
        <w:rPr>
          <w:b/>
          <w:bCs/>
          <w:sz w:val="24"/>
          <w:szCs w:val="24"/>
        </w:rPr>
        <w:t xml:space="preserve">Szpital Miejski Specjalistyczny </w:t>
      </w:r>
    </w:p>
    <w:p w:rsidR="00BE62A3" w:rsidRPr="00BD3AA7" w:rsidRDefault="00BE62A3" w:rsidP="006A5DF1">
      <w:pPr>
        <w:rPr>
          <w:sz w:val="24"/>
          <w:szCs w:val="24"/>
        </w:rPr>
      </w:pPr>
      <w:r w:rsidRPr="00BD3AA7">
        <w:rPr>
          <w:b/>
          <w:bCs/>
          <w:sz w:val="24"/>
          <w:szCs w:val="24"/>
        </w:rPr>
        <w:t>im. Gabriela Narutowicza w Krakowie</w:t>
      </w:r>
    </w:p>
    <w:p w:rsidR="006A5DF1" w:rsidRPr="00BD3AA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D3AA7">
        <w:rPr>
          <w:sz w:val="24"/>
          <w:szCs w:val="24"/>
        </w:rPr>
        <w:t>ul. Prądnicka 35-37</w:t>
      </w:r>
    </w:p>
    <w:p w:rsidR="00BE62A3" w:rsidRPr="00BD3AA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D3AA7">
        <w:rPr>
          <w:sz w:val="24"/>
          <w:szCs w:val="24"/>
        </w:rPr>
        <w:t>31-202 Kraków</w:t>
      </w:r>
    </w:p>
    <w:p w:rsidR="006D4AB3" w:rsidRPr="00BD3AA7" w:rsidRDefault="006A5DF1" w:rsidP="00A3146E">
      <w:pPr>
        <w:pStyle w:val="Nagwek"/>
        <w:tabs>
          <w:tab w:val="clear" w:pos="4536"/>
        </w:tabs>
        <w:rPr>
          <w:sz w:val="24"/>
          <w:szCs w:val="24"/>
        </w:rPr>
      </w:pPr>
      <w:r w:rsidRPr="00BD3AA7">
        <w:rPr>
          <w:sz w:val="24"/>
          <w:szCs w:val="24"/>
        </w:rPr>
        <w:tab/>
        <w:t xml:space="preserve"> </w:t>
      </w:r>
    </w:p>
    <w:p w:rsidR="00632C3C" w:rsidRPr="00BD3AA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D3AA7">
        <w:rPr>
          <w:rFonts w:ascii="Times New Roman" w:hAnsi="Times New Roman"/>
          <w:sz w:val="24"/>
          <w:szCs w:val="24"/>
        </w:rPr>
        <w:t>WYJAŚNIENI</w:t>
      </w:r>
      <w:r w:rsidR="00520165" w:rsidRPr="00BD3AA7">
        <w:rPr>
          <w:rFonts w:ascii="Times New Roman" w:hAnsi="Times New Roman"/>
          <w:sz w:val="24"/>
          <w:szCs w:val="24"/>
        </w:rPr>
        <w:t>A</w:t>
      </w:r>
      <w:r w:rsidR="00632C3C" w:rsidRPr="00BD3AA7">
        <w:rPr>
          <w:rFonts w:ascii="Times New Roman" w:hAnsi="Times New Roman"/>
          <w:sz w:val="24"/>
          <w:szCs w:val="24"/>
        </w:rPr>
        <w:t xml:space="preserve"> TREŚCI</w:t>
      </w:r>
      <w:r w:rsidR="0029606A" w:rsidRPr="00BD3AA7">
        <w:rPr>
          <w:rFonts w:ascii="Times New Roman" w:hAnsi="Times New Roman"/>
          <w:sz w:val="24"/>
          <w:szCs w:val="24"/>
        </w:rPr>
        <w:t xml:space="preserve"> SWZ</w:t>
      </w:r>
      <w:r w:rsidR="00BD3AA7">
        <w:rPr>
          <w:rFonts w:ascii="Times New Roman" w:hAnsi="Times New Roman"/>
          <w:sz w:val="24"/>
          <w:szCs w:val="24"/>
        </w:rPr>
        <w:t>-4</w:t>
      </w:r>
    </w:p>
    <w:p w:rsidR="006D4AB3" w:rsidRPr="00BD3AA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D3AA7">
        <w:rPr>
          <w:sz w:val="24"/>
          <w:szCs w:val="24"/>
        </w:rPr>
        <w:t xml:space="preserve">Dotyczy: </w:t>
      </w:r>
      <w:r w:rsidR="006A5DF1" w:rsidRPr="00BD3AA7">
        <w:rPr>
          <w:sz w:val="24"/>
          <w:szCs w:val="24"/>
        </w:rPr>
        <w:t>p</w:t>
      </w:r>
      <w:r w:rsidRPr="00BD3AA7">
        <w:rPr>
          <w:sz w:val="24"/>
          <w:szCs w:val="24"/>
        </w:rPr>
        <w:t>ostępowani</w:t>
      </w:r>
      <w:r w:rsidR="006A5DF1" w:rsidRPr="00BD3AA7">
        <w:rPr>
          <w:sz w:val="24"/>
          <w:szCs w:val="24"/>
        </w:rPr>
        <w:t>a</w:t>
      </w:r>
      <w:r w:rsidRPr="00BD3AA7">
        <w:rPr>
          <w:sz w:val="24"/>
          <w:szCs w:val="24"/>
        </w:rPr>
        <w:t xml:space="preserve"> o udzielenie zamówienia publicznego, prowadzone</w:t>
      </w:r>
      <w:r w:rsidR="006A5DF1" w:rsidRPr="00BD3AA7">
        <w:rPr>
          <w:sz w:val="24"/>
          <w:szCs w:val="24"/>
        </w:rPr>
        <w:t>go</w:t>
      </w:r>
      <w:r w:rsidRPr="00BD3AA7">
        <w:rPr>
          <w:sz w:val="24"/>
          <w:szCs w:val="24"/>
        </w:rPr>
        <w:t xml:space="preserve"> w</w:t>
      </w:r>
      <w:r w:rsidR="00BE62A3" w:rsidRPr="00BD3AA7">
        <w:rPr>
          <w:sz w:val="24"/>
          <w:szCs w:val="24"/>
        </w:rPr>
        <w:t> </w:t>
      </w:r>
      <w:r w:rsidRPr="00BD3AA7">
        <w:rPr>
          <w:sz w:val="24"/>
          <w:szCs w:val="24"/>
        </w:rPr>
        <w:t xml:space="preserve">trybie </w:t>
      </w:r>
      <w:r w:rsidR="00AC6516" w:rsidRPr="00BD3AA7">
        <w:rPr>
          <w:sz w:val="24"/>
          <w:szCs w:val="24"/>
        </w:rPr>
        <w:t>przetarg</w:t>
      </w:r>
      <w:r w:rsidR="00A3146E">
        <w:rPr>
          <w:sz w:val="24"/>
          <w:szCs w:val="24"/>
        </w:rPr>
        <w:t>u</w:t>
      </w:r>
      <w:r w:rsidR="00AC6516" w:rsidRPr="00BD3AA7">
        <w:rPr>
          <w:sz w:val="24"/>
          <w:szCs w:val="24"/>
        </w:rPr>
        <w:t xml:space="preserve"> nieograniczon</w:t>
      </w:r>
      <w:r w:rsidR="00A3146E">
        <w:rPr>
          <w:sz w:val="24"/>
          <w:szCs w:val="24"/>
        </w:rPr>
        <w:t>ego</w:t>
      </w:r>
      <w:r w:rsidRPr="00BD3AA7">
        <w:rPr>
          <w:b/>
          <w:sz w:val="24"/>
          <w:szCs w:val="24"/>
        </w:rPr>
        <w:t xml:space="preserve"> </w:t>
      </w:r>
      <w:r w:rsidRPr="00BD3AA7">
        <w:rPr>
          <w:bCs/>
          <w:sz w:val="24"/>
          <w:szCs w:val="24"/>
        </w:rPr>
        <w:t>na</w:t>
      </w:r>
      <w:r w:rsidRPr="00BD3AA7">
        <w:rPr>
          <w:b/>
          <w:sz w:val="24"/>
          <w:szCs w:val="24"/>
        </w:rPr>
        <w:t xml:space="preserve"> </w:t>
      </w:r>
      <w:r w:rsidR="00E72428" w:rsidRPr="00BD3AA7">
        <w:rPr>
          <w:bCs/>
          <w:sz w:val="24"/>
          <w:szCs w:val="24"/>
        </w:rPr>
        <w:t>”</w:t>
      </w:r>
      <w:r w:rsidR="00AC6516" w:rsidRPr="00BD3AA7">
        <w:rPr>
          <w:b/>
          <w:bCs/>
          <w:sz w:val="24"/>
          <w:szCs w:val="24"/>
        </w:rPr>
        <w:t>Zakup i dostawa wyrobów medycznych dla Apteki Szpitala I</w:t>
      </w:r>
      <w:r w:rsidR="00E72428" w:rsidRPr="00BD3AA7">
        <w:rPr>
          <w:bCs/>
          <w:sz w:val="24"/>
          <w:szCs w:val="24"/>
        </w:rPr>
        <w:t>”</w:t>
      </w:r>
      <w:r w:rsidRPr="00BD3AA7">
        <w:rPr>
          <w:b/>
          <w:sz w:val="24"/>
          <w:szCs w:val="24"/>
        </w:rPr>
        <w:t xml:space="preserve"> </w:t>
      </w:r>
      <w:r w:rsidRPr="00BD3AA7">
        <w:rPr>
          <w:bCs/>
          <w:sz w:val="24"/>
          <w:szCs w:val="24"/>
        </w:rPr>
        <w:t>– znak sprawy</w:t>
      </w:r>
      <w:r w:rsidRPr="00BD3AA7">
        <w:rPr>
          <w:b/>
          <w:sz w:val="24"/>
          <w:szCs w:val="24"/>
        </w:rPr>
        <w:t xml:space="preserve"> </w:t>
      </w:r>
      <w:r w:rsidR="00AC6516" w:rsidRPr="00BD3AA7">
        <w:rPr>
          <w:b/>
          <w:sz w:val="24"/>
          <w:szCs w:val="24"/>
        </w:rPr>
        <w:t>ZP/24/2024</w:t>
      </w:r>
      <w:r w:rsidRPr="00BD3AA7">
        <w:rPr>
          <w:b/>
          <w:sz w:val="24"/>
          <w:szCs w:val="24"/>
        </w:rPr>
        <w:t>.</w:t>
      </w:r>
    </w:p>
    <w:p w:rsidR="0012774F" w:rsidRPr="00BD3AA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D3AA7">
        <w:rPr>
          <w:sz w:val="24"/>
          <w:szCs w:val="24"/>
        </w:rPr>
        <w:t xml:space="preserve">Zamawiający, działając na podstawie art. </w:t>
      </w:r>
      <w:r w:rsidR="0029606A" w:rsidRPr="00BD3AA7">
        <w:rPr>
          <w:sz w:val="24"/>
          <w:szCs w:val="24"/>
        </w:rPr>
        <w:t>1</w:t>
      </w:r>
      <w:r w:rsidRPr="00BD3AA7">
        <w:rPr>
          <w:sz w:val="24"/>
          <w:szCs w:val="24"/>
        </w:rPr>
        <w:t>3</w:t>
      </w:r>
      <w:r w:rsidR="0029606A" w:rsidRPr="00BD3AA7">
        <w:rPr>
          <w:sz w:val="24"/>
          <w:szCs w:val="24"/>
        </w:rPr>
        <w:t>5</w:t>
      </w:r>
      <w:r w:rsidRPr="00BD3AA7">
        <w:rPr>
          <w:sz w:val="24"/>
          <w:szCs w:val="24"/>
        </w:rPr>
        <w:t xml:space="preserve"> ust</w:t>
      </w:r>
      <w:r w:rsidR="00D9049C" w:rsidRPr="00BD3AA7">
        <w:rPr>
          <w:sz w:val="24"/>
          <w:szCs w:val="24"/>
        </w:rPr>
        <w:t xml:space="preserve">. </w:t>
      </w:r>
      <w:r w:rsidR="0029606A" w:rsidRPr="00BD3AA7">
        <w:rPr>
          <w:sz w:val="24"/>
          <w:szCs w:val="24"/>
        </w:rPr>
        <w:t>6</w:t>
      </w:r>
      <w:r w:rsidRPr="00BD3AA7">
        <w:rPr>
          <w:sz w:val="24"/>
          <w:szCs w:val="24"/>
        </w:rPr>
        <w:t xml:space="preserve"> ustawy z dnia </w:t>
      </w:r>
      <w:r w:rsidR="0029606A" w:rsidRPr="00BD3AA7">
        <w:rPr>
          <w:sz w:val="24"/>
          <w:szCs w:val="24"/>
        </w:rPr>
        <w:t>11</w:t>
      </w:r>
      <w:r w:rsidRPr="00BD3AA7">
        <w:rPr>
          <w:sz w:val="24"/>
          <w:szCs w:val="24"/>
        </w:rPr>
        <w:t xml:space="preserve"> </w:t>
      </w:r>
      <w:r w:rsidR="0029606A" w:rsidRPr="00BD3AA7">
        <w:rPr>
          <w:sz w:val="24"/>
          <w:szCs w:val="24"/>
        </w:rPr>
        <w:t xml:space="preserve">września </w:t>
      </w:r>
      <w:r w:rsidRPr="00BD3AA7">
        <w:rPr>
          <w:sz w:val="24"/>
          <w:szCs w:val="24"/>
        </w:rPr>
        <w:t>20</w:t>
      </w:r>
      <w:r w:rsidR="0029606A" w:rsidRPr="00BD3AA7">
        <w:rPr>
          <w:sz w:val="24"/>
          <w:szCs w:val="24"/>
        </w:rPr>
        <w:t>19</w:t>
      </w:r>
      <w:r w:rsidR="00BE62A3" w:rsidRPr="00BD3AA7">
        <w:rPr>
          <w:sz w:val="24"/>
          <w:szCs w:val="24"/>
        </w:rPr>
        <w:t> </w:t>
      </w:r>
      <w:r w:rsidRPr="00BD3AA7">
        <w:rPr>
          <w:sz w:val="24"/>
          <w:szCs w:val="24"/>
        </w:rPr>
        <w:t>r</w:t>
      </w:r>
      <w:r w:rsidR="0029606A" w:rsidRPr="00BD3AA7">
        <w:rPr>
          <w:sz w:val="24"/>
          <w:szCs w:val="24"/>
        </w:rPr>
        <w:t>.</w:t>
      </w:r>
      <w:r w:rsidRPr="00BD3AA7">
        <w:rPr>
          <w:sz w:val="24"/>
          <w:szCs w:val="24"/>
        </w:rPr>
        <w:t xml:space="preserve"> Prawo </w:t>
      </w:r>
      <w:r w:rsidR="0029606A" w:rsidRPr="00BD3AA7">
        <w:rPr>
          <w:sz w:val="24"/>
          <w:szCs w:val="24"/>
        </w:rPr>
        <w:t>z</w:t>
      </w:r>
      <w:r w:rsidRPr="00BD3AA7">
        <w:rPr>
          <w:sz w:val="24"/>
          <w:szCs w:val="24"/>
        </w:rPr>
        <w:t xml:space="preserve">amówień </w:t>
      </w:r>
      <w:r w:rsidR="0029606A" w:rsidRPr="00BD3AA7">
        <w:rPr>
          <w:sz w:val="24"/>
          <w:szCs w:val="24"/>
        </w:rPr>
        <w:t>p</w:t>
      </w:r>
      <w:r w:rsidRPr="00BD3AA7">
        <w:rPr>
          <w:sz w:val="24"/>
          <w:szCs w:val="24"/>
        </w:rPr>
        <w:t>ublicznych</w:t>
      </w:r>
      <w:r w:rsidR="00BE7BFD" w:rsidRPr="00BD3AA7">
        <w:rPr>
          <w:sz w:val="24"/>
          <w:szCs w:val="24"/>
        </w:rPr>
        <w:t xml:space="preserve"> </w:t>
      </w:r>
      <w:r w:rsidR="00D9049C" w:rsidRPr="00BD3AA7">
        <w:rPr>
          <w:sz w:val="24"/>
          <w:szCs w:val="24"/>
        </w:rPr>
        <w:t>udostępnia</w:t>
      </w:r>
      <w:r w:rsidR="00BE7BFD" w:rsidRPr="00BD3AA7">
        <w:rPr>
          <w:sz w:val="24"/>
          <w:szCs w:val="24"/>
        </w:rPr>
        <w:t xml:space="preserve"> poniżej treść zapytań do S</w:t>
      </w:r>
      <w:r w:rsidR="0012774F" w:rsidRPr="00BD3AA7">
        <w:rPr>
          <w:sz w:val="24"/>
          <w:szCs w:val="24"/>
        </w:rPr>
        <w:t>pecyfikacji Warunków Zamówienia (</w:t>
      </w:r>
      <w:r w:rsidR="0012774F" w:rsidRPr="00BD3AA7">
        <w:rPr>
          <w:sz w:val="24"/>
          <w:szCs w:val="24"/>
          <w:lang w:eastAsia="ar-SA"/>
        </w:rPr>
        <w:t>zwanej dalej</w:t>
      </w:r>
      <w:r w:rsidR="0012774F" w:rsidRPr="00BD3AA7">
        <w:rPr>
          <w:b/>
          <w:sz w:val="24"/>
          <w:szCs w:val="24"/>
          <w:lang w:eastAsia="ar-SA"/>
        </w:rPr>
        <w:t xml:space="preserve"> </w:t>
      </w:r>
      <w:r w:rsidR="0012774F" w:rsidRPr="00BD3AA7">
        <w:rPr>
          <w:bCs/>
          <w:sz w:val="24"/>
          <w:szCs w:val="24"/>
          <w:lang w:eastAsia="ar-SA"/>
        </w:rPr>
        <w:t>”SWZ”)</w:t>
      </w:r>
      <w:r w:rsidR="00D9049C" w:rsidRPr="00BD3AA7">
        <w:rPr>
          <w:bCs/>
          <w:sz w:val="24"/>
          <w:szCs w:val="24"/>
          <w:lang w:eastAsia="ar-SA"/>
        </w:rPr>
        <w:t xml:space="preserve"> </w:t>
      </w:r>
      <w:r w:rsidR="00D9049C" w:rsidRPr="00BD3AA7">
        <w:rPr>
          <w:sz w:val="24"/>
          <w:szCs w:val="24"/>
        </w:rPr>
        <w:t>wraz z wyjaśnieniami</w:t>
      </w:r>
      <w:r w:rsidR="0012774F" w:rsidRPr="00BD3AA7">
        <w:rPr>
          <w:bCs/>
          <w:sz w:val="24"/>
          <w:szCs w:val="24"/>
          <w:lang w:eastAsia="ar-SA"/>
        </w:rPr>
        <w:t>:</w:t>
      </w: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9923"/>
      </w:tblGrid>
      <w:tr w:rsidR="00AC6516" w:rsidRPr="00BD3AA7" w:rsidTr="00A3146E">
        <w:tc>
          <w:tcPr>
            <w:tcW w:w="9923" w:type="dxa"/>
            <w:shd w:val="clear" w:color="auto" w:fill="auto"/>
          </w:tcPr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4, pozycja 1-2</w:t>
            </w:r>
            <w:r w:rsidRPr="00BD3AA7">
              <w:rPr>
                <w:sz w:val="24"/>
                <w:szCs w:val="24"/>
              </w:rPr>
              <w:t xml:space="preserve"> - Czy Zamawiający dopuści folie pakowane zbiorczo a'20 sztuk, spełniające pozostałe wymagania?</w:t>
            </w:r>
          </w:p>
          <w:p w:rsidR="00AC6516" w:rsidRPr="00A3146E" w:rsidRDefault="00A3146E" w:rsidP="002D0FC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 Zamawiajacy dopuszcza.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6, pozycja 1</w:t>
            </w:r>
            <w:r w:rsidRPr="00BD3AA7">
              <w:rPr>
                <w:sz w:val="24"/>
                <w:szCs w:val="24"/>
              </w:rPr>
              <w:t xml:space="preserve"> - Czy Zamawiający dopuści zestaw serwet uniwersalnych wzmocnionych o składzie: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samoprzylepna o wymiarach 150cm x 240cm, wzmocnienie o wymiarach 35 cm x 80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samoprzylepna o wymiarach 180cm x 180cm, wzmocnienie o wymiarach 35 cm x 80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2 x serweta samoprzylepna o wymiarach 75cm x 90cm, wzmocnienie o wymiarach 35 cm x 80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4 x ręcznik chłonny o wymiarach 30 cm x 30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taśma samoprzylepna o wymiarach 10 cm x 50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 xml:space="preserve">o 1 x wzmocniona osłona (serweta) na stolik Mayo o wymiarach 80 cm x 145 cm, pad chłonny 60 x 145 cm 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wzmocniona na stół instrumentalny (owinięcie zestawu) o wymiarach 150 cm x 190 cm?</w:t>
            </w:r>
          </w:p>
          <w:p w:rsidR="00AC6516" w:rsidRDefault="00A3146E" w:rsidP="002D0FC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A3146E" w:rsidRPr="00BD3AA7" w:rsidRDefault="00A3146E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6, pozycja 2</w:t>
            </w:r>
            <w:r w:rsidRPr="00BD3AA7">
              <w:rPr>
                <w:sz w:val="24"/>
                <w:szCs w:val="24"/>
              </w:rPr>
              <w:t xml:space="preserve"> - Czy Zamawiający dopuści zestaw serwet do operacji ginekologicznych i cystoskopii o składzie: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samoprzylepna o wymiarach 75 cm x 200 cm z otworem w kształcie rombu o wymiarach 8 cm x 12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4 x ręcznik chłonny o wymiarach 30 cm x 30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lastRenderedPageBreak/>
              <w:t xml:space="preserve">o 2 x osłona na kończynę o wymiarach 70 cm x 120 cm 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wzmocniona na stół instrumentalny (owinięcie zestawu) o wymiarach 100 cm x 150 cm?</w:t>
            </w:r>
          </w:p>
          <w:p w:rsidR="00AC6516" w:rsidRDefault="00A3146E" w:rsidP="002D0FC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:rsidR="00A3146E" w:rsidRPr="00BD3AA7" w:rsidRDefault="00A3146E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6, pozycja 3</w:t>
            </w:r>
            <w:r w:rsidRPr="00BD3AA7">
              <w:rPr>
                <w:sz w:val="24"/>
                <w:szCs w:val="24"/>
              </w:rPr>
              <w:t xml:space="preserve"> - Czy Zamawiający dopuści zestaw serwet do artroskopii kolana z hydrofobowej włókniny trójwarstwowej typu SMS o gramaturze 50 g/m2, w strefie krytycznej wyposażona we wzmocnienie wysokochłonne o gramaturze 80 g/m2, zintegrowane z organizatorami przewodów, o składzie: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samoprzylepna o wymiarach 200 cm x 320 cm z otworem samouszczelniającym się o wymiarach 6 cm x 8 cm, zintegrowana z organizatorami przewodów i torbą na płyny o wymiarach 60 cm x 100 cm z otworem samouszczelniającym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osłona na przewody o wymiarach 14 cm x 250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2 x ręcznik chłonny o wymiarach 30 cm x 30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3 x taśma samoprzylepna o wymiarach 10 cm x 50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elastyczna osłona na kończynę o wymiarach 30 cm x 60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wzmocniona osłona (serweta) na stolik Mayo o wymiarach 80 cm x 145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wzmocniona na stół instrumentalny (owinięcie zestawu) o wymiarach 150 cm x 190 cm?</w:t>
            </w:r>
          </w:p>
          <w:p w:rsidR="00AC6516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:rsidR="00A3146E" w:rsidRPr="00BD3AA7" w:rsidRDefault="00A3146E" w:rsidP="00A3146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6, pozycja 4</w:t>
            </w:r>
            <w:r w:rsidRPr="00BD3AA7">
              <w:rPr>
                <w:sz w:val="24"/>
                <w:szCs w:val="24"/>
              </w:rPr>
              <w:t xml:space="preserve"> - Czy Zamawiający dopuści zestaw serwet do cięć cesarskich z hydrofobowej włókniny trójwarstwowej typu SMS o gramaturze 50 g/m2, o składzie: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samoprzylepna o wymiarach 200 cm x 320 cm z otworem o wymiarach 25 cm x 30 cm, zintegrowana z torbą do zbiórki płynów o wymiarach 80 cm x 90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4 x ręcznik chłonny o wymiarach 30 cm x 30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taśma samoprzylepna o wymiarach 10 cm x 50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chłonna dla noworodka o wymiarach 75 cm x 80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wzmocniona osłona (serweta) na stolik Mayo o wymiarach 80 cm x 145 cm, pad chłonny 60 x 145 cm)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wzmocniona na stół instrumentalny (owinięcie zestawu) o wymiarach 150 cm x 190 cm?</w:t>
            </w:r>
          </w:p>
          <w:p w:rsidR="00AC6516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:rsidR="00A3146E" w:rsidRPr="00BD3AA7" w:rsidRDefault="00A3146E" w:rsidP="00A3146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6, pozycja 4</w:t>
            </w:r>
            <w:r w:rsidRPr="00BD3AA7">
              <w:rPr>
                <w:sz w:val="24"/>
                <w:szCs w:val="24"/>
              </w:rPr>
              <w:t xml:space="preserve"> - Czy Zamawiający dopuści zestaw serwet do cięć cesarskich o składzie: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 xml:space="preserve">o 1 x serweta samoprzylepna o wymiarach 180cm/240cm x 215cm z otworem w kształcie trapezu </w:t>
            </w:r>
            <w:r w:rsidR="003A4046">
              <w:rPr>
                <w:sz w:val="24"/>
                <w:szCs w:val="24"/>
              </w:rPr>
              <w:br/>
            </w:r>
            <w:r w:rsidRPr="00BD3AA7">
              <w:rPr>
                <w:sz w:val="24"/>
                <w:szCs w:val="24"/>
              </w:rPr>
              <w:t xml:space="preserve">o podstawach 22,5cm i 32cm i wysokości 22,5cm wypełnionym folią chirurgiczną, zintegrowana </w:t>
            </w:r>
            <w:r w:rsidR="003A4046">
              <w:rPr>
                <w:sz w:val="24"/>
                <w:szCs w:val="24"/>
              </w:rPr>
              <w:br/>
            </w:r>
            <w:r w:rsidRPr="00BD3AA7">
              <w:rPr>
                <w:sz w:val="24"/>
                <w:szCs w:val="24"/>
              </w:rPr>
              <w:t xml:space="preserve">z osłonami na kończyny oraz trójkątną torbą do zbiórki płynów 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4 x ręcznik chłonny o wymiarach 30 cm x 30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lastRenderedPageBreak/>
              <w:t>o 1 x taśma samoprzylepna o wymiarach 10 cm x 50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chłonna dla noworodka o wymiarach 75 cm x 80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wzmocniona osłona (serweta) na stolik Mayo o wymiarach 80 cm x 140 cm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wzmocniona na stół instrumentalny (owinięcie zestawu) o wymiarach 150 cm x 190 cm?</w:t>
            </w:r>
          </w:p>
          <w:p w:rsidR="00AC6516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:rsidR="00A3146E" w:rsidRPr="00BD3AA7" w:rsidRDefault="00A3146E" w:rsidP="00A3146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6, pozycja 5</w:t>
            </w:r>
            <w:r w:rsidRPr="00BD3AA7">
              <w:rPr>
                <w:sz w:val="24"/>
                <w:szCs w:val="24"/>
              </w:rPr>
              <w:t xml:space="preserve"> - Czy Zamawiający dopuści serwetę na stolik instrumentariuszki o wymiarach 150 x 190 cm?</w:t>
            </w:r>
          </w:p>
          <w:p w:rsidR="00AC6516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A3146E" w:rsidRPr="00BD3AA7" w:rsidRDefault="00A3146E" w:rsidP="00A3146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6, pozycja 6</w:t>
            </w:r>
            <w:r w:rsidRPr="00BD3AA7">
              <w:rPr>
                <w:sz w:val="24"/>
                <w:szCs w:val="24"/>
              </w:rPr>
              <w:t xml:space="preserve"> - Czy Zamawiający dopuści zestaw z serwetą z chłonnego i nieprzemakalnego laminatu dwuwarstwowego o gramaturze 60 g/m2, o składzie: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o wymiarach 180cm x 300cm z samoprzylepnym otworem prostokątnym o wymiarach 21.5cm x 24cm, zintegrowana z długim workiem (bez sita i zaworu) z usztywnionym brzegiem do zbiórki płynów o wymiarach 55cm x 120cm</w:t>
            </w:r>
          </w:p>
          <w:p w:rsidR="00AC6516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AA7">
              <w:rPr>
                <w:sz w:val="24"/>
                <w:szCs w:val="24"/>
              </w:rPr>
              <w:t>o 1 x serweta wzmocniona na stół instrumentalny (owinięcie zestawu) o wymiarach 150 cm x 190 cm?</w:t>
            </w:r>
          </w:p>
          <w:p w:rsidR="00AC6516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:rsidR="00A3146E" w:rsidRPr="00BD3AA7" w:rsidRDefault="00A3146E" w:rsidP="00A3146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8, pozycja 1-3</w:t>
            </w:r>
            <w:r w:rsidRPr="00BD3AA7">
              <w:rPr>
                <w:sz w:val="24"/>
                <w:szCs w:val="24"/>
              </w:rPr>
              <w:t xml:space="preserve"> - Czy Zamawiający dopuści próbki w wersji niesterylnej?</w:t>
            </w:r>
          </w:p>
          <w:p w:rsidR="00AC6516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:rsidR="00A3146E" w:rsidRPr="00BD3AA7" w:rsidRDefault="00A3146E" w:rsidP="00A3146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8, pozycja 1-3</w:t>
            </w:r>
            <w:r w:rsidRPr="00BD3AA7">
              <w:rPr>
                <w:sz w:val="24"/>
                <w:szCs w:val="24"/>
              </w:rPr>
              <w:t xml:space="preserve"> - Czy Zamawiający dopuści zestawy z serwetami gzowymi z trokiem, z pozostałymi parametrami zgodnymi z SWZ?</w:t>
            </w:r>
          </w:p>
          <w:p w:rsidR="00AC6516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:rsidR="00A3146E" w:rsidRPr="00BD3AA7" w:rsidRDefault="00A3146E" w:rsidP="00A3146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 xml:space="preserve">Pakiet 9, pozycja 1-4 </w:t>
            </w:r>
            <w:r w:rsidRPr="00BD3AA7">
              <w:rPr>
                <w:sz w:val="24"/>
                <w:szCs w:val="24"/>
              </w:rPr>
              <w:t>- Czy Zamawiający dopuści Opatrunek wyspowy, chirurgiczny, jałowy, samoprzylepny (pokryty hipoalergicznym klejem akrylowym), wykonany z hydrofobowej włókniny z mikroperforacjami umożliwiającymi wymianę gazową między skórą, a środowiskiem zewnętrznym, posiadający wkład chłonny z wiskozy i poliestru powleczony siateczką z polietylenu zapobiegająca przywieraniu do rany?</w:t>
            </w:r>
          </w:p>
          <w:p w:rsidR="00A3146E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9, pozycja 2</w:t>
            </w:r>
            <w:r w:rsidRPr="00BD3AA7">
              <w:rPr>
                <w:sz w:val="24"/>
                <w:szCs w:val="24"/>
              </w:rPr>
              <w:t xml:space="preserve"> - Czy Zamawiający dopuści Opatrunek z wkładem chłonnym w rozmiarze 4x10cm?</w:t>
            </w:r>
          </w:p>
          <w:p w:rsidR="00AC6516" w:rsidRPr="00A3146E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9, pozycja 4</w:t>
            </w:r>
            <w:r w:rsidRPr="00BD3AA7">
              <w:rPr>
                <w:sz w:val="24"/>
                <w:szCs w:val="24"/>
              </w:rPr>
              <w:t xml:space="preserve"> - Czy Zamawiający dopuści Opatrunek z wkładem chłonnym w rozmiarze</w:t>
            </w:r>
            <w:r w:rsidR="00A3146E">
              <w:rPr>
                <w:sz w:val="24"/>
                <w:szCs w:val="24"/>
              </w:rPr>
              <w:t xml:space="preserve"> </w:t>
            </w:r>
            <w:r w:rsidRPr="00BD3AA7">
              <w:rPr>
                <w:sz w:val="24"/>
                <w:szCs w:val="24"/>
              </w:rPr>
              <w:t>4x15cm?</w:t>
            </w:r>
          </w:p>
          <w:p w:rsidR="00A3146E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12, pozycja 1-3</w:t>
            </w:r>
            <w:r w:rsidRPr="00BD3AA7">
              <w:rPr>
                <w:sz w:val="24"/>
                <w:szCs w:val="24"/>
              </w:rPr>
              <w:t xml:space="preserve"> - Czy Zamawiający dopuści pakiet kompresów pakowanych w opakowanie papierowo-foliowe posiadające 2 etykiety TAG?</w:t>
            </w:r>
          </w:p>
          <w:p w:rsidR="00AC6516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A3146E" w:rsidRPr="00A3146E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12, pozycja 3</w:t>
            </w:r>
            <w:r w:rsidRPr="00BD3AA7">
              <w:rPr>
                <w:sz w:val="24"/>
                <w:szCs w:val="24"/>
              </w:rPr>
              <w:t xml:space="preserve"> - Czy Zamawiający dopuści pakiet kompresów 8 warstwowych?</w:t>
            </w:r>
          </w:p>
          <w:p w:rsidR="00A3146E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12, pozycja 3</w:t>
            </w:r>
            <w:r w:rsidRPr="00BD3AA7">
              <w:rPr>
                <w:sz w:val="24"/>
                <w:szCs w:val="24"/>
              </w:rPr>
              <w:t xml:space="preserve"> - Czy Zamawiający dopuści pakiet kompresów pakowanych a'10sztuk </w:t>
            </w:r>
            <w:r w:rsidR="003A4046">
              <w:rPr>
                <w:sz w:val="24"/>
                <w:szCs w:val="24"/>
              </w:rPr>
              <w:br/>
            </w:r>
            <w:r w:rsidRPr="00BD3AA7">
              <w:rPr>
                <w:sz w:val="24"/>
                <w:szCs w:val="24"/>
              </w:rPr>
              <w:t>z jednoczesnym przeliczeniem zamawianych ilości?</w:t>
            </w:r>
          </w:p>
          <w:p w:rsidR="00A3146E" w:rsidRPr="00A3146E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13, pozycja 1</w:t>
            </w:r>
            <w:r w:rsidRPr="00BD3AA7">
              <w:rPr>
                <w:sz w:val="24"/>
                <w:szCs w:val="24"/>
              </w:rPr>
              <w:t xml:space="preserve"> - Czy Zamawiający dopuści elastyczną siatkę opatrunkową o szerokości </w:t>
            </w:r>
            <w:r w:rsidR="003A4046">
              <w:rPr>
                <w:sz w:val="24"/>
                <w:szCs w:val="24"/>
              </w:rPr>
              <w:br/>
            </w:r>
            <w:r w:rsidRPr="00BD3AA7">
              <w:rPr>
                <w:sz w:val="24"/>
                <w:szCs w:val="24"/>
              </w:rPr>
              <w:t>w stanie swobodnym 40-65mm?</w:t>
            </w:r>
          </w:p>
          <w:p w:rsidR="00A3146E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13, pozycja 2</w:t>
            </w:r>
            <w:r w:rsidRPr="00BD3AA7">
              <w:rPr>
                <w:sz w:val="24"/>
                <w:szCs w:val="24"/>
              </w:rPr>
              <w:t xml:space="preserve"> - Czy Zamawiający dopuści elastyczną siatkę opatrunkową o szerokości </w:t>
            </w:r>
            <w:r w:rsidR="003A4046">
              <w:rPr>
                <w:sz w:val="24"/>
                <w:szCs w:val="24"/>
              </w:rPr>
              <w:br/>
            </w:r>
            <w:r w:rsidRPr="00BD3AA7">
              <w:rPr>
                <w:sz w:val="24"/>
                <w:szCs w:val="24"/>
              </w:rPr>
              <w:t>w stanie swobodnym 65-135mm?</w:t>
            </w:r>
          </w:p>
          <w:p w:rsidR="00A3146E" w:rsidRPr="00A3146E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14, pozycja 1</w:t>
            </w:r>
            <w:r w:rsidRPr="00BD3AA7">
              <w:rPr>
                <w:sz w:val="24"/>
                <w:szCs w:val="24"/>
              </w:rPr>
              <w:t xml:space="preserve"> - Czy Zamawiający dopuści próbki w wersji niesterylnej?</w:t>
            </w:r>
          </w:p>
          <w:p w:rsidR="00A3146E" w:rsidRPr="00A3146E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14, pozycja 1</w:t>
            </w:r>
            <w:r w:rsidRPr="00BD3AA7">
              <w:rPr>
                <w:sz w:val="24"/>
                <w:szCs w:val="24"/>
              </w:rPr>
              <w:t xml:space="preserve"> - Czy Zamawiający dopuści zestaw z serwetą barierową o wymiarach 50 cm x 75 cm z otworem? (w miejsce serwety 45 cm x 75 cm z otworem)</w:t>
            </w:r>
          </w:p>
          <w:p w:rsidR="00A3146E" w:rsidRPr="00A3146E" w:rsidRDefault="00A3146E" w:rsidP="00A3146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AC6516" w:rsidRPr="00BD3AA7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6516" w:rsidRDefault="00AC6516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146E">
              <w:rPr>
                <w:i/>
                <w:iCs/>
                <w:sz w:val="24"/>
                <w:szCs w:val="24"/>
              </w:rPr>
              <w:t>Pakiet 14, pozycja 1</w:t>
            </w:r>
            <w:r w:rsidRPr="00BD3AA7">
              <w:rPr>
                <w:sz w:val="24"/>
                <w:szCs w:val="24"/>
              </w:rPr>
              <w:t xml:space="preserve"> - Czy Zamawiający dopuści zestaw z dodatkową serwetą o wymiarach 50 cm x 80 cm służącą do owinięcia zestawu?</w:t>
            </w:r>
          </w:p>
          <w:p w:rsidR="00AC6516" w:rsidRPr="003A4046" w:rsidRDefault="00A3146E" w:rsidP="003A404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3146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nie dopuszcza, zgodnie z SWZ.</w:t>
            </w:r>
          </w:p>
        </w:tc>
      </w:tr>
    </w:tbl>
    <w:p w:rsidR="00BE7BFD" w:rsidRPr="00BD3AA7" w:rsidRDefault="00BE7BFD" w:rsidP="00520165">
      <w:pPr>
        <w:jc w:val="both"/>
        <w:rPr>
          <w:sz w:val="24"/>
          <w:szCs w:val="24"/>
        </w:rPr>
      </w:pPr>
    </w:p>
    <w:p w:rsidR="006D4AB3" w:rsidRPr="00BD3AA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D3AA7">
        <w:rPr>
          <w:sz w:val="24"/>
          <w:szCs w:val="24"/>
        </w:rPr>
        <w:t>Przewodniczący Komisji Przetargowej</w:t>
      </w:r>
    </w:p>
    <w:p w:rsidR="006D4AB3" w:rsidRPr="00BD3AA7" w:rsidRDefault="003A4046" w:rsidP="003A4046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  <w:r w:rsidR="00AC6516" w:rsidRPr="00BD3AA7">
        <w:rPr>
          <w:sz w:val="24"/>
          <w:szCs w:val="24"/>
        </w:rPr>
        <w:t>Agnieszka</w:t>
      </w:r>
      <w:r w:rsidR="006D4AB3" w:rsidRPr="00BD3AA7">
        <w:rPr>
          <w:sz w:val="24"/>
          <w:szCs w:val="24"/>
        </w:rPr>
        <w:t xml:space="preserve"> </w:t>
      </w:r>
      <w:r w:rsidR="00AC6516" w:rsidRPr="00BD3AA7">
        <w:rPr>
          <w:sz w:val="24"/>
          <w:szCs w:val="24"/>
        </w:rPr>
        <w:t>Biel</w:t>
      </w:r>
    </w:p>
    <w:sectPr w:rsidR="006D4AB3" w:rsidRPr="00BD3AA7" w:rsidSect="003A40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C0C4C" w:rsidRDefault="004C0C4C">
      <w:r>
        <w:separator/>
      </w:r>
    </w:p>
  </w:endnote>
  <w:endnote w:type="continuationSeparator" w:id="0">
    <w:p w:rsidR="004C0C4C" w:rsidRDefault="004C0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CE453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C0C4C" w:rsidRDefault="004C0C4C">
      <w:r>
        <w:separator/>
      </w:r>
    </w:p>
  </w:footnote>
  <w:footnote w:type="continuationSeparator" w:id="0">
    <w:p w:rsidR="004C0C4C" w:rsidRDefault="004C0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C6516" w:rsidRDefault="00AC65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C6516" w:rsidRDefault="00AC65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C6516" w:rsidRDefault="00AC65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5228971">
    <w:abstractNumId w:val="3"/>
  </w:num>
  <w:num w:numId="2" w16cid:durableId="299043831">
    <w:abstractNumId w:val="6"/>
  </w:num>
  <w:num w:numId="3" w16cid:durableId="1012342630">
    <w:abstractNumId w:val="2"/>
  </w:num>
  <w:num w:numId="4" w16cid:durableId="1250383158">
    <w:abstractNumId w:val="5"/>
  </w:num>
  <w:num w:numId="5" w16cid:durableId="1361083170">
    <w:abstractNumId w:val="0"/>
  </w:num>
  <w:num w:numId="6" w16cid:durableId="229509449">
    <w:abstractNumId w:val="1"/>
  </w:num>
  <w:num w:numId="7" w16cid:durableId="19344370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0C4C"/>
    <w:rsid w:val="00031374"/>
    <w:rsid w:val="000A1097"/>
    <w:rsid w:val="000E2A8F"/>
    <w:rsid w:val="0012774F"/>
    <w:rsid w:val="00144B7A"/>
    <w:rsid w:val="00180C6E"/>
    <w:rsid w:val="0029606A"/>
    <w:rsid w:val="003A4046"/>
    <w:rsid w:val="004848F3"/>
    <w:rsid w:val="004A75F2"/>
    <w:rsid w:val="004C0C4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173E"/>
    <w:rsid w:val="00947A50"/>
    <w:rsid w:val="00A3146E"/>
    <w:rsid w:val="00A905AC"/>
    <w:rsid w:val="00AC6516"/>
    <w:rsid w:val="00B1255C"/>
    <w:rsid w:val="00B153F9"/>
    <w:rsid w:val="00BA6584"/>
    <w:rsid w:val="00BD3AA7"/>
    <w:rsid w:val="00BE62A3"/>
    <w:rsid w:val="00BE7BFD"/>
    <w:rsid w:val="00C370F2"/>
    <w:rsid w:val="00C44EEC"/>
    <w:rsid w:val="00CE4530"/>
    <w:rsid w:val="00D22FFA"/>
    <w:rsid w:val="00D557D6"/>
    <w:rsid w:val="00D8461B"/>
    <w:rsid w:val="00D9049C"/>
    <w:rsid w:val="00D915F2"/>
    <w:rsid w:val="00DA0E6C"/>
    <w:rsid w:val="00DF32E8"/>
    <w:rsid w:val="00E21B49"/>
    <w:rsid w:val="00E2789F"/>
    <w:rsid w:val="00E72428"/>
    <w:rsid w:val="00EA14B3"/>
    <w:rsid w:val="00EA416E"/>
    <w:rsid w:val="00EB04A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06024E3-21B5-43E7-A95F-2139423D3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4</Pages>
  <Words>1235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2024-05-23T05:43:00Z</dcterms:created>
  <dcterms:modified xsi:type="dcterms:W3CDTF">2024-05-29T10:38:00Z</dcterms:modified>
</cp:coreProperties>
</file>