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D9C82" w14:textId="77777777" w:rsidR="00F8548C" w:rsidRDefault="00F8548C" w:rsidP="00F8548C">
      <w:pPr>
        <w:jc w:val="right"/>
        <w:rPr>
          <w:b/>
        </w:rPr>
      </w:pPr>
      <w:r>
        <w:rPr>
          <w:noProof/>
        </w:rPr>
        <w:pict w14:anchorId="061FE396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56FA015D" w14:textId="77777777" w:rsidR="00F8548C" w:rsidRDefault="00F8548C" w:rsidP="00F8548C">
      <w:pPr>
        <w:jc w:val="right"/>
        <w:rPr>
          <w:rFonts w:eastAsia="MS Mincho"/>
          <w:b/>
        </w:rPr>
      </w:pPr>
    </w:p>
    <w:p w14:paraId="50133A54" w14:textId="77777777" w:rsidR="00F8548C" w:rsidRDefault="00F8548C" w:rsidP="00F8548C">
      <w:pPr>
        <w:jc w:val="right"/>
        <w:rPr>
          <w:rFonts w:eastAsia="MS Mincho"/>
          <w:b/>
        </w:rPr>
      </w:pPr>
      <w:r>
        <w:rPr>
          <w:noProof/>
        </w:rPr>
        <w:pict w14:anchorId="106A9802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4564623" w14:textId="77777777" w:rsidR="00F8548C" w:rsidRDefault="00F8548C" w:rsidP="00F8548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CB197CA" w14:textId="77777777" w:rsidR="00F8548C" w:rsidRDefault="00F8548C" w:rsidP="00F8548C">
      <w:pPr>
        <w:jc w:val="right"/>
        <w:rPr>
          <w:rFonts w:eastAsia="MS Mincho"/>
          <w:b/>
        </w:rPr>
      </w:pPr>
    </w:p>
    <w:p w14:paraId="1418C9BF" w14:textId="77777777" w:rsidR="00F8548C" w:rsidRDefault="00F8548C" w:rsidP="00F8548C">
      <w:pPr>
        <w:jc w:val="center"/>
        <w:rPr>
          <w:b/>
        </w:rPr>
      </w:pPr>
      <w:r>
        <w:rPr>
          <w:b/>
        </w:rPr>
        <w:t>Kalkulacja Cenowa</w:t>
      </w:r>
    </w:p>
    <w:p w14:paraId="1600620E" w14:textId="77777777" w:rsidR="00F8548C" w:rsidRDefault="00F8548C" w:rsidP="00F854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7BE795F" w14:textId="77777777" w:rsidR="00F8548C" w:rsidRDefault="00F8548C" w:rsidP="00F8548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142F386" w14:textId="457A165D" w:rsidR="00F8548C" w:rsidRDefault="00F8548C" w:rsidP="00F8548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DE-dzp.272-</w:t>
      </w:r>
      <w:r>
        <w:rPr>
          <w:b/>
          <w:sz w:val="22"/>
        </w:rPr>
        <w:t>271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8548C" w14:paraId="7979AFC3" w14:textId="77777777" w:rsidTr="00004C5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85367F" w14:textId="77777777" w:rsidR="00F8548C" w:rsidRDefault="00F8548C" w:rsidP="00004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885F4E" w14:textId="77777777" w:rsidR="00F8548C" w:rsidRDefault="00F8548C" w:rsidP="00004C5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BD23E1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1641D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6E87313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9392EB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E781452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FB04430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34BA5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9DD2100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347D9D5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7CC29B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B42827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193ADA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8548C" w14:paraId="65236D76" w14:textId="77777777" w:rsidTr="00004C5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58D2B6" w14:textId="77777777" w:rsidR="00F8548C" w:rsidRDefault="00F8548C" w:rsidP="00004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986829" w14:textId="77777777" w:rsidR="00F8548C" w:rsidRDefault="00F8548C" w:rsidP="00004C5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E0B0C8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EAB1DD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B6308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7031DC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35B311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8548C" w14:paraId="4677BA8E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435A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3945B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  <w:p w14:paraId="1B1F5DE6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1F72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632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6E9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684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16B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59E36703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CC362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072BA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  <w:p w14:paraId="5FDE013E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27FC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412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183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D62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ABF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1A6B1437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3C0D9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A07BE" w14:textId="77777777" w:rsidR="00F8548C" w:rsidRDefault="00F8548C" w:rsidP="00004C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E5B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0B6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56E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353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292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1E1CEF11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3414C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CC6BE" w14:textId="77777777" w:rsidR="00F8548C" w:rsidRDefault="00F8548C" w:rsidP="00004C5B">
            <w:pPr>
              <w:rPr>
                <w:sz w:val="20"/>
                <w:szCs w:val="20"/>
              </w:rPr>
            </w:pPr>
          </w:p>
          <w:p w14:paraId="36014176" w14:textId="77777777" w:rsidR="00F8548C" w:rsidRDefault="00F8548C" w:rsidP="00004C5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92EE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F28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A98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E91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64D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4CA179D7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C19EB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B35CD" w14:textId="77777777" w:rsidR="00F8548C" w:rsidRDefault="00F8548C" w:rsidP="00004C5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E5B9C65" w14:textId="77777777" w:rsidR="00F8548C" w:rsidRDefault="00F8548C" w:rsidP="00004C5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B748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54D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378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598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C3A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4C81C3E4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C1255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82FED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  <w:p w14:paraId="6A838A43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C0D2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385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D4D3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6D5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199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3AB48024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4D11B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6B307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  <w:p w14:paraId="11DEF28E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  <w:p w14:paraId="310BF15A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6D34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C8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962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B94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A17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333483A6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4AF1C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E8A54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AB7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738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F66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F71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DD03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6E628C52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B3CB1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40D6B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3A7C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3D6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9163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471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8203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6E571CE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E20D2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DFC06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A1C9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9F5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190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4F5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D94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3143D834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BACBA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E1A97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EBD1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EC7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261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FA5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F2B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14253A0B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A23A0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577B4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E38A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B5F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463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576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24E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27DA8A17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07655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89FE1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A3E1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2A3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21E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5A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84D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61B8B92D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05C5E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249D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D8A2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E26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099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E77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169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26E4CE8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4E0E6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47A18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E0C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22D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64E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E6F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3A4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2C5D8561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904D8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BC4E4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D10F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4E5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101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F12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5E3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AD29775" w14:textId="77777777" w:rsidR="00F8548C" w:rsidRDefault="00F8548C" w:rsidP="00F8548C"/>
    <w:p w14:paraId="1C092658" w14:textId="77777777" w:rsidR="00F8548C" w:rsidRDefault="00F8548C" w:rsidP="00F8548C"/>
    <w:p w14:paraId="2610B258" w14:textId="77777777" w:rsidR="00F8548C" w:rsidRDefault="00F8548C" w:rsidP="00F8548C"/>
    <w:p w14:paraId="6996B288" w14:textId="77777777" w:rsidR="00F8548C" w:rsidRDefault="00F8548C" w:rsidP="00F8548C"/>
    <w:p w14:paraId="554C0012" w14:textId="77777777" w:rsidR="00F8548C" w:rsidRDefault="00F8548C" w:rsidP="00F8548C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8548C" w14:paraId="7AB39564" w14:textId="77777777" w:rsidTr="00004C5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AB8542" w14:textId="77777777" w:rsidR="00F8548C" w:rsidRDefault="00F8548C" w:rsidP="00004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242332" w14:textId="77777777" w:rsidR="00F8548C" w:rsidRDefault="00F8548C" w:rsidP="00004C5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67166C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D3FE3B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FCD04D6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3F52B2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3543F0B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20374AC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9F9EB5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B9876BF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3106AF0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E31BBB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EABA4A9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9D8BC11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8548C" w14:paraId="3C06322C" w14:textId="77777777" w:rsidTr="00004C5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770687" w14:textId="77777777" w:rsidR="00F8548C" w:rsidRDefault="00F8548C" w:rsidP="00004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F4243C8" w14:textId="77777777" w:rsidR="00F8548C" w:rsidRDefault="00F8548C" w:rsidP="00004C5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2F2839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26E102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92DC72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1FEFA3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38FB1D" w14:textId="77777777" w:rsidR="00F8548C" w:rsidRDefault="00F8548C" w:rsidP="00004C5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8548C" w14:paraId="1E253659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F8306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26122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53B0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680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221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EFA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58F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9446558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2C688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70CD9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4B89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ADC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852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3B0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2E9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21BA09FD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8D67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D773E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62A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BEC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491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95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98D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556F8B58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DEF1F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B6BA8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DB50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420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B4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ACD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0E0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7E3FC42E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19685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84734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07C64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F4B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3D3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7485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F0C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274ECBF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62580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98507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13C2D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73F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DBD2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ED7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CB5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009BC4B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B1ADA" w14:textId="7777777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1F144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1A6E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C6A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F39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030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2A9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25066A9A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DB847" w14:textId="065D56F7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367D8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37A1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E681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990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D4A0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B63F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5281993B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CCDA6" w14:textId="6D17FAD0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A1540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DF7B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FB8C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226B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46AE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329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12A1A43D" w14:textId="77777777" w:rsidTr="00004C5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6314D" w14:textId="69FFF9BE" w:rsidR="00F8548C" w:rsidRDefault="00F8548C" w:rsidP="00004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E3ADA" w14:textId="77777777" w:rsidR="00F8548C" w:rsidRDefault="00F8548C" w:rsidP="00004C5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49BFA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BD67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14B9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E428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C266" w14:textId="77777777" w:rsidR="00F8548C" w:rsidRDefault="00F8548C" w:rsidP="00004C5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548C" w14:paraId="0250F9CE" w14:textId="77777777" w:rsidTr="00004C5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8944E4" w14:textId="77777777" w:rsidR="00F8548C" w:rsidRDefault="00F8548C" w:rsidP="00004C5B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  <w:p w14:paraId="7D24A8C8" w14:textId="77777777" w:rsidR="00F8548C" w:rsidRPr="00231372" w:rsidRDefault="00F8548C" w:rsidP="00004C5B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BF2DF" w14:textId="77777777" w:rsidR="00F8548C" w:rsidRDefault="00F8548C" w:rsidP="00004C5B">
            <w:pPr>
              <w:rPr>
                <w:rFonts w:ascii="Calibri" w:hAnsi="Calibri"/>
              </w:rPr>
            </w:pPr>
          </w:p>
        </w:tc>
      </w:tr>
    </w:tbl>
    <w:p w14:paraId="778C0E6E" w14:textId="77777777" w:rsidR="00F8548C" w:rsidRPr="00932BBB" w:rsidRDefault="00F8548C" w:rsidP="00F8548C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3128472" w14:textId="77777777" w:rsidR="00F8548C" w:rsidRDefault="00F8548C" w:rsidP="00F8548C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086FF0BE" w14:textId="77777777" w:rsidR="00F8548C" w:rsidRPr="00932BBB" w:rsidRDefault="00F8548C" w:rsidP="00F8548C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9736F02" w14:textId="77777777" w:rsidR="00F8548C" w:rsidRPr="002506CC" w:rsidRDefault="00F8548C" w:rsidP="00F8548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6C766C3A" w14:textId="77777777" w:rsidR="00F8548C" w:rsidRPr="00D803AB" w:rsidRDefault="00F8548C" w:rsidP="00F8548C"/>
    <w:p w14:paraId="1622D85F" w14:textId="77777777" w:rsidR="00F8548C" w:rsidRPr="0051288B" w:rsidRDefault="00F8548C" w:rsidP="00F8548C"/>
    <w:p w14:paraId="51D36C2F" w14:textId="77777777" w:rsidR="00F8548C" w:rsidRPr="00467EEF" w:rsidRDefault="00F8548C" w:rsidP="00F8548C"/>
    <w:p w14:paraId="36EA1F57" w14:textId="77777777" w:rsidR="00F8548C" w:rsidRPr="00231372" w:rsidRDefault="00F8548C" w:rsidP="00F8548C"/>
    <w:p w14:paraId="15148071" w14:textId="37DC55A5" w:rsidR="0014437C" w:rsidRPr="00F8548C" w:rsidRDefault="0014437C" w:rsidP="00F8548C"/>
    <w:sectPr w:rsidR="0014437C" w:rsidRPr="00F854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A542C7" w14:textId="77777777" w:rsidR="000D797D" w:rsidRDefault="000D797D">
      <w:r>
        <w:separator/>
      </w:r>
    </w:p>
  </w:endnote>
  <w:endnote w:type="continuationSeparator" w:id="0">
    <w:p w14:paraId="781C51F1" w14:textId="77777777" w:rsidR="000D797D" w:rsidRDefault="000D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DFF4" w14:textId="77777777" w:rsidR="009F6B0D" w:rsidRDefault="009F6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5875A" w14:textId="77777777" w:rsidR="00F8548C" w:rsidRPr="00CC4E7C" w:rsidRDefault="00F8548C" w:rsidP="00F8548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C1594D9" w14:textId="77777777" w:rsidR="009F6B0D" w:rsidRDefault="009F6B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52253" w14:textId="77777777" w:rsidR="009F6B0D" w:rsidRDefault="009F6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A8C9E" w14:textId="77777777" w:rsidR="000D797D" w:rsidRDefault="000D797D">
      <w:r>
        <w:separator/>
      </w:r>
    </w:p>
  </w:footnote>
  <w:footnote w:type="continuationSeparator" w:id="0">
    <w:p w14:paraId="245A8D7B" w14:textId="77777777" w:rsidR="000D797D" w:rsidRDefault="000D7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1A3BD" w14:textId="77777777" w:rsidR="009F6B0D" w:rsidRDefault="009F6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19D1F" w14:textId="77777777" w:rsidR="009F6B0D" w:rsidRDefault="009F6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11979" w14:textId="77777777" w:rsidR="009F6B0D" w:rsidRDefault="009F6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49669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97D"/>
    <w:rsid w:val="00021E1F"/>
    <w:rsid w:val="000D797D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9F6B0D"/>
    <w:rsid w:val="00DD422F"/>
    <w:rsid w:val="00E43493"/>
    <w:rsid w:val="00F60EA3"/>
    <w:rsid w:val="00F8548C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3E9D209A"/>
  <w15:chartTrackingRefBased/>
  <w15:docId w15:val="{A008BF77-BC84-4716-B746-5D3F4DEC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48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548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F6B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6B0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6B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6B0D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548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184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2024-05-27T10:16:00Z</cp:lastPrinted>
  <dcterms:created xsi:type="dcterms:W3CDTF">2024-05-27T10:17:00Z</dcterms:created>
  <dcterms:modified xsi:type="dcterms:W3CDTF">2024-05-27T10:17:00Z</dcterms:modified>
</cp:coreProperties>
</file>